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766" w:type="dxa"/>
        <w:tblInd w:w="-1560" w:type="dxa"/>
        <w:tblLook w:val="04A0" w:firstRow="1" w:lastRow="0" w:firstColumn="1" w:lastColumn="0" w:noHBand="0" w:noVBand="1"/>
      </w:tblPr>
      <w:tblGrid>
        <w:gridCol w:w="5671"/>
        <w:gridCol w:w="284"/>
        <w:gridCol w:w="5811"/>
      </w:tblGrid>
      <w:tr w:rsidR="00AE303A" w:rsidRPr="008F40DF" w14:paraId="6E39266D" w14:textId="77777777" w:rsidTr="002622E4">
        <w:trPr>
          <w:trHeight w:val="845"/>
        </w:trPr>
        <w:tc>
          <w:tcPr>
            <w:tcW w:w="5671" w:type="dxa"/>
          </w:tcPr>
          <w:p w14:paraId="5C7DB1B1" w14:textId="00A9C6F9" w:rsidR="00AE303A" w:rsidRPr="008F40DF" w:rsidRDefault="007315DE" w:rsidP="001220D5">
            <w:pPr>
              <w:jc w:val="center"/>
              <w:rPr>
                <w:b/>
                <w:szCs w:val="28"/>
              </w:rPr>
            </w:pPr>
            <w:r>
              <w:rPr>
                <w:noProof/>
              </w:rPr>
              <w:drawing>
                <wp:anchor distT="0" distB="0" distL="114300" distR="114300" simplePos="0" relativeHeight="251658752" behindDoc="0" locked="0" layoutInCell="1" allowOverlap="1" wp14:anchorId="12E33DA4" wp14:editId="79530312">
                  <wp:simplePos x="0" y="0"/>
                  <wp:positionH relativeFrom="column">
                    <wp:posOffset>1254760</wp:posOffset>
                  </wp:positionH>
                  <wp:positionV relativeFrom="paragraph">
                    <wp:posOffset>172085</wp:posOffset>
                  </wp:positionV>
                  <wp:extent cx="1085850" cy="1085850"/>
                  <wp:effectExtent l="0" t="0" r="0" b="0"/>
                  <wp:wrapThrough wrapText="bothSides">
                    <wp:wrapPolygon edited="0">
                      <wp:start x="7200" y="0"/>
                      <wp:lineTo x="4547" y="1137"/>
                      <wp:lineTo x="0" y="4926"/>
                      <wp:lineTo x="0" y="14400"/>
                      <wp:lineTo x="1895" y="18189"/>
                      <wp:lineTo x="6442" y="21221"/>
                      <wp:lineTo x="7200" y="21221"/>
                      <wp:lineTo x="14021" y="21221"/>
                      <wp:lineTo x="14779" y="21221"/>
                      <wp:lineTo x="19326" y="18189"/>
                      <wp:lineTo x="21221" y="14400"/>
                      <wp:lineTo x="21221" y="4926"/>
                      <wp:lineTo x="16674" y="1137"/>
                      <wp:lineTo x="14021" y="0"/>
                      <wp:lineTo x="7200" y="0"/>
                    </wp:wrapPolygon>
                  </wp:wrapThrough>
                  <wp:docPr id="4" name="Picture 62060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6043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16A9B1" w14:textId="77777777" w:rsidR="00AE303A" w:rsidRPr="008F40DF" w:rsidRDefault="00AE303A" w:rsidP="001220D5">
            <w:pPr>
              <w:jc w:val="center"/>
              <w:rPr>
                <w:b/>
                <w:szCs w:val="28"/>
              </w:rPr>
            </w:pPr>
          </w:p>
          <w:p w14:paraId="4978D5B3" w14:textId="77777777" w:rsidR="00DE10E0" w:rsidRDefault="00DE10E0" w:rsidP="002622E4">
            <w:pPr>
              <w:jc w:val="center"/>
              <w:rPr>
                <w:b/>
                <w:sz w:val="28"/>
                <w:szCs w:val="28"/>
              </w:rPr>
            </w:pPr>
          </w:p>
          <w:p w14:paraId="3BAB0B2B" w14:textId="77777777" w:rsidR="00DE10E0" w:rsidRDefault="00DE10E0" w:rsidP="002622E4">
            <w:pPr>
              <w:jc w:val="center"/>
              <w:rPr>
                <w:b/>
                <w:sz w:val="28"/>
                <w:szCs w:val="28"/>
              </w:rPr>
            </w:pPr>
          </w:p>
          <w:p w14:paraId="2BD853FA" w14:textId="77777777" w:rsidR="00DE10E0" w:rsidRDefault="00DE10E0" w:rsidP="002622E4">
            <w:pPr>
              <w:jc w:val="center"/>
              <w:rPr>
                <w:b/>
                <w:sz w:val="28"/>
                <w:szCs w:val="28"/>
              </w:rPr>
            </w:pPr>
          </w:p>
          <w:p w14:paraId="251A721E" w14:textId="77777777" w:rsidR="00DE10E0" w:rsidRDefault="00DE10E0" w:rsidP="002622E4">
            <w:pPr>
              <w:jc w:val="center"/>
              <w:rPr>
                <w:b/>
                <w:sz w:val="28"/>
                <w:szCs w:val="28"/>
              </w:rPr>
            </w:pPr>
          </w:p>
          <w:p w14:paraId="0298A9A4" w14:textId="77777777" w:rsidR="00DE10E0" w:rsidRDefault="00DE10E0" w:rsidP="002622E4">
            <w:pPr>
              <w:jc w:val="center"/>
              <w:rPr>
                <w:b/>
                <w:sz w:val="28"/>
                <w:szCs w:val="28"/>
              </w:rPr>
            </w:pPr>
          </w:p>
          <w:p w14:paraId="35B0A9A8" w14:textId="77777777" w:rsidR="00972B76" w:rsidRPr="000C5BDA" w:rsidRDefault="00AE303A" w:rsidP="002622E4">
            <w:pPr>
              <w:jc w:val="center"/>
              <w:rPr>
                <w:rFonts w:ascii="Times New Roman Bold" w:hAnsi="Times New Roman Bold"/>
                <w:b/>
                <w:sz w:val="28"/>
                <w:szCs w:val="28"/>
                <w:lang w:val="en-US"/>
              </w:rPr>
            </w:pPr>
            <w:r w:rsidRPr="000C5BDA">
              <w:rPr>
                <w:rFonts w:ascii="Times New Roman Bold" w:hAnsi="Times New Roman Bold"/>
                <w:b/>
                <w:sz w:val="28"/>
                <w:szCs w:val="28"/>
              </w:rPr>
              <w:t>ỦY BAN NHÂN DÂN</w:t>
            </w:r>
          </w:p>
          <w:p w14:paraId="55696AE6" w14:textId="77777777" w:rsidR="00AE303A" w:rsidRPr="000C5BDA" w:rsidRDefault="00DE10E0" w:rsidP="002622E4">
            <w:pPr>
              <w:jc w:val="center"/>
              <w:rPr>
                <w:rFonts w:ascii="Times New Roman Bold" w:hAnsi="Times New Roman Bold"/>
                <w:b/>
                <w:sz w:val="28"/>
                <w:szCs w:val="28"/>
              </w:rPr>
            </w:pPr>
            <w:r w:rsidRPr="000C5BDA">
              <w:rPr>
                <w:rFonts w:ascii="Times New Roman Bold" w:hAnsi="Times New Roman Bold"/>
                <w:b/>
                <w:sz w:val="28"/>
                <w:szCs w:val="28"/>
              </w:rPr>
              <w:t>THÀNH PHỐ CẦN THƠ</w:t>
            </w:r>
          </w:p>
          <w:p w14:paraId="4836D45E" w14:textId="77777777" w:rsidR="00AE303A" w:rsidRPr="008F40DF" w:rsidRDefault="00AE303A" w:rsidP="001220D5">
            <w:pPr>
              <w:jc w:val="center"/>
              <w:rPr>
                <w:b/>
                <w:szCs w:val="28"/>
              </w:rPr>
            </w:pPr>
          </w:p>
        </w:tc>
        <w:tc>
          <w:tcPr>
            <w:tcW w:w="284" w:type="dxa"/>
          </w:tcPr>
          <w:p w14:paraId="7A7DF9AE" w14:textId="77777777" w:rsidR="00AE303A" w:rsidRPr="008F40DF" w:rsidRDefault="00AE303A" w:rsidP="001220D5">
            <w:pPr>
              <w:jc w:val="center"/>
              <w:rPr>
                <w:b/>
                <w:szCs w:val="28"/>
              </w:rPr>
            </w:pPr>
          </w:p>
        </w:tc>
        <w:tc>
          <w:tcPr>
            <w:tcW w:w="5811" w:type="dxa"/>
          </w:tcPr>
          <w:p w14:paraId="4DE078C1" w14:textId="77777777" w:rsidR="00AE303A" w:rsidRPr="008F40DF" w:rsidRDefault="00AE303A" w:rsidP="001220D5">
            <w:pPr>
              <w:rPr>
                <w:b/>
                <w:szCs w:val="28"/>
              </w:rPr>
            </w:pPr>
          </w:p>
          <w:p w14:paraId="3785575C" w14:textId="08BFC6B6" w:rsidR="00AE303A" w:rsidRPr="008F40DF" w:rsidRDefault="007315DE" w:rsidP="001220D5">
            <w:pPr>
              <w:jc w:val="center"/>
              <w:rPr>
                <w:b/>
                <w:szCs w:val="28"/>
              </w:rPr>
            </w:pPr>
            <w:r w:rsidRPr="008F40DF">
              <w:rPr>
                <w:b/>
                <w:noProof/>
                <w:szCs w:val="28"/>
                <w:lang w:val="en-US" w:eastAsia="en-US"/>
              </w:rPr>
              <w:drawing>
                <wp:inline distT="0" distB="0" distL="0" distR="0" wp14:anchorId="65383F30" wp14:editId="1BD65677">
                  <wp:extent cx="2428240" cy="62992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8240" cy="629920"/>
                          </a:xfrm>
                          <a:prstGeom prst="rect">
                            <a:avLst/>
                          </a:prstGeom>
                          <a:noFill/>
                          <a:ln>
                            <a:noFill/>
                          </a:ln>
                        </pic:spPr>
                      </pic:pic>
                    </a:graphicData>
                  </a:graphic>
                </wp:inline>
              </w:drawing>
            </w:r>
          </w:p>
          <w:p w14:paraId="117536B2" w14:textId="77777777" w:rsidR="00AE303A" w:rsidRPr="008F40DF" w:rsidRDefault="00AE303A" w:rsidP="001220D5">
            <w:pPr>
              <w:jc w:val="center"/>
              <w:rPr>
                <w:b/>
                <w:szCs w:val="28"/>
              </w:rPr>
            </w:pPr>
          </w:p>
          <w:p w14:paraId="58C00F13" w14:textId="77777777" w:rsidR="005A4A25" w:rsidRPr="008F40DF" w:rsidRDefault="005A4A25" w:rsidP="002622E4">
            <w:pPr>
              <w:spacing w:after="160"/>
              <w:rPr>
                <w:b/>
                <w:szCs w:val="28"/>
              </w:rPr>
            </w:pPr>
          </w:p>
          <w:p w14:paraId="5B0F1F85" w14:textId="77777777" w:rsidR="00AE303A" w:rsidRPr="000C5BDA" w:rsidRDefault="00AE303A" w:rsidP="00AE303A">
            <w:pPr>
              <w:jc w:val="center"/>
              <w:rPr>
                <w:rFonts w:ascii="Times New Roman Bold" w:hAnsi="Times New Roman Bold"/>
                <w:b/>
                <w:sz w:val="28"/>
                <w:szCs w:val="28"/>
                <w:lang w:val="en-US"/>
              </w:rPr>
            </w:pPr>
            <w:r w:rsidRPr="000C5BDA">
              <w:rPr>
                <w:rFonts w:ascii="Times New Roman Bold" w:hAnsi="Times New Roman Bold"/>
                <w:b/>
                <w:sz w:val="28"/>
                <w:szCs w:val="28"/>
              </w:rPr>
              <w:t>TỔNG CÔNG TY VIỄN THÔNG MOBIFONE</w:t>
            </w:r>
          </w:p>
        </w:tc>
      </w:tr>
    </w:tbl>
    <w:p w14:paraId="21842021" w14:textId="77777777" w:rsidR="00AE303A" w:rsidRPr="008F40DF" w:rsidRDefault="00AE303A" w:rsidP="00AE303A">
      <w:pPr>
        <w:rPr>
          <w:b/>
          <w:szCs w:val="28"/>
        </w:rPr>
      </w:pPr>
    </w:p>
    <w:p w14:paraId="64D167A1" w14:textId="77777777" w:rsidR="00AE303A" w:rsidRPr="008F40DF" w:rsidRDefault="00AE303A" w:rsidP="00AE303A">
      <w:pPr>
        <w:jc w:val="center"/>
        <w:rPr>
          <w:b/>
          <w:szCs w:val="28"/>
        </w:rPr>
      </w:pPr>
    </w:p>
    <w:p w14:paraId="50817CEE" w14:textId="425057C0" w:rsidR="00CE2149" w:rsidRPr="008F40DF" w:rsidRDefault="00CE1D9F" w:rsidP="00AE303A">
      <w:pPr>
        <w:jc w:val="center"/>
        <w:rPr>
          <w:b/>
          <w:szCs w:val="28"/>
        </w:rPr>
      </w:pPr>
      <w:r w:rsidRPr="00A311BD">
        <w:rPr>
          <w:noProof/>
          <w:color w:val="000000" w:themeColor="text1"/>
          <w:sz w:val="32"/>
          <w:szCs w:val="32"/>
        </w:rPr>
        <mc:AlternateContent>
          <mc:Choice Requires="wps">
            <w:drawing>
              <wp:anchor distT="0" distB="0" distL="114300" distR="114300" simplePos="0" relativeHeight="251661824" behindDoc="0" locked="0" layoutInCell="1" allowOverlap="1" wp14:anchorId="1F433C51" wp14:editId="716DA18D">
                <wp:simplePos x="0" y="0"/>
                <wp:positionH relativeFrom="column">
                  <wp:posOffset>0</wp:posOffset>
                </wp:positionH>
                <wp:positionV relativeFrom="paragraph">
                  <wp:posOffset>-635</wp:posOffset>
                </wp:positionV>
                <wp:extent cx="1094740" cy="329565"/>
                <wp:effectExtent l="0" t="0" r="10160" b="133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329565"/>
                        </a:xfrm>
                        <a:prstGeom prst="rect">
                          <a:avLst/>
                        </a:prstGeom>
                        <a:solidFill>
                          <a:srgbClr val="FFFFFF"/>
                        </a:solidFill>
                        <a:ln w="9525">
                          <a:solidFill>
                            <a:srgbClr val="000000"/>
                          </a:solidFill>
                          <a:miter lim="800000"/>
                          <a:headEnd/>
                          <a:tailEnd/>
                        </a:ln>
                      </wps:spPr>
                      <wps:txbx>
                        <w:txbxContent>
                          <w:p w14:paraId="1581C017" w14:textId="77777777" w:rsidR="00CE1D9F" w:rsidRPr="00CE1D9F" w:rsidRDefault="00CE1D9F" w:rsidP="00CE1D9F">
                            <w:pPr>
                              <w:jc w:val="center"/>
                              <w:rPr>
                                <w:b/>
                                <w:sz w:val="28"/>
                                <w:szCs w:val="28"/>
                              </w:rPr>
                            </w:pPr>
                            <w:r w:rsidRPr="00CE1D9F">
                              <w:rPr>
                                <w:b/>
                                <w:sz w:val="28"/>
                                <w:szCs w:val="28"/>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433C51" id="_x0000_t202" coordsize="21600,21600" o:spt="202" path="m,l,21600r21600,l21600,xe">
                <v:stroke joinstyle="miter"/>
                <v:path gradientshapeok="t" o:connecttype="rect"/>
              </v:shapetype>
              <v:shape id="Text Box 2" o:spid="_x0000_s1026" type="#_x0000_t202" style="position:absolute;left:0;text-align:left;margin-left:0;margin-top:-.05pt;width:86.2pt;height:25.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">
                <v:textbox>
                  <w:txbxContent>
                    <w:p w14:paraId="1581C017" w14:textId="77777777" w:rsidR="00CE1D9F" w:rsidRPr="00CE1D9F" w:rsidRDefault="00CE1D9F" w:rsidP="00CE1D9F">
                      <w:pPr>
                        <w:jc w:val="center"/>
                        <w:rPr>
                          <w:b/>
                          <w:sz w:val="28"/>
                          <w:szCs w:val="28"/>
                        </w:rPr>
                      </w:pPr>
                      <w:r w:rsidRPr="00CE1D9F">
                        <w:rPr>
                          <w:b/>
                          <w:sz w:val="28"/>
                          <w:szCs w:val="28"/>
                        </w:rPr>
                        <w:t>DỰ THẢO</w:t>
                      </w:r>
                    </w:p>
                  </w:txbxContent>
                </v:textbox>
              </v:shape>
            </w:pict>
          </mc:Fallback>
        </mc:AlternateContent>
      </w:r>
    </w:p>
    <w:p w14:paraId="12A29074" w14:textId="77777777" w:rsidR="00CE2149" w:rsidRPr="008F40DF" w:rsidRDefault="00CE2149" w:rsidP="00AE303A">
      <w:pPr>
        <w:jc w:val="center"/>
        <w:rPr>
          <w:b/>
          <w:szCs w:val="28"/>
        </w:rPr>
      </w:pPr>
    </w:p>
    <w:p w14:paraId="018C6B64" w14:textId="77777777" w:rsidR="00AE303A" w:rsidRPr="008F40DF" w:rsidRDefault="00AE303A" w:rsidP="00AE303A">
      <w:pPr>
        <w:jc w:val="center"/>
        <w:rPr>
          <w:b/>
          <w:szCs w:val="28"/>
        </w:rPr>
      </w:pPr>
    </w:p>
    <w:p w14:paraId="0300861E" w14:textId="77777777" w:rsidR="00855436" w:rsidRDefault="00821398" w:rsidP="00770874">
      <w:pPr>
        <w:pStyle w:val="Title"/>
        <w:spacing w:before="120"/>
        <w:ind w:left="0" w:right="283"/>
        <w:rPr>
          <w:sz w:val="40"/>
          <w:szCs w:val="40"/>
        </w:rPr>
      </w:pPr>
      <w:bookmarkStart w:id="0" w:name="_Hlk107229360"/>
      <w:r w:rsidRPr="008F40DF">
        <w:rPr>
          <w:sz w:val="40"/>
          <w:szCs w:val="40"/>
        </w:rPr>
        <w:t>THỎA THUẬN HỢP TÁC</w:t>
      </w:r>
    </w:p>
    <w:p w14:paraId="4625D583" w14:textId="77777777" w:rsidR="00855436" w:rsidRPr="00855436" w:rsidRDefault="00821398" w:rsidP="00770874">
      <w:pPr>
        <w:pStyle w:val="Title"/>
        <w:spacing w:before="120"/>
        <w:ind w:left="0" w:right="283"/>
        <w:rPr>
          <w:sz w:val="40"/>
          <w:szCs w:val="40"/>
          <w:lang w:val="en-US"/>
        </w:rPr>
      </w:pPr>
      <w:r w:rsidRPr="00855436">
        <w:rPr>
          <w:sz w:val="40"/>
          <w:szCs w:val="40"/>
        </w:rPr>
        <w:t>VỀ</w:t>
      </w:r>
      <w:r w:rsidRPr="008F40DF">
        <w:rPr>
          <w:b w:val="0"/>
          <w:bCs w:val="0"/>
          <w:sz w:val="40"/>
          <w:szCs w:val="40"/>
        </w:rPr>
        <w:t xml:space="preserve"> </w:t>
      </w:r>
      <w:r w:rsidRPr="00855436">
        <w:rPr>
          <w:sz w:val="40"/>
          <w:szCs w:val="40"/>
        </w:rPr>
        <w:t xml:space="preserve">CHUYỂN ĐỔI SỐ </w:t>
      </w:r>
      <w:r w:rsidR="00FF6316" w:rsidRPr="00855436">
        <w:rPr>
          <w:sz w:val="40"/>
          <w:szCs w:val="40"/>
          <w:lang w:val="en-US"/>
        </w:rPr>
        <w:t>THÀNH PHỐ CẦN THƠ</w:t>
      </w:r>
    </w:p>
    <w:p w14:paraId="347CD2CD" w14:textId="77777777" w:rsidR="00821398" w:rsidRPr="008F40DF" w:rsidRDefault="00821398" w:rsidP="00770874">
      <w:pPr>
        <w:pStyle w:val="Title"/>
        <w:spacing w:before="120"/>
        <w:ind w:left="0" w:right="283"/>
        <w:rPr>
          <w:b w:val="0"/>
          <w:bCs w:val="0"/>
          <w:lang w:val="en-US"/>
        </w:rPr>
      </w:pPr>
      <w:r w:rsidRPr="00855436">
        <w:rPr>
          <w:sz w:val="40"/>
          <w:szCs w:val="40"/>
        </w:rPr>
        <w:t>GIAI ĐOẠN 202</w:t>
      </w:r>
      <w:r w:rsidR="00C47314" w:rsidRPr="00855436">
        <w:rPr>
          <w:sz w:val="40"/>
          <w:szCs w:val="40"/>
          <w:lang w:val="en-US"/>
        </w:rPr>
        <w:t>6</w:t>
      </w:r>
      <w:r w:rsidRPr="00855436">
        <w:rPr>
          <w:sz w:val="40"/>
          <w:szCs w:val="40"/>
        </w:rPr>
        <w:t xml:space="preserve"> - 2030</w:t>
      </w:r>
    </w:p>
    <w:p w14:paraId="33AFC349" w14:textId="77777777" w:rsidR="00AE303A" w:rsidRPr="008F40DF" w:rsidRDefault="00AE303A" w:rsidP="00770874">
      <w:pPr>
        <w:spacing w:after="60"/>
        <w:jc w:val="center"/>
        <w:rPr>
          <w:b/>
          <w:sz w:val="36"/>
          <w:szCs w:val="28"/>
          <w:lang w:val="en-US"/>
        </w:rPr>
      </w:pPr>
    </w:p>
    <w:p w14:paraId="78E3A5ED" w14:textId="77777777" w:rsidR="00E44C0B" w:rsidRDefault="00E44C0B" w:rsidP="00770874">
      <w:pPr>
        <w:spacing w:after="60"/>
        <w:jc w:val="center"/>
        <w:rPr>
          <w:b/>
          <w:sz w:val="36"/>
          <w:szCs w:val="28"/>
          <w:lang w:val="en-US"/>
        </w:rPr>
      </w:pPr>
    </w:p>
    <w:p w14:paraId="50617034" w14:textId="77777777" w:rsidR="009514D9" w:rsidRDefault="009514D9" w:rsidP="00770874">
      <w:pPr>
        <w:spacing w:after="60"/>
        <w:jc w:val="center"/>
        <w:rPr>
          <w:b/>
          <w:sz w:val="36"/>
          <w:szCs w:val="28"/>
          <w:lang w:val="en-US"/>
        </w:rPr>
      </w:pPr>
    </w:p>
    <w:p w14:paraId="451A6583" w14:textId="77777777" w:rsidR="00770874" w:rsidRDefault="00770874" w:rsidP="00770874">
      <w:pPr>
        <w:spacing w:after="60"/>
        <w:jc w:val="center"/>
        <w:rPr>
          <w:b/>
          <w:sz w:val="36"/>
          <w:szCs w:val="28"/>
          <w:lang w:val="en-US"/>
        </w:rPr>
      </w:pPr>
    </w:p>
    <w:p w14:paraId="20B53EA4" w14:textId="77777777" w:rsidR="00770874" w:rsidRDefault="00770874" w:rsidP="00770874">
      <w:pPr>
        <w:spacing w:after="60"/>
        <w:jc w:val="center"/>
        <w:rPr>
          <w:b/>
          <w:sz w:val="36"/>
          <w:szCs w:val="28"/>
          <w:lang w:val="en-US"/>
        </w:rPr>
      </w:pPr>
    </w:p>
    <w:p w14:paraId="6430CA34" w14:textId="77777777" w:rsidR="009514D9" w:rsidRPr="008F40DF" w:rsidRDefault="009514D9" w:rsidP="00770874">
      <w:pPr>
        <w:spacing w:after="60"/>
        <w:jc w:val="center"/>
        <w:rPr>
          <w:b/>
          <w:sz w:val="36"/>
          <w:szCs w:val="28"/>
          <w:lang w:val="en-US"/>
        </w:rPr>
      </w:pPr>
    </w:p>
    <w:p w14:paraId="3ECA28AC" w14:textId="77777777" w:rsidR="00AE303A" w:rsidRPr="008F40DF" w:rsidRDefault="00855436" w:rsidP="00770874">
      <w:pPr>
        <w:spacing w:before="120"/>
        <w:jc w:val="center"/>
        <w:rPr>
          <w:b/>
          <w:sz w:val="36"/>
          <w:szCs w:val="28"/>
          <w:lang w:val="en-US"/>
        </w:rPr>
      </w:pPr>
      <w:r>
        <w:rPr>
          <w:b/>
          <w:sz w:val="36"/>
          <w:szCs w:val="28"/>
          <w:lang w:val="en-US"/>
        </w:rPr>
        <w:t>g</w:t>
      </w:r>
      <w:r w:rsidR="00E44C0B" w:rsidRPr="008F40DF">
        <w:rPr>
          <w:b/>
          <w:sz w:val="36"/>
          <w:szCs w:val="28"/>
          <w:lang w:val="en-US"/>
        </w:rPr>
        <w:t>iữa</w:t>
      </w:r>
    </w:p>
    <w:p w14:paraId="6C872B05" w14:textId="77777777" w:rsidR="00AE303A" w:rsidRPr="00DE10E0" w:rsidRDefault="00AE303A" w:rsidP="00770874">
      <w:pPr>
        <w:spacing w:before="120"/>
        <w:jc w:val="center"/>
        <w:rPr>
          <w:b/>
          <w:sz w:val="40"/>
          <w:szCs w:val="40"/>
        </w:rPr>
      </w:pPr>
      <w:r w:rsidRPr="008F40DF">
        <w:rPr>
          <w:b/>
          <w:sz w:val="40"/>
          <w:szCs w:val="40"/>
        </w:rPr>
        <w:t xml:space="preserve">ỦY BAN NHÂN DÂN </w:t>
      </w:r>
      <w:r w:rsidR="00DE10E0">
        <w:rPr>
          <w:b/>
          <w:sz w:val="40"/>
          <w:szCs w:val="40"/>
        </w:rPr>
        <w:t>THÀNH PHỐ CẦN THƠ</w:t>
      </w:r>
    </w:p>
    <w:p w14:paraId="188A452C" w14:textId="77777777" w:rsidR="00AE303A" w:rsidRPr="008F40DF" w:rsidRDefault="00E44C0B" w:rsidP="00770874">
      <w:pPr>
        <w:spacing w:before="120"/>
        <w:jc w:val="center"/>
        <w:rPr>
          <w:b/>
          <w:sz w:val="36"/>
          <w:szCs w:val="28"/>
          <w:lang w:val="en-US"/>
        </w:rPr>
      </w:pPr>
      <w:r w:rsidRPr="008F40DF">
        <w:rPr>
          <w:b/>
          <w:sz w:val="36"/>
          <w:szCs w:val="28"/>
          <w:lang w:val="en-US"/>
        </w:rPr>
        <w:t>và</w:t>
      </w:r>
    </w:p>
    <w:p w14:paraId="0B8C6142" w14:textId="77777777" w:rsidR="00AE303A" w:rsidRPr="008F40DF" w:rsidRDefault="00AE303A" w:rsidP="00770874">
      <w:pPr>
        <w:spacing w:before="120"/>
        <w:jc w:val="center"/>
        <w:rPr>
          <w:b/>
          <w:sz w:val="40"/>
          <w:szCs w:val="40"/>
        </w:rPr>
      </w:pPr>
      <w:r w:rsidRPr="008F40DF">
        <w:rPr>
          <w:b/>
          <w:sz w:val="40"/>
          <w:szCs w:val="40"/>
        </w:rPr>
        <w:t>TỔNG CÔNG TY VIỄN THÔNG MOBIFONE</w:t>
      </w:r>
    </w:p>
    <w:bookmarkEnd w:id="0"/>
    <w:p w14:paraId="237BE444" w14:textId="77777777" w:rsidR="00AE303A" w:rsidRPr="008F40DF" w:rsidRDefault="00AE303A" w:rsidP="00770874">
      <w:pPr>
        <w:spacing w:after="60"/>
        <w:jc w:val="center"/>
        <w:rPr>
          <w:b/>
          <w:sz w:val="38"/>
          <w:szCs w:val="28"/>
        </w:rPr>
      </w:pPr>
      <w:r w:rsidRPr="008F40DF">
        <w:rPr>
          <w:b/>
          <w:sz w:val="38"/>
          <w:szCs w:val="28"/>
        </w:rPr>
        <w:t xml:space="preserve">  </w:t>
      </w:r>
    </w:p>
    <w:p w14:paraId="62F0BC86" w14:textId="77777777" w:rsidR="00AE303A" w:rsidRPr="008F40DF" w:rsidRDefault="00AE303A" w:rsidP="00770874"/>
    <w:p w14:paraId="487D46E2" w14:textId="77777777" w:rsidR="00855436" w:rsidRDefault="00855436" w:rsidP="00770874">
      <w:pPr>
        <w:pStyle w:val="Para"/>
        <w:ind w:firstLine="0"/>
        <w:rPr>
          <w:rFonts w:eastAsia="SimSun"/>
        </w:rPr>
      </w:pPr>
    </w:p>
    <w:p w14:paraId="09151CA7" w14:textId="77777777" w:rsidR="009514D9" w:rsidRPr="008F40DF" w:rsidRDefault="009514D9" w:rsidP="00770874">
      <w:pPr>
        <w:pStyle w:val="Para"/>
        <w:ind w:firstLine="0"/>
        <w:rPr>
          <w:rFonts w:eastAsia="SimSun"/>
        </w:rPr>
      </w:pPr>
    </w:p>
    <w:p w14:paraId="09F8F043" w14:textId="77777777" w:rsidR="00B17F56" w:rsidRPr="008F40DF" w:rsidRDefault="00B17F56" w:rsidP="00770874">
      <w:pPr>
        <w:pStyle w:val="Para"/>
        <w:ind w:firstLine="0"/>
        <w:rPr>
          <w:rFonts w:eastAsia="SimSun"/>
        </w:rPr>
      </w:pPr>
    </w:p>
    <w:p w14:paraId="2E25F9A8" w14:textId="77777777" w:rsidR="00AE3A2E" w:rsidRPr="008F40DF" w:rsidRDefault="00AE3A2E" w:rsidP="00770874">
      <w:pPr>
        <w:pStyle w:val="Center4"/>
        <w:rPr>
          <w:rFonts w:ascii="Times New Roman" w:hAnsi="Times New Roman"/>
          <w:i/>
        </w:rPr>
      </w:pPr>
    </w:p>
    <w:p w14:paraId="78E5E367" w14:textId="2105CF42" w:rsidR="00710A0B" w:rsidRDefault="00DE10E0" w:rsidP="00770874">
      <w:pPr>
        <w:pStyle w:val="Center4"/>
        <w:rPr>
          <w:rFonts w:ascii="Times New Roman" w:hAnsi="Times New Roman"/>
          <w:b w:val="0"/>
          <w:bCs/>
          <w:i/>
        </w:rPr>
      </w:pPr>
      <w:r>
        <w:rPr>
          <w:rFonts w:ascii="Times New Roman" w:hAnsi="Times New Roman"/>
          <w:b w:val="0"/>
          <w:bCs/>
          <w:i/>
        </w:rPr>
        <w:t>Cần</w:t>
      </w:r>
      <w:r>
        <w:rPr>
          <w:rFonts w:ascii="Times New Roman" w:hAnsi="Times New Roman"/>
          <w:b w:val="0"/>
          <w:bCs/>
          <w:i/>
          <w:lang w:val="vi-VN"/>
        </w:rPr>
        <w:t xml:space="preserve"> Thơ</w:t>
      </w:r>
      <w:r w:rsidR="00AE303A" w:rsidRPr="008F40DF">
        <w:rPr>
          <w:rFonts w:ascii="Times New Roman" w:hAnsi="Times New Roman"/>
          <w:b w:val="0"/>
          <w:bCs/>
          <w:i/>
        </w:rPr>
        <w:t>, ngày</w:t>
      </w:r>
      <w:r w:rsidR="00855436">
        <w:rPr>
          <w:rFonts w:ascii="Times New Roman" w:hAnsi="Times New Roman"/>
          <w:b w:val="0"/>
          <w:bCs/>
          <w:i/>
        </w:rPr>
        <w:t xml:space="preserve"> </w:t>
      </w:r>
      <w:r w:rsidR="00AE303A" w:rsidRPr="008F40DF">
        <w:rPr>
          <w:rFonts w:ascii="Times New Roman" w:hAnsi="Times New Roman"/>
          <w:b w:val="0"/>
          <w:bCs/>
          <w:i/>
        </w:rPr>
        <w:t xml:space="preserve"> </w:t>
      </w:r>
      <w:r>
        <w:rPr>
          <w:rFonts w:ascii="Times New Roman" w:hAnsi="Times New Roman"/>
          <w:b w:val="0"/>
          <w:bCs/>
          <w:i/>
          <w:lang w:val="vi-VN"/>
        </w:rPr>
        <w:t xml:space="preserve">   </w:t>
      </w:r>
      <w:r w:rsidR="00AE303A" w:rsidRPr="008F40DF">
        <w:rPr>
          <w:rFonts w:ascii="Times New Roman" w:hAnsi="Times New Roman"/>
          <w:b w:val="0"/>
          <w:bCs/>
          <w:i/>
        </w:rPr>
        <w:t xml:space="preserve"> tháng </w:t>
      </w:r>
      <w:r>
        <w:rPr>
          <w:rFonts w:ascii="Times New Roman" w:hAnsi="Times New Roman"/>
          <w:b w:val="0"/>
          <w:bCs/>
          <w:i/>
          <w:lang w:val="vi-VN"/>
        </w:rPr>
        <w:t xml:space="preserve">    </w:t>
      </w:r>
      <w:r w:rsidR="00AE303A" w:rsidRPr="008F40DF">
        <w:rPr>
          <w:rFonts w:ascii="Times New Roman" w:hAnsi="Times New Roman"/>
          <w:b w:val="0"/>
          <w:bCs/>
          <w:i/>
        </w:rPr>
        <w:t xml:space="preserve"> năm 202</w:t>
      </w:r>
      <w:r w:rsidR="00C47314">
        <w:rPr>
          <w:rFonts w:ascii="Times New Roman" w:hAnsi="Times New Roman"/>
          <w:b w:val="0"/>
          <w:bCs/>
          <w:i/>
        </w:rPr>
        <w:t>6</w:t>
      </w:r>
      <w:r w:rsidR="00710A0B">
        <w:rPr>
          <w:rFonts w:ascii="Times New Roman" w:hAnsi="Times New Roman"/>
          <w:b w:val="0"/>
          <w:bCs/>
          <w:i/>
        </w:rPr>
        <w:br w:type="page"/>
      </w:r>
    </w:p>
    <w:p w14:paraId="76ECE101" w14:textId="77777777" w:rsidR="00710A0B" w:rsidRDefault="00710A0B" w:rsidP="00770874">
      <w:pPr>
        <w:pStyle w:val="Center4"/>
        <w:rPr>
          <w:rFonts w:ascii="Times New Roman" w:hAnsi="Times New Roman"/>
          <w:b w:val="0"/>
          <w:bCs/>
          <w:i/>
        </w:rPr>
        <w:sectPr w:rsidR="00710A0B" w:rsidSect="00DD23DE">
          <w:headerReference w:type="default" r:id="rId10"/>
          <w:footerReference w:type="default" r:id="rId11"/>
          <w:headerReference w:type="first" r:id="rId12"/>
          <w:pgSz w:w="11907" w:h="16840" w:code="9"/>
          <w:pgMar w:top="1134" w:right="1134" w:bottom="1134" w:left="1701" w:header="567" w:footer="284" w:gutter="0"/>
          <w:pgBorders w:display="firstPage" w:offsetFrom="page">
            <w:top w:val="double" w:sz="4" w:space="24" w:color="auto" w:shadow="1"/>
            <w:left w:val="double" w:sz="4" w:space="24" w:color="auto" w:shadow="1"/>
            <w:bottom w:val="double" w:sz="4" w:space="24" w:color="auto" w:shadow="1"/>
            <w:right w:val="double" w:sz="4" w:space="24" w:color="auto" w:shadow="1"/>
          </w:pgBorders>
          <w:pgNumType w:start="1"/>
          <w:cols w:space="720"/>
          <w:titlePg/>
          <w:docGrid w:linePitch="360"/>
        </w:sectPr>
      </w:pPr>
    </w:p>
    <w:p w14:paraId="2593EDB3" w14:textId="77777777" w:rsidR="00AE303A" w:rsidRPr="008F40DF" w:rsidRDefault="00AE303A" w:rsidP="00AE303A">
      <w:pPr>
        <w:pStyle w:val="Center4"/>
        <w:rPr>
          <w:rFonts w:ascii="Times New Roman" w:hAnsi="Times New Roman"/>
        </w:rPr>
      </w:pPr>
      <w:r w:rsidRPr="000C5BDA">
        <w:rPr>
          <w:rFonts w:ascii="Times New Roman" w:hAnsi="Times New Roman"/>
          <w:sz w:val="26"/>
          <w:szCs w:val="26"/>
        </w:rPr>
        <w:lastRenderedPageBreak/>
        <w:t>CỘNG HÒA XÃ HỘI CHỦ NGHĨA VIỆT NAM</w:t>
      </w:r>
      <w:r w:rsidRPr="008F40DF">
        <w:rPr>
          <w:rFonts w:ascii="Times New Roman" w:hAnsi="Times New Roman"/>
          <w:bCs/>
        </w:rPr>
        <w:br/>
      </w:r>
      <w:r w:rsidRPr="008F40DF">
        <w:rPr>
          <w:rFonts w:ascii="Times New Roman" w:hAnsi="Times New Roman"/>
        </w:rPr>
        <w:t>Độc lập - Tự do - Hạnh phúc</w:t>
      </w:r>
    </w:p>
    <w:p w14:paraId="3712A8B9" w14:textId="7B33554F" w:rsidR="00AE303A" w:rsidRPr="008F40DF" w:rsidRDefault="000C5BDA" w:rsidP="00AE303A">
      <w:pPr>
        <w:pStyle w:val="Center4"/>
        <w:rPr>
          <w:rFonts w:ascii="Times New Roman" w:hAnsi="Times New Roman"/>
        </w:rPr>
      </w:pPr>
      <w:r>
        <w:rPr>
          <w:rFonts w:ascii="Times New Roman" w:hAnsi="Times New Roman"/>
          <w:noProof/>
        </w:rPr>
        <mc:AlternateContent>
          <mc:Choice Requires="wps">
            <w:drawing>
              <wp:anchor distT="4294967291" distB="4294967291" distL="114300" distR="114300" simplePos="0" relativeHeight="251659776" behindDoc="0" locked="0" layoutInCell="1" allowOverlap="1" wp14:anchorId="01EDC4FD" wp14:editId="16315A79">
                <wp:simplePos x="0" y="0"/>
                <wp:positionH relativeFrom="column">
                  <wp:posOffset>1791335</wp:posOffset>
                </wp:positionH>
                <wp:positionV relativeFrom="paragraph">
                  <wp:posOffset>27635</wp:posOffset>
                </wp:positionV>
                <wp:extent cx="2151380" cy="0"/>
                <wp:effectExtent l="0" t="0" r="0" b="0"/>
                <wp:wrapNone/>
                <wp:docPr id="133183928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CED65E" id="Straight Connector 3" o:spid="_x0000_s1026" style="position:absolute;z-index:251659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1.05pt,2.2pt" to="310.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"/>
            </w:pict>
          </mc:Fallback>
        </mc:AlternateContent>
      </w:r>
    </w:p>
    <w:p w14:paraId="61DF90A1" w14:textId="221ADA3F" w:rsidR="005F383D" w:rsidRPr="00166ABA" w:rsidRDefault="005F383D" w:rsidP="00821398">
      <w:pPr>
        <w:pStyle w:val="Center4"/>
        <w:rPr>
          <w:rFonts w:ascii="Times New Roman" w:hAnsi="Times New Roman"/>
          <w:bCs/>
          <w:sz w:val="16"/>
          <w:szCs w:val="16"/>
          <w:lang w:val="vi-VN"/>
        </w:rPr>
      </w:pPr>
    </w:p>
    <w:p w14:paraId="58BC5F02" w14:textId="7B0D9687" w:rsidR="00821398" w:rsidRPr="00D14B63" w:rsidRDefault="00821398" w:rsidP="00821398">
      <w:pPr>
        <w:pStyle w:val="Center4"/>
        <w:rPr>
          <w:rFonts w:ascii="Times New Roman" w:hAnsi="Times New Roman"/>
          <w:bCs/>
          <w:szCs w:val="28"/>
        </w:rPr>
      </w:pPr>
      <w:r w:rsidRPr="00D14B63">
        <w:rPr>
          <w:rFonts w:ascii="Times New Roman" w:hAnsi="Times New Roman"/>
          <w:bCs/>
          <w:szCs w:val="28"/>
        </w:rPr>
        <w:t xml:space="preserve">THỎA THUẬN HỢP TÁC </w:t>
      </w:r>
    </w:p>
    <w:p w14:paraId="4D95A67E" w14:textId="7DB584C8" w:rsidR="00821398" w:rsidRPr="00D14B63" w:rsidRDefault="00821398" w:rsidP="00821398">
      <w:pPr>
        <w:pStyle w:val="Center4"/>
        <w:rPr>
          <w:rFonts w:ascii="Times New Roman" w:hAnsi="Times New Roman"/>
          <w:bCs/>
          <w:szCs w:val="28"/>
        </w:rPr>
      </w:pPr>
      <w:r w:rsidRPr="00D14B63">
        <w:rPr>
          <w:rFonts w:ascii="Times New Roman" w:hAnsi="Times New Roman"/>
          <w:bCs/>
          <w:szCs w:val="28"/>
        </w:rPr>
        <w:t>VỀ CHUYỂN ĐỔI SỐ GIAI ĐOẠN 202</w:t>
      </w:r>
      <w:r w:rsidR="00C47314" w:rsidRPr="00D14B63">
        <w:rPr>
          <w:rFonts w:ascii="Times New Roman" w:hAnsi="Times New Roman"/>
          <w:bCs/>
          <w:szCs w:val="28"/>
        </w:rPr>
        <w:t>6</w:t>
      </w:r>
      <w:r w:rsidRPr="00D14B63">
        <w:rPr>
          <w:rFonts w:ascii="Times New Roman" w:hAnsi="Times New Roman"/>
          <w:bCs/>
          <w:szCs w:val="28"/>
        </w:rPr>
        <w:t xml:space="preserve"> - 2030</w:t>
      </w:r>
    </w:p>
    <w:p w14:paraId="012116A7" w14:textId="6F71ACB5" w:rsidR="008E33B9" w:rsidRPr="00D14B63" w:rsidRDefault="008E33B9">
      <w:pPr>
        <w:pStyle w:val="Center4"/>
        <w:rPr>
          <w:rFonts w:ascii="Times New Roman" w:hAnsi="Times New Roman"/>
          <w:bCs/>
          <w:szCs w:val="28"/>
          <w:lang w:val="vi-VN"/>
        </w:rPr>
      </w:pPr>
      <w:r w:rsidRPr="00D14B63">
        <w:rPr>
          <w:rFonts w:ascii="Times New Roman" w:hAnsi="Times New Roman"/>
          <w:bCs/>
          <w:szCs w:val="28"/>
        </w:rPr>
        <w:t>GIỮA</w:t>
      </w:r>
      <w:r w:rsidR="00972B76" w:rsidRPr="00D14B63">
        <w:rPr>
          <w:rFonts w:ascii="Times New Roman" w:hAnsi="Times New Roman"/>
          <w:bCs/>
          <w:szCs w:val="28"/>
        </w:rPr>
        <w:t xml:space="preserve"> </w:t>
      </w:r>
      <w:r w:rsidRPr="00D14B63">
        <w:rPr>
          <w:rFonts w:ascii="Times New Roman" w:hAnsi="Times New Roman"/>
          <w:bCs/>
          <w:szCs w:val="28"/>
        </w:rPr>
        <w:t xml:space="preserve">ỦY BAN NHÂN DÂN </w:t>
      </w:r>
      <w:r w:rsidR="00DE10E0" w:rsidRPr="00D14B63">
        <w:rPr>
          <w:rFonts w:ascii="Times New Roman" w:hAnsi="Times New Roman"/>
          <w:bCs/>
          <w:szCs w:val="28"/>
        </w:rPr>
        <w:t>THÀNH</w:t>
      </w:r>
      <w:r w:rsidR="00DE10E0" w:rsidRPr="00D14B63">
        <w:rPr>
          <w:rFonts w:ascii="Times New Roman" w:hAnsi="Times New Roman"/>
          <w:bCs/>
          <w:szCs w:val="28"/>
          <w:lang w:val="vi-VN"/>
        </w:rPr>
        <w:t xml:space="preserve"> PHỐ CẦN THƠ</w:t>
      </w:r>
    </w:p>
    <w:p w14:paraId="6D6EC734" w14:textId="77777777" w:rsidR="008E33B9" w:rsidRPr="00D14B63" w:rsidRDefault="008E33B9" w:rsidP="008E33B9">
      <w:pPr>
        <w:pStyle w:val="Center4"/>
        <w:rPr>
          <w:rFonts w:ascii="Times New Roman" w:hAnsi="Times New Roman"/>
          <w:bCs/>
          <w:szCs w:val="28"/>
        </w:rPr>
      </w:pPr>
      <w:r w:rsidRPr="00D14B63">
        <w:rPr>
          <w:rFonts w:ascii="Times New Roman" w:hAnsi="Times New Roman"/>
          <w:bCs/>
          <w:szCs w:val="28"/>
        </w:rPr>
        <w:t>VÀ</w:t>
      </w:r>
      <w:r w:rsidR="00972B76" w:rsidRPr="00D14B63">
        <w:rPr>
          <w:rFonts w:ascii="Times New Roman" w:hAnsi="Times New Roman"/>
          <w:bCs/>
          <w:szCs w:val="28"/>
        </w:rPr>
        <w:t xml:space="preserve"> </w:t>
      </w:r>
      <w:r w:rsidRPr="00D14B63">
        <w:rPr>
          <w:rFonts w:ascii="Times New Roman" w:hAnsi="Times New Roman"/>
          <w:bCs/>
          <w:szCs w:val="28"/>
        </w:rPr>
        <w:t>TỔNG CÔNG TY VIỄN THÔNG MOBIFONE</w:t>
      </w:r>
    </w:p>
    <w:p w14:paraId="145B4109" w14:textId="1394BBF0" w:rsidR="00AE303A" w:rsidRPr="008F40DF" w:rsidRDefault="00AE303A" w:rsidP="00AE303A">
      <w:pPr>
        <w:pStyle w:val="Center4"/>
        <w:rPr>
          <w:rFonts w:ascii="Times New Roman" w:hAnsi="Times New Roman"/>
        </w:rPr>
      </w:pPr>
    </w:p>
    <w:p w14:paraId="61BCB2E1" w14:textId="1B830792" w:rsidR="0093097B" w:rsidRPr="000C5BDA" w:rsidRDefault="00AE303A" w:rsidP="000C5BDA">
      <w:pPr>
        <w:pStyle w:val="Default"/>
        <w:snapToGrid w:val="0"/>
        <w:spacing w:before="120" w:after="120" w:line="269" w:lineRule="auto"/>
        <w:ind w:firstLine="709"/>
        <w:jc w:val="both"/>
        <w:rPr>
          <w:rFonts w:eastAsia="Times New Roman"/>
          <w:i/>
          <w:color w:val="auto"/>
          <w:kern w:val="0"/>
          <w:sz w:val="28"/>
          <w:szCs w:val="28"/>
          <w:lang w:eastAsia="x-none"/>
        </w:rPr>
      </w:pPr>
      <w:r w:rsidRPr="000C5BDA">
        <w:rPr>
          <w:rFonts w:eastAsia="Times New Roman"/>
          <w:i/>
          <w:color w:val="auto"/>
          <w:kern w:val="0"/>
          <w:sz w:val="28"/>
          <w:szCs w:val="28"/>
          <w:lang w:eastAsia="x-none"/>
        </w:rPr>
        <w:t xml:space="preserve">Căn cứ Luật Tổ chức chính quyền địa phương </w:t>
      </w:r>
      <w:r w:rsidR="0052025E" w:rsidRPr="000C5BDA">
        <w:rPr>
          <w:rFonts w:eastAsia="Times New Roman"/>
          <w:i/>
          <w:color w:val="auto"/>
          <w:kern w:val="0"/>
          <w:sz w:val="28"/>
          <w:szCs w:val="28"/>
          <w:lang w:val="vi-VN" w:eastAsia="x-none"/>
        </w:rPr>
        <w:t>ngày 16</w:t>
      </w:r>
      <w:r w:rsidR="00AA2404">
        <w:rPr>
          <w:rFonts w:eastAsia="Times New Roman"/>
          <w:i/>
          <w:color w:val="auto"/>
          <w:kern w:val="0"/>
          <w:sz w:val="28"/>
          <w:szCs w:val="28"/>
          <w:lang w:eastAsia="x-none"/>
        </w:rPr>
        <w:t xml:space="preserve"> tháng </w:t>
      </w:r>
      <w:r w:rsidR="0052025E" w:rsidRPr="000C5BDA">
        <w:rPr>
          <w:rFonts w:eastAsia="Times New Roman"/>
          <w:i/>
          <w:color w:val="auto"/>
          <w:kern w:val="0"/>
          <w:sz w:val="28"/>
          <w:szCs w:val="28"/>
          <w:lang w:val="vi-VN" w:eastAsia="x-none"/>
        </w:rPr>
        <w:t>6</w:t>
      </w:r>
      <w:r w:rsidR="00AA2404">
        <w:rPr>
          <w:rFonts w:eastAsia="Times New Roman"/>
          <w:i/>
          <w:color w:val="auto"/>
          <w:kern w:val="0"/>
          <w:sz w:val="28"/>
          <w:szCs w:val="28"/>
          <w:lang w:eastAsia="x-none"/>
        </w:rPr>
        <w:t xml:space="preserve"> năm </w:t>
      </w:r>
      <w:r w:rsidR="0052025E" w:rsidRPr="000C5BDA">
        <w:rPr>
          <w:rFonts w:eastAsia="Times New Roman"/>
          <w:i/>
          <w:color w:val="auto"/>
          <w:kern w:val="0"/>
          <w:sz w:val="28"/>
          <w:szCs w:val="28"/>
          <w:lang w:val="vi-VN" w:eastAsia="x-none"/>
        </w:rPr>
        <w:t>2025</w:t>
      </w:r>
      <w:r w:rsidRPr="000C5BDA">
        <w:rPr>
          <w:rFonts w:eastAsia="Times New Roman"/>
          <w:i/>
          <w:color w:val="auto"/>
          <w:kern w:val="0"/>
          <w:sz w:val="28"/>
          <w:szCs w:val="28"/>
          <w:lang w:eastAsia="x-none"/>
        </w:rPr>
        <w:t>;</w:t>
      </w:r>
    </w:p>
    <w:p w14:paraId="746E09AC" w14:textId="6CEEEE9F" w:rsidR="00AA2404" w:rsidRDefault="00AA2404" w:rsidP="000C5BDA">
      <w:pPr>
        <w:pStyle w:val="Default"/>
        <w:snapToGrid w:val="0"/>
        <w:spacing w:before="120" w:after="120" w:line="269" w:lineRule="auto"/>
        <w:ind w:firstLine="709"/>
        <w:jc w:val="both"/>
        <w:rPr>
          <w:rFonts w:ascii="Times New Roman Italic" w:hAnsi="Times New Roman Italic" w:hint="eastAsia"/>
          <w:i/>
          <w:spacing w:val="4"/>
          <w:kern w:val="28"/>
          <w:sz w:val="28"/>
          <w:szCs w:val="28"/>
        </w:rPr>
      </w:pPr>
      <w:r w:rsidRPr="00AA2404">
        <w:rPr>
          <w:rFonts w:ascii="Times New Roman Italic" w:hAnsi="Times New Roman Italic"/>
          <w:i/>
          <w:spacing w:val="4"/>
          <w:kern w:val="28"/>
          <w:sz w:val="28"/>
          <w:szCs w:val="28"/>
        </w:rPr>
        <w:t>Căn cứ Nghị quyết số 52-N</w:t>
      </w:r>
      <w:r w:rsidR="000A7A5B">
        <w:rPr>
          <w:rFonts w:ascii="Times New Roman Italic" w:hAnsi="Times New Roman Italic"/>
          <w:i/>
          <w:spacing w:val="4"/>
          <w:kern w:val="28"/>
          <w:sz w:val="28"/>
          <w:szCs w:val="28"/>
        </w:rPr>
        <w:t>Q</w:t>
      </w:r>
      <w:r w:rsidRPr="00AA2404">
        <w:rPr>
          <w:rFonts w:ascii="Times New Roman Italic" w:hAnsi="Times New Roman Italic"/>
          <w:i/>
          <w:spacing w:val="4"/>
          <w:kern w:val="28"/>
          <w:sz w:val="28"/>
          <w:szCs w:val="28"/>
        </w:rPr>
        <w:t>/TW ngày 27 tháng 9 năm 2019 của Bộ Chính trị về một số chủ trương, chính sách chủ động tham gia cuộc Cách mạng công nghiệp lần thứ tư</w:t>
      </w:r>
      <w:r>
        <w:rPr>
          <w:rFonts w:ascii="Times New Roman Italic" w:hAnsi="Times New Roman Italic"/>
          <w:i/>
          <w:spacing w:val="4"/>
          <w:kern w:val="28"/>
          <w:sz w:val="28"/>
          <w:szCs w:val="28"/>
        </w:rPr>
        <w:t>;</w:t>
      </w:r>
    </w:p>
    <w:p w14:paraId="076217D7" w14:textId="16E1EDD7" w:rsidR="00CC221E" w:rsidRPr="000C5BDA" w:rsidRDefault="00CC221E" w:rsidP="000C5BDA">
      <w:pPr>
        <w:pStyle w:val="Default"/>
        <w:snapToGrid w:val="0"/>
        <w:spacing w:before="120" w:after="120" w:line="269" w:lineRule="auto"/>
        <w:ind w:firstLine="709"/>
        <w:jc w:val="both"/>
        <w:rPr>
          <w:i/>
          <w:color w:val="auto"/>
          <w:sz w:val="28"/>
          <w:szCs w:val="28"/>
        </w:rPr>
      </w:pPr>
      <w:r w:rsidRPr="00AA2404">
        <w:rPr>
          <w:rFonts w:ascii="Times New Roman Italic" w:hAnsi="Times New Roman Italic"/>
          <w:i/>
          <w:spacing w:val="4"/>
          <w:kern w:val="28"/>
          <w:sz w:val="28"/>
          <w:szCs w:val="28"/>
        </w:rPr>
        <w:t>Căn cứ Nghị quyết số 57-NQ/TW ngày 22</w:t>
      </w:r>
      <w:r w:rsidR="00AA2404" w:rsidRPr="00AA2404">
        <w:rPr>
          <w:rFonts w:ascii="Times New Roman Italic" w:hAnsi="Times New Roman Italic"/>
          <w:i/>
          <w:spacing w:val="4"/>
          <w:kern w:val="28"/>
          <w:sz w:val="28"/>
          <w:szCs w:val="28"/>
        </w:rPr>
        <w:t xml:space="preserve"> tháng </w:t>
      </w:r>
      <w:r w:rsidRPr="00AA2404">
        <w:rPr>
          <w:rFonts w:ascii="Times New Roman Italic" w:hAnsi="Times New Roman Italic"/>
          <w:i/>
          <w:spacing w:val="4"/>
          <w:kern w:val="28"/>
          <w:sz w:val="28"/>
          <w:szCs w:val="28"/>
        </w:rPr>
        <w:t>12</w:t>
      </w:r>
      <w:r w:rsidR="00AA2404" w:rsidRPr="00AA2404">
        <w:rPr>
          <w:rFonts w:ascii="Times New Roman Italic" w:hAnsi="Times New Roman Italic"/>
          <w:i/>
          <w:spacing w:val="4"/>
          <w:kern w:val="28"/>
          <w:sz w:val="28"/>
          <w:szCs w:val="28"/>
        </w:rPr>
        <w:t xml:space="preserve"> năm </w:t>
      </w:r>
      <w:r w:rsidRPr="00AA2404">
        <w:rPr>
          <w:rFonts w:ascii="Times New Roman Italic" w:hAnsi="Times New Roman Italic"/>
          <w:i/>
          <w:spacing w:val="4"/>
          <w:kern w:val="28"/>
          <w:sz w:val="28"/>
          <w:szCs w:val="28"/>
        </w:rPr>
        <w:t xml:space="preserve">2024 của Bộ </w:t>
      </w:r>
      <w:r w:rsidRPr="00AA2404">
        <w:rPr>
          <w:rFonts w:ascii="Times New Roman Italic" w:hAnsi="Times New Roman Italic"/>
          <w:i/>
          <w:spacing w:val="6"/>
          <w:kern w:val="28"/>
          <w:sz w:val="28"/>
          <w:szCs w:val="28"/>
        </w:rPr>
        <w:t>Chính</w:t>
      </w:r>
      <w:r w:rsidRPr="00AA2404">
        <w:rPr>
          <w:i/>
          <w:spacing w:val="6"/>
          <w:sz w:val="28"/>
          <w:szCs w:val="28"/>
        </w:rPr>
        <w:t xml:space="preserve"> trị về đột phá phát triển khoa học, công nghệ, đổi mới sáng tạo và chuyển</w:t>
      </w:r>
      <w:r w:rsidRPr="000C5BDA">
        <w:rPr>
          <w:i/>
          <w:sz w:val="28"/>
          <w:szCs w:val="28"/>
        </w:rPr>
        <w:t xml:space="preserve"> đổi số quốc gia;</w:t>
      </w:r>
    </w:p>
    <w:p w14:paraId="36EC7562" w14:textId="6B363010" w:rsidR="00344F3D" w:rsidRDefault="00344F3D" w:rsidP="000C5BDA">
      <w:pPr>
        <w:widowControl w:val="0"/>
        <w:spacing w:before="120" w:after="120" w:line="269" w:lineRule="auto"/>
        <w:ind w:firstLine="709"/>
        <w:jc w:val="both"/>
        <w:rPr>
          <w:i/>
          <w:sz w:val="28"/>
          <w:szCs w:val="28"/>
          <w:lang w:val="nl-NL"/>
        </w:rPr>
      </w:pPr>
      <w:r w:rsidRPr="000C5BDA">
        <w:rPr>
          <w:i/>
          <w:sz w:val="28"/>
          <w:szCs w:val="28"/>
          <w:lang w:val="nl-NL"/>
        </w:rPr>
        <w:t>Căn cứ Nghị quyết số 193/2025/QH15 ngày 19</w:t>
      </w:r>
      <w:r w:rsidR="00AA2404">
        <w:rPr>
          <w:i/>
          <w:sz w:val="28"/>
          <w:szCs w:val="28"/>
          <w:lang w:val="nl-NL"/>
        </w:rPr>
        <w:t xml:space="preserve"> tháng </w:t>
      </w:r>
      <w:r w:rsidRPr="000C5BDA">
        <w:rPr>
          <w:i/>
          <w:sz w:val="28"/>
          <w:szCs w:val="28"/>
          <w:lang w:val="nl-NL"/>
        </w:rPr>
        <w:t>02</w:t>
      </w:r>
      <w:r w:rsidR="00AA2404">
        <w:rPr>
          <w:i/>
          <w:sz w:val="28"/>
          <w:szCs w:val="28"/>
          <w:lang w:val="nl-NL"/>
        </w:rPr>
        <w:t xml:space="preserve"> năm </w:t>
      </w:r>
      <w:r w:rsidRPr="000C5BDA">
        <w:rPr>
          <w:i/>
          <w:sz w:val="28"/>
          <w:szCs w:val="28"/>
          <w:lang w:val="nl-NL"/>
        </w:rPr>
        <w:t>2025 của Quốc hội về thí điểm một số cơ chế, chính sách đặc biệt tạo đột phá phát triển khoa học, công nghệ, đổi mới sáng tạo và chuyển đổi số quốc gia;</w:t>
      </w:r>
    </w:p>
    <w:p w14:paraId="5B73D175" w14:textId="0F259B08" w:rsidR="00690952" w:rsidRPr="00AA2404" w:rsidRDefault="00690952" w:rsidP="00690952">
      <w:pPr>
        <w:spacing w:before="120" w:after="120" w:line="269" w:lineRule="auto"/>
        <w:ind w:firstLine="709"/>
        <w:jc w:val="both"/>
        <w:rPr>
          <w:i/>
          <w:sz w:val="28"/>
          <w:szCs w:val="28"/>
          <w:lang w:val="nl-NL"/>
        </w:rPr>
      </w:pPr>
      <w:r w:rsidRPr="00AA2404">
        <w:rPr>
          <w:i/>
          <w:sz w:val="28"/>
          <w:szCs w:val="28"/>
          <w:lang w:val="nl-NL"/>
        </w:rPr>
        <w:t xml:space="preserve">Căn cứ </w:t>
      </w:r>
      <w:r w:rsidR="00AA2404" w:rsidRPr="00AA2404">
        <w:rPr>
          <w:i/>
          <w:sz w:val="28"/>
          <w:szCs w:val="28"/>
          <w:lang w:val="nl-NL"/>
        </w:rPr>
        <w:t>Nghị quyết số 11/NQ-CP ngày 14 tháng 01 năm 2026 của</w:t>
      </w:r>
      <w:r w:rsidR="00AA2404" w:rsidRPr="00AA2404">
        <w:rPr>
          <w:i/>
          <w:sz w:val="28"/>
          <w:szCs w:val="28"/>
          <w:lang w:val="nl-NL"/>
        </w:rPr>
        <w:br/>
        <w:t>Chính phủ sửa đổi, bổ sung, cập nhật Nghị quyết số 71/NQ-CP ngày 01 tháng 4 năm 2025 của Chính phủ sửa đổi, bổ sung cập nhật Chương trình hành động của Chính phủ thực hiện Nghị quyết số 57-NQ/TW ngày 22 tháng 12 năm 2024 của Bộ Chính trị về đột phá phát triển khoa học, công nghệ, đổi mới sáng tạo và chuyển đổi số quốc gia</w:t>
      </w:r>
      <w:r w:rsidRPr="00AA2404">
        <w:rPr>
          <w:i/>
          <w:sz w:val="28"/>
          <w:szCs w:val="28"/>
          <w:lang w:val="nl-NL"/>
        </w:rPr>
        <w:t>;</w:t>
      </w:r>
    </w:p>
    <w:p w14:paraId="285FF5E9" w14:textId="0EE25C68" w:rsidR="00D321FC" w:rsidRPr="000C5BDA" w:rsidRDefault="00D321FC" w:rsidP="000C5BDA">
      <w:pPr>
        <w:spacing w:before="120" w:after="120" w:line="269" w:lineRule="auto"/>
        <w:ind w:firstLine="709"/>
        <w:jc w:val="both"/>
        <w:rPr>
          <w:i/>
          <w:sz w:val="28"/>
          <w:szCs w:val="28"/>
          <w:lang w:val="nl-NL"/>
        </w:rPr>
      </w:pPr>
      <w:r w:rsidRPr="00AA2404">
        <w:rPr>
          <w:rFonts w:ascii="Times New Roman Italic" w:hAnsi="Times New Roman Italic"/>
          <w:i/>
          <w:spacing w:val="-2"/>
          <w:sz w:val="28"/>
          <w:szCs w:val="28"/>
          <w:lang w:val="nl-NL"/>
        </w:rPr>
        <w:t>Căn cứ Nghị quyết số 214/NQ-CP ngày 23</w:t>
      </w:r>
      <w:r w:rsidR="00AA2404" w:rsidRPr="00AA2404">
        <w:rPr>
          <w:rFonts w:ascii="Times New Roman Italic" w:hAnsi="Times New Roman Italic"/>
          <w:i/>
          <w:spacing w:val="-2"/>
          <w:sz w:val="28"/>
          <w:szCs w:val="28"/>
          <w:lang w:val="nl-NL"/>
        </w:rPr>
        <w:t xml:space="preserve"> tháng </w:t>
      </w:r>
      <w:r w:rsidRPr="00AA2404">
        <w:rPr>
          <w:rFonts w:ascii="Times New Roman Italic" w:hAnsi="Times New Roman Italic"/>
          <w:i/>
          <w:spacing w:val="-2"/>
          <w:sz w:val="28"/>
          <w:szCs w:val="28"/>
          <w:lang w:val="nl-NL"/>
        </w:rPr>
        <w:t>7</w:t>
      </w:r>
      <w:r w:rsidR="00AA2404" w:rsidRPr="00AA2404">
        <w:rPr>
          <w:rFonts w:ascii="Times New Roman Italic" w:hAnsi="Times New Roman Italic"/>
          <w:i/>
          <w:spacing w:val="-2"/>
          <w:sz w:val="28"/>
          <w:szCs w:val="28"/>
          <w:lang w:val="nl-NL"/>
        </w:rPr>
        <w:t xml:space="preserve"> năm </w:t>
      </w:r>
      <w:r w:rsidRPr="00AA2404">
        <w:rPr>
          <w:rFonts w:ascii="Times New Roman Italic" w:hAnsi="Times New Roman Italic"/>
          <w:i/>
          <w:spacing w:val="-2"/>
          <w:sz w:val="28"/>
          <w:szCs w:val="28"/>
          <w:lang w:val="nl-NL"/>
        </w:rPr>
        <w:t xml:space="preserve">2025 của Chính phủ </w:t>
      </w:r>
      <w:r w:rsidR="00AA2404">
        <w:rPr>
          <w:i/>
          <w:sz w:val="28"/>
          <w:szCs w:val="28"/>
          <w:lang w:val="nl-NL"/>
        </w:rPr>
        <w:t>b</w:t>
      </w:r>
      <w:r w:rsidRPr="000C5BDA">
        <w:rPr>
          <w:i/>
          <w:sz w:val="28"/>
          <w:szCs w:val="28"/>
          <w:lang w:val="nl-NL"/>
        </w:rPr>
        <w:t>an hành Kế hoạch hành động của Chính phủ về thúc đẩy tạo lập dữ liệu phục vụ chuyển đổi số toàn diện;</w:t>
      </w:r>
    </w:p>
    <w:p w14:paraId="0469C629" w14:textId="001CE3DA" w:rsidR="00972B76" w:rsidRPr="000C5BDA" w:rsidRDefault="00972B76" w:rsidP="000C5BDA">
      <w:pPr>
        <w:spacing w:before="120" w:after="120" w:line="269" w:lineRule="auto"/>
        <w:ind w:firstLine="709"/>
        <w:jc w:val="both"/>
        <w:rPr>
          <w:i/>
          <w:sz w:val="28"/>
          <w:szCs w:val="28"/>
        </w:rPr>
      </w:pPr>
      <w:r w:rsidRPr="00AA2404">
        <w:rPr>
          <w:rFonts w:ascii="Times New Roman Italic" w:hAnsi="Times New Roman Italic"/>
          <w:i/>
          <w:spacing w:val="-4"/>
          <w:sz w:val="28"/>
          <w:szCs w:val="28"/>
        </w:rPr>
        <w:t>Căn cứ Quyết định số 749/QĐ-TTg ngày 03</w:t>
      </w:r>
      <w:r w:rsidR="00AA2404" w:rsidRPr="00AA2404">
        <w:rPr>
          <w:rFonts w:ascii="Times New Roman Italic" w:hAnsi="Times New Roman Italic"/>
          <w:i/>
          <w:spacing w:val="-4"/>
          <w:sz w:val="28"/>
          <w:szCs w:val="28"/>
          <w:lang w:val="en-US"/>
        </w:rPr>
        <w:t xml:space="preserve"> tháng </w:t>
      </w:r>
      <w:r w:rsidRPr="00AA2404">
        <w:rPr>
          <w:rFonts w:ascii="Times New Roman Italic" w:hAnsi="Times New Roman Italic"/>
          <w:i/>
          <w:spacing w:val="-4"/>
          <w:sz w:val="28"/>
          <w:szCs w:val="28"/>
        </w:rPr>
        <w:t>6</w:t>
      </w:r>
      <w:r w:rsidR="00AA2404" w:rsidRPr="00AA2404">
        <w:rPr>
          <w:rFonts w:ascii="Times New Roman Italic" w:hAnsi="Times New Roman Italic"/>
          <w:i/>
          <w:spacing w:val="-4"/>
          <w:sz w:val="28"/>
          <w:szCs w:val="28"/>
          <w:lang w:val="en-US"/>
        </w:rPr>
        <w:t xml:space="preserve"> năm </w:t>
      </w:r>
      <w:r w:rsidRPr="00AA2404">
        <w:rPr>
          <w:rFonts w:ascii="Times New Roman Italic" w:hAnsi="Times New Roman Italic"/>
          <w:i/>
          <w:spacing w:val="-4"/>
          <w:sz w:val="28"/>
          <w:szCs w:val="28"/>
        </w:rPr>
        <w:t xml:space="preserve">2020 của Thủ tướng </w:t>
      </w:r>
      <w:r w:rsidRPr="00AA2404">
        <w:rPr>
          <w:rFonts w:ascii="Times New Roman Italic" w:hAnsi="Times New Roman Italic"/>
          <w:i/>
          <w:spacing w:val="6"/>
          <w:sz w:val="28"/>
          <w:szCs w:val="28"/>
        </w:rPr>
        <w:t xml:space="preserve">Chính phủ phê duyệt </w:t>
      </w:r>
      <w:r w:rsidR="0050700A" w:rsidRPr="0050700A">
        <w:rPr>
          <w:i/>
          <w:spacing w:val="6"/>
          <w:sz w:val="28"/>
          <w:szCs w:val="28"/>
          <w:lang w:val="en-US"/>
        </w:rPr>
        <w:t>“</w:t>
      </w:r>
      <w:r w:rsidRPr="0050700A">
        <w:rPr>
          <w:i/>
          <w:spacing w:val="6"/>
          <w:sz w:val="28"/>
          <w:szCs w:val="28"/>
        </w:rPr>
        <w:t>Chương trình Chuyển đổi số quốc gia đến năm 2025, định</w:t>
      </w:r>
      <w:r w:rsidRPr="0050700A">
        <w:rPr>
          <w:i/>
          <w:sz w:val="28"/>
          <w:szCs w:val="28"/>
        </w:rPr>
        <w:t xml:space="preserve"> hướng đến năm 2030</w:t>
      </w:r>
      <w:r w:rsidR="0050700A" w:rsidRPr="0050700A">
        <w:rPr>
          <w:i/>
          <w:sz w:val="28"/>
          <w:szCs w:val="28"/>
          <w:lang w:val="en-US"/>
        </w:rPr>
        <w:t>”</w:t>
      </w:r>
      <w:r w:rsidRPr="0050700A">
        <w:rPr>
          <w:i/>
          <w:sz w:val="28"/>
          <w:szCs w:val="28"/>
        </w:rPr>
        <w:t>;</w:t>
      </w:r>
    </w:p>
    <w:p w14:paraId="5204B871" w14:textId="77777777" w:rsidR="00D66E27" w:rsidRDefault="00AE303A" w:rsidP="00D66E27">
      <w:pPr>
        <w:pStyle w:val="Default"/>
        <w:snapToGrid w:val="0"/>
        <w:spacing w:before="120" w:after="120" w:line="269" w:lineRule="auto"/>
        <w:ind w:firstLine="709"/>
        <w:jc w:val="both"/>
        <w:rPr>
          <w:rFonts w:eastAsia="Times New Roman"/>
          <w:i/>
          <w:color w:val="auto"/>
          <w:kern w:val="0"/>
          <w:sz w:val="28"/>
          <w:szCs w:val="28"/>
          <w:lang w:eastAsia="x-none"/>
        </w:rPr>
      </w:pPr>
      <w:r w:rsidRPr="00AA2404">
        <w:rPr>
          <w:rFonts w:ascii="Times New Roman Italic" w:eastAsia="Times New Roman" w:hAnsi="Times New Roman Italic"/>
          <w:i/>
          <w:color w:val="auto"/>
          <w:spacing w:val="6"/>
          <w:kern w:val="0"/>
          <w:sz w:val="28"/>
          <w:szCs w:val="28"/>
          <w:lang w:eastAsia="x-none"/>
        </w:rPr>
        <w:t>Căn cứ Quyết định số 2289/QĐ-TTg ngày 31</w:t>
      </w:r>
      <w:r w:rsidR="00AA2404" w:rsidRPr="00AA2404">
        <w:rPr>
          <w:rFonts w:ascii="Times New Roman Italic" w:eastAsia="Times New Roman" w:hAnsi="Times New Roman Italic"/>
          <w:i/>
          <w:color w:val="auto"/>
          <w:spacing w:val="6"/>
          <w:kern w:val="0"/>
          <w:sz w:val="28"/>
          <w:szCs w:val="28"/>
          <w:lang w:eastAsia="x-none"/>
        </w:rPr>
        <w:t xml:space="preserve"> tháng </w:t>
      </w:r>
      <w:r w:rsidRPr="00AA2404">
        <w:rPr>
          <w:rFonts w:ascii="Times New Roman Italic" w:eastAsia="Times New Roman" w:hAnsi="Times New Roman Italic"/>
          <w:i/>
          <w:color w:val="auto"/>
          <w:spacing w:val="6"/>
          <w:kern w:val="0"/>
          <w:sz w:val="28"/>
          <w:szCs w:val="28"/>
          <w:lang w:eastAsia="x-none"/>
        </w:rPr>
        <w:t>12</w:t>
      </w:r>
      <w:r w:rsidR="00AA2404" w:rsidRPr="00AA2404">
        <w:rPr>
          <w:rFonts w:ascii="Times New Roman Italic" w:eastAsia="Times New Roman" w:hAnsi="Times New Roman Italic"/>
          <w:i/>
          <w:color w:val="auto"/>
          <w:spacing w:val="6"/>
          <w:kern w:val="0"/>
          <w:sz w:val="28"/>
          <w:szCs w:val="28"/>
          <w:lang w:eastAsia="x-none"/>
        </w:rPr>
        <w:t xml:space="preserve"> năm </w:t>
      </w:r>
      <w:r w:rsidRPr="00AA2404">
        <w:rPr>
          <w:rFonts w:ascii="Times New Roman Italic" w:eastAsia="Times New Roman" w:hAnsi="Times New Roman Italic"/>
          <w:i/>
          <w:color w:val="auto"/>
          <w:spacing w:val="6"/>
          <w:kern w:val="0"/>
          <w:sz w:val="28"/>
          <w:szCs w:val="28"/>
          <w:lang w:eastAsia="x-none"/>
        </w:rPr>
        <w:t>2020 của Thủ</w:t>
      </w:r>
      <w:r w:rsidRPr="000C5BDA">
        <w:rPr>
          <w:rFonts w:eastAsia="Times New Roman"/>
          <w:i/>
          <w:color w:val="auto"/>
          <w:kern w:val="0"/>
          <w:sz w:val="28"/>
          <w:szCs w:val="28"/>
          <w:lang w:eastAsia="x-none"/>
        </w:rPr>
        <w:t xml:space="preserve"> tướng Chính phủ ban hành Chiến lược quốc gia về Cách mạng công nghiệp lần thứ tư đến năm 2030;</w:t>
      </w:r>
    </w:p>
    <w:p w14:paraId="4169C8D9" w14:textId="7C41E7FC" w:rsidR="000A5CC8" w:rsidRPr="000C5BDA" w:rsidRDefault="000A5CC8" w:rsidP="00D66E27">
      <w:pPr>
        <w:pStyle w:val="Default"/>
        <w:snapToGrid w:val="0"/>
        <w:spacing w:before="120" w:after="120" w:line="269" w:lineRule="auto"/>
        <w:ind w:firstLine="709"/>
        <w:jc w:val="both"/>
        <w:rPr>
          <w:i/>
          <w:sz w:val="28"/>
          <w:szCs w:val="28"/>
        </w:rPr>
      </w:pPr>
      <w:r w:rsidRPr="00AA2404">
        <w:rPr>
          <w:rFonts w:ascii="Times New Roman Italic" w:hAnsi="Times New Roman Italic"/>
          <w:i/>
          <w:spacing w:val="-2"/>
          <w:sz w:val="28"/>
          <w:szCs w:val="28"/>
        </w:rPr>
        <w:t>Căn cứ Quyết định số 411/QĐ-TTg ngày 31</w:t>
      </w:r>
      <w:r w:rsidR="00AA2404" w:rsidRPr="00AA2404">
        <w:rPr>
          <w:rFonts w:ascii="Times New Roman Italic" w:hAnsi="Times New Roman Italic"/>
          <w:i/>
          <w:spacing w:val="-2"/>
          <w:sz w:val="28"/>
          <w:szCs w:val="28"/>
        </w:rPr>
        <w:t xml:space="preserve"> tháng </w:t>
      </w:r>
      <w:r w:rsidRPr="00AA2404">
        <w:rPr>
          <w:rFonts w:ascii="Times New Roman Italic" w:hAnsi="Times New Roman Italic"/>
          <w:i/>
          <w:spacing w:val="-2"/>
          <w:sz w:val="28"/>
          <w:szCs w:val="28"/>
        </w:rPr>
        <w:t>3</w:t>
      </w:r>
      <w:r w:rsidR="00AA2404" w:rsidRPr="00AA2404">
        <w:rPr>
          <w:rFonts w:ascii="Times New Roman Italic" w:hAnsi="Times New Roman Italic"/>
          <w:i/>
          <w:spacing w:val="-2"/>
          <w:sz w:val="28"/>
          <w:szCs w:val="28"/>
        </w:rPr>
        <w:t xml:space="preserve"> năm </w:t>
      </w:r>
      <w:r w:rsidRPr="00AA2404">
        <w:rPr>
          <w:rFonts w:ascii="Times New Roman Italic" w:hAnsi="Times New Roman Italic"/>
          <w:i/>
          <w:spacing w:val="-2"/>
          <w:sz w:val="28"/>
          <w:szCs w:val="28"/>
        </w:rPr>
        <w:t>2022 của Thủ tướng</w:t>
      </w:r>
      <w:r w:rsidRPr="000C5BDA">
        <w:rPr>
          <w:i/>
          <w:sz w:val="28"/>
          <w:szCs w:val="28"/>
        </w:rPr>
        <w:t xml:space="preserve"> Chính phủ phê duyệt Chiến lược quốc gia phát triển kinh tế số và xã hội số đến năm 2025, định hướng đến năm 2030;</w:t>
      </w:r>
    </w:p>
    <w:p w14:paraId="124AFF42" w14:textId="0B59276A" w:rsidR="00AC3968" w:rsidRPr="000C5BDA" w:rsidRDefault="008825E3" w:rsidP="000C5BDA">
      <w:pPr>
        <w:spacing w:before="120" w:after="120" w:line="269" w:lineRule="auto"/>
        <w:ind w:firstLine="709"/>
        <w:jc w:val="both"/>
        <w:rPr>
          <w:i/>
          <w:sz w:val="28"/>
          <w:szCs w:val="28"/>
        </w:rPr>
      </w:pPr>
      <w:r w:rsidRPr="00AA2404">
        <w:rPr>
          <w:rFonts w:ascii="Times New Roman Italic" w:hAnsi="Times New Roman Italic"/>
          <w:i/>
          <w:spacing w:val="-4"/>
          <w:sz w:val="28"/>
          <w:szCs w:val="28"/>
        </w:rPr>
        <w:lastRenderedPageBreak/>
        <w:t>Căn cứ Quyết định số 06/QĐ-TTg ngày 06</w:t>
      </w:r>
      <w:r w:rsidR="00AA2404" w:rsidRPr="00AA2404">
        <w:rPr>
          <w:rFonts w:ascii="Times New Roman Italic" w:hAnsi="Times New Roman Italic"/>
          <w:i/>
          <w:spacing w:val="-4"/>
          <w:sz w:val="28"/>
          <w:szCs w:val="28"/>
          <w:lang w:val="en-US"/>
        </w:rPr>
        <w:t xml:space="preserve"> tháng </w:t>
      </w:r>
      <w:r w:rsidRPr="00AA2404">
        <w:rPr>
          <w:rFonts w:ascii="Times New Roman Italic" w:hAnsi="Times New Roman Italic"/>
          <w:i/>
          <w:spacing w:val="-4"/>
          <w:sz w:val="28"/>
          <w:szCs w:val="28"/>
        </w:rPr>
        <w:t>01</w:t>
      </w:r>
      <w:r w:rsidR="00AA2404" w:rsidRPr="00AA2404">
        <w:rPr>
          <w:rFonts w:ascii="Times New Roman Italic" w:hAnsi="Times New Roman Italic"/>
          <w:i/>
          <w:spacing w:val="-4"/>
          <w:sz w:val="28"/>
          <w:szCs w:val="28"/>
          <w:lang w:val="en-US"/>
        </w:rPr>
        <w:t xml:space="preserve"> năm </w:t>
      </w:r>
      <w:r w:rsidRPr="00AA2404">
        <w:rPr>
          <w:rFonts w:ascii="Times New Roman Italic" w:hAnsi="Times New Roman Italic"/>
          <w:i/>
          <w:spacing w:val="-4"/>
          <w:sz w:val="28"/>
          <w:szCs w:val="28"/>
        </w:rPr>
        <w:t>2022 của Thủ tướng</w:t>
      </w:r>
      <w:r w:rsidRPr="000C5BDA">
        <w:rPr>
          <w:i/>
          <w:sz w:val="28"/>
          <w:szCs w:val="28"/>
        </w:rPr>
        <w:t xml:space="preserve"> Chính phủ phê duyệt Đề án phát triển ứng dụng dữ liệu về dân cư, định danh và xác thực điện tử phục vụ chuyển đổi số quốc gia giai đoạn 2022 - 2025, tầm nhìn đến năm 2030</w:t>
      </w:r>
      <w:r w:rsidR="00AC3968" w:rsidRPr="000C5BDA">
        <w:rPr>
          <w:i/>
          <w:sz w:val="28"/>
          <w:szCs w:val="28"/>
        </w:rPr>
        <w:t>;</w:t>
      </w:r>
    </w:p>
    <w:p w14:paraId="1E2BBE2E" w14:textId="173FFD34" w:rsidR="00CC221E" w:rsidRPr="000C5BDA" w:rsidRDefault="00CC221E" w:rsidP="000C5BDA">
      <w:pPr>
        <w:pStyle w:val="Default"/>
        <w:snapToGrid w:val="0"/>
        <w:spacing w:before="120" w:after="120" w:line="269" w:lineRule="auto"/>
        <w:ind w:firstLine="709"/>
        <w:jc w:val="both"/>
        <w:rPr>
          <w:rFonts w:eastAsia="Times New Roman"/>
          <w:i/>
          <w:color w:val="auto"/>
          <w:kern w:val="0"/>
          <w:sz w:val="28"/>
          <w:szCs w:val="28"/>
          <w:lang w:val="vi-VN" w:eastAsia="x-none"/>
        </w:rPr>
      </w:pPr>
      <w:r w:rsidRPr="00AA2404">
        <w:rPr>
          <w:rFonts w:ascii="Times New Roman Italic" w:eastAsia="Times New Roman" w:hAnsi="Times New Roman Italic"/>
          <w:i/>
          <w:color w:val="auto"/>
          <w:spacing w:val="4"/>
          <w:kern w:val="0"/>
          <w:sz w:val="28"/>
          <w:szCs w:val="28"/>
          <w:lang w:eastAsia="x-none"/>
        </w:rPr>
        <w:t xml:space="preserve"> Căn cứ Quyết định số 2629/QĐ-TTg ngày 01</w:t>
      </w:r>
      <w:r w:rsidR="00AA2404" w:rsidRPr="00AA2404">
        <w:rPr>
          <w:rFonts w:ascii="Times New Roman Italic" w:eastAsia="Times New Roman" w:hAnsi="Times New Roman Italic"/>
          <w:i/>
          <w:color w:val="auto"/>
          <w:spacing w:val="4"/>
          <w:kern w:val="0"/>
          <w:sz w:val="28"/>
          <w:szCs w:val="28"/>
          <w:lang w:eastAsia="x-none"/>
        </w:rPr>
        <w:t xml:space="preserve"> tháng </w:t>
      </w:r>
      <w:r w:rsidRPr="00AA2404">
        <w:rPr>
          <w:rFonts w:ascii="Times New Roman Italic" w:eastAsia="Times New Roman" w:hAnsi="Times New Roman Italic"/>
          <w:i/>
          <w:color w:val="auto"/>
          <w:spacing w:val="4"/>
          <w:kern w:val="0"/>
          <w:sz w:val="28"/>
          <w:szCs w:val="28"/>
          <w:lang w:eastAsia="x-none"/>
        </w:rPr>
        <w:t>12</w:t>
      </w:r>
      <w:r w:rsidR="00AA2404" w:rsidRPr="00AA2404">
        <w:rPr>
          <w:rFonts w:ascii="Times New Roman Italic" w:eastAsia="Times New Roman" w:hAnsi="Times New Roman Italic"/>
          <w:i/>
          <w:color w:val="auto"/>
          <w:spacing w:val="4"/>
          <w:kern w:val="0"/>
          <w:sz w:val="28"/>
          <w:szCs w:val="28"/>
          <w:lang w:eastAsia="x-none"/>
        </w:rPr>
        <w:t xml:space="preserve"> năm </w:t>
      </w:r>
      <w:r w:rsidRPr="00AA2404">
        <w:rPr>
          <w:rFonts w:ascii="Times New Roman Italic" w:eastAsia="Times New Roman" w:hAnsi="Times New Roman Italic"/>
          <w:i/>
          <w:color w:val="auto"/>
          <w:spacing w:val="4"/>
          <w:kern w:val="0"/>
          <w:sz w:val="28"/>
          <w:szCs w:val="28"/>
          <w:lang w:eastAsia="x-none"/>
        </w:rPr>
        <w:t>2025 của Thủ</w:t>
      </w:r>
      <w:r w:rsidRPr="000C5BDA">
        <w:rPr>
          <w:rFonts w:eastAsia="Times New Roman"/>
          <w:i/>
          <w:color w:val="auto"/>
          <w:kern w:val="0"/>
          <w:sz w:val="28"/>
          <w:szCs w:val="28"/>
          <w:lang w:eastAsia="x-none"/>
        </w:rPr>
        <w:t xml:space="preserve"> tướng Chính phủ về việc </w:t>
      </w:r>
      <w:bookmarkStart w:id="1" w:name="dieu_1"/>
      <w:r w:rsidR="0050700A">
        <w:rPr>
          <w:rFonts w:eastAsia="Times New Roman"/>
          <w:i/>
          <w:color w:val="auto"/>
          <w:kern w:val="0"/>
          <w:sz w:val="28"/>
          <w:szCs w:val="28"/>
          <w:lang w:eastAsia="x-none"/>
        </w:rPr>
        <w:t>p</w:t>
      </w:r>
      <w:r w:rsidRPr="000C5BDA">
        <w:rPr>
          <w:rFonts w:eastAsia="Times New Roman"/>
          <w:i/>
          <w:color w:val="auto"/>
          <w:kern w:val="0"/>
          <w:sz w:val="28"/>
          <w:szCs w:val="28"/>
          <w:lang w:eastAsia="x-none"/>
        </w:rPr>
        <w:t>hê duyệt Chương trình phát triển Chính phủ số</w:t>
      </w:r>
      <w:bookmarkEnd w:id="1"/>
      <w:r w:rsidRPr="000C5BDA">
        <w:rPr>
          <w:rFonts w:eastAsia="Times New Roman"/>
          <w:i/>
          <w:color w:val="auto"/>
          <w:kern w:val="0"/>
          <w:sz w:val="28"/>
          <w:szCs w:val="28"/>
          <w:lang w:val="vi-VN" w:eastAsia="x-none"/>
        </w:rPr>
        <w:t>;</w:t>
      </w:r>
    </w:p>
    <w:p w14:paraId="622F32F5" w14:textId="6A1727F8" w:rsidR="002C5EB3" w:rsidRDefault="002C5EB3" w:rsidP="000C5BDA">
      <w:pPr>
        <w:snapToGrid w:val="0"/>
        <w:spacing w:before="120" w:after="120" w:line="269" w:lineRule="auto"/>
        <w:ind w:firstLine="709"/>
        <w:jc w:val="both"/>
        <w:rPr>
          <w:i/>
          <w:sz w:val="28"/>
          <w:szCs w:val="28"/>
          <w:lang w:val="en-US"/>
        </w:rPr>
      </w:pPr>
      <w:r w:rsidRPr="00884EE9">
        <w:rPr>
          <w:rFonts w:ascii="Times New Roman Italic" w:hAnsi="Times New Roman Italic"/>
          <w:i/>
          <w:spacing w:val="6"/>
          <w:sz w:val="28"/>
          <w:szCs w:val="28"/>
        </w:rPr>
        <w:t xml:space="preserve">Căn cứ Quyết định số </w:t>
      </w:r>
      <w:r w:rsidR="00B858F1" w:rsidRPr="00884EE9">
        <w:rPr>
          <w:rFonts w:ascii="Times New Roman Italic" w:hAnsi="Times New Roman Italic"/>
          <w:i/>
          <w:spacing w:val="6"/>
          <w:sz w:val="28"/>
          <w:szCs w:val="28"/>
        </w:rPr>
        <w:t>9571/QĐ-BCA ngày 29</w:t>
      </w:r>
      <w:r w:rsidR="00884EE9" w:rsidRPr="00884EE9">
        <w:rPr>
          <w:rFonts w:ascii="Times New Roman Italic" w:hAnsi="Times New Roman Italic"/>
          <w:i/>
          <w:spacing w:val="6"/>
          <w:sz w:val="28"/>
          <w:szCs w:val="28"/>
          <w:lang w:val="en-US"/>
        </w:rPr>
        <w:t xml:space="preserve"> tháng </w:t>
      </w:r>
      <w:r w:rsidR="00B858F1" w:rsidRPr="00884EE9">
        <w:rPr>
          <w:rFonts w:ascii="Times New Roman Italic" w:hAnsi="Times New Roman Italic"/>
          <w:i/>
          <w:spacing w:val="6"/>
          <w:sz w:val="28"/>
          <w:szCs w:val="28"/>
        </w:rPr>
        <w:t>11</w:t>
      </w:r>
      <w:r w:rsidR="00884EE9" w:rsidRPr="00884EE9">
        <w:rPr>
          <w:rFonts w:ascii="Times New Roman Italic" w:hAnsi="Times New Roman Italic"/>
          <w:i/>
          <w:spacing w:val="6"/>
          <w:sz w:val="28"/>
          <w:szCs w:val="28"/>
          <w:lang w:val="en-US"/>
        </w:rPr>
        <w:t xml:space="preserve"> năm </w:t>
      </w:r>
      <w:r w:rsidR="00B858F1" w:rsidRPr="00884EE9">
        <w:rPr>
          <w:rFonts w:ascii="Times New Roman Italic" w:hAnsi="Times New Roman Italic"/>
          <w:i/>
          <w:spacing w:val="6"/>
          <w:sz w:val="28"/>
          <w:szCs w:val="28"/>
        </w:rPr>
        <w:t>2025</w:t>
      </w:r>
      <w:r w:rsidR="00B858F1" w:rsidRPr="00884EE9">
        <w:rPr>
          <w:rFonts w:ascii="Times New Roman Italic" w:hAnsi="Times New Roman Italic"/>
          <w:i/>
          <w:spacing w:val="6"/>
          <w:sz w:val="28"/>
          <w:szCs w:val="28"/>
          <w:lang w:val="en-US"/>
        </w:rPr>
        <w:t xml:space="preserve"> </w:t>
      </w:r>
      <w:r w:rsidRPr="00884EE9">
        <w:rPr>
          <w:rFonts w:ascii="Times New Roman Italic" w:hAnsi="Times New Roman Italic"/>
          <w:i/>
          <w:spacing w:val="6"/>
          <w:sz w:val="28"/>
          <w:szCs w:val="28"/>
        </w:rPr>
        <w:t>của Bộ</w:t>
      </w:r>
      <w:r w:rsidRPr="00884EE9">
        <w:rPr>
          <w:i/>
          <w:spacing w:val="6"/>
          <w:sz w:val="28"/>
          <w:szCs w:val="28"/>
        </w:rPr>
        <w:t xml:space="preserve"> trưởng Bộ Công an về việc ban hành Điều lệ tổ chức và hoạt động của Công</w:t>
      </w:r>
      <w:r w:rsidRPr="000C5BDA">
        <w:rPr>
          <w:i/>
          <w:sz w:val="28"/>
          <w:szCs w:val="28"/>
        </w:rPr>
        <w:t xml:space="preserve"> ty mẹ - Tổng công ty Viễn thông MobiFone;</w:t>
      </w:r>
    </w:p>
    <w:p w14:paraId="47C2D2BF" w14:textId="77777777" w:rsidR="00AE303A" w:rsidRPr="000C5BDA" w:rsidRDefault="00344F3D" w:rsidP="000C5BDA">
      <w:pPr>
        <w:pStyle w:val="Default"/>
        <w:snapToGrid w:val="0"/>
        <w:spacing w:before="120" w:after="120" w:line="269" w:lineRule="auto"/>
        <w:ind w:firstLine="709"/>
        <w:jc w:val="both"/>
        <w:rPr>
          <w:rFonts w:eastAsia="Times New Roman"/>
          <w:i/>
          <w:color w:val="auto"/>
          <w:kern w:val="0"/>
          <w:sz w:val="28"/>
          <w:szCs w:val="28"/>
          <w:lang w:val="vi-VN" w:eastAsia="vi-VN"/>
        </w:rPr>
      </w:pPr>
      <w:r w:rsidRPr="000C5BDA">
        <w:rPr>
          <w:rFonts w:eastAsia="Times New Roman"/>
          <w:i/>
          <w:color w:val="auto"/>
          <w:kern w:val="0"/>
          <w:sz w:val="28"/>
          <w:szCs w:val="28"/>
          <w:lang w:val="vi-VN" w:eastAsia="vi-VN"/>
        </w:rPr>
        <w:t xml:space="preserve">Căn cứ </w:t>
      </w:r>
      <w:r w:rsidR="00FF6316" w:rsidRPr="000C5BDA">
        <w:rPr>
          <w:rFonts w:eastAsia="Times New Roman"/>
          <w:i/>
          <w:color w:val="auto"/>
          <w:kern w:val="0"/>
          <w:sz w:val="28"/>
          <w:szCs w:val="28"/>
          <w:lang w:eastAsia="vi-VN"/>
        </w:rPr>
        <w:t>yêu cầu, nhiệm vụ</w:t>
      </w:r>
      <w:r w:rsidRPr="000C5BDA">
        <w:rPr>
          <w:rFonts w:eastAsia="Times New Roman"/>
          <w:i/>
          <w:color w:val="auto"/>
          <w:kern w:val="0"/>
          <w:sz w:val="28"/>
          <w:szCs w:val="28"/>
          <w:lang w:val="vi-VN" w:eastAsia="vi-VN"/>
        </w:rPr>
        <w:t xml:space="preserve"> chuyển đổi số của </w:t>
      </w:r>
      <w:r w:rsidR="00DE10E0" w:rsidRPr="000C5BDA">
        <w:rPr>
          <w:rFonts w:eastAsia="Times New Roman"/>
          <w:i/>
          <w:color w:val="auto"/>
          <w:kern w:val="0"/>
          <w:sz w:val="28"/>
          <w:szCs w:val="28"/>
          <w:lang w:val="vi-VN" w:eastAsia="vi-VN"/>
        </w:rPr>
        <w:t>thành phố Cần Thơ</w:t>
      </w:r>
      <w:r w:rsidRPr="000C5BDA">
        <w:rPr>
          <w:rFonts w:eastAsia="Times New Roman"/>
          <w:i/>
          <w:color w:val="auto"/>
          <w:kern w:val="0"/>
          <w:sz w:val="28"/>
          <w:szCs w:val="28"/>
          <w:lang w:val="vi-VN" w:eastAsia="vi-VN"/>
        </w:rPr>
        <w:t xml:space="preserve"> và uy tín, năng lực, kinh nghiệm của</w:t>
      </w:r>
      <w:r w:rsidR="00AE303A" w:rsidRPr="000C5BDA">
        <w:rPr>
          <w:rFonts w:eastAsia="Times New Roman"/>
          <w:i/>
          <w:color w:val="auto"/>
          <w:kern w:val="0"/>
          <w:sz w:val="28"/>
          <w:szCs w:val="28"/>
          <w:lang w:val="vi-VN" w:eastAsia="vi-VN"/>
        </w:rPr>
        <w:t xml:space="preserve"> Tổng</w:t>
      </w:r>
      <w:r w:rsidR="00F0228C" w:rsidRPr="000C5BDA">
        <w:rPr>
          <w:rFonts w:eastAsia="Times New Roman"/>
          <w:i/>
          <w:color w:val="auto"/>
          <w:kern w:val="0"/>
          <w:sz w:val="28"/>
          <w:szCs w:val="28"/>
          <w:lang w:val="vi-VN" w:eastAsia="vi-VN"/>
        </w:rPr>
        <w:t xml:space="preserve"> </w:t>
      </w:r>
      <w:r w:rsidR="00457C7C" w:rsidRPr="000C5BDA">
        <w:rPr>
          <w:rFonts w:eastAsia="Times New Roman"/>
          <w:i/>
          <w:color w:val="auto"/>
          <w:kern w:val="0"/>
          <w:sz w:val="28"/>
          <w:szCs w:val="28"/>
          <w:lang w:val="vi-VN" w:eastAsia="vi-VN"/>
        </w:rPr>
        <w:t>c</w:t>
      </w:r>
      <w:r w:rsidR="00F0228C" w:rsidRPr="000C5BDA">
        <w:rPr>
          <w:rFonts w:eastAsia="Times New Roman"/>
          <w:i/>
          <w:color w:val="auto"/>
          <w:kern w:val="0"/>
          <w:sz w:val="28"/>
          <w:szCs w:val="28"/>
          <w:lang w:val="vi-VN" w:eastAsia="vi-VN"/>
        </w:rPr>
        <w:t>ông ty Viễn thông MobiFone.</w:t>
      </w:r>
    </w:p>
    <w:p w14:paraId="181BB8E3" w14:textId="3D1FDC50" w:rsidR="00AE303A" w:rsidRPr="000C5BDA" w:rsidRDefault="00AE303A" w:rsidP="000C5BDA">
      <w:pPr>
        <w:pStyle w:val="Default"/>
        <w:snapToGrid w:val="0"/>
        <w:spacing w:before="120" w:after="120" w:line="269" w:lineRule="auto"/>
        <w:ind w:firstLine="709"/>
        <w:jc w:val="both"/>
        <w:rPr>
          <w:rFonts w:eastAsia="Times New Roman"/>
          <w:color w:val="auto"/>
          <w:kern w:val="0"/>
          <w:sz w:val="28"/>
          <w:szCs w:val="28"/>
          <w:lang w:eastAsia="x-none"/>
        </w:rPr>
      </w:pPr>
      <w:r w:rsidRPr="000C5BDA">
        <w:rPr>
          <w:rFonts w:eastAsia="Times New Roman"/>
          <w:color w:val="auto"/>
          <w:kern w:val="0"/>
          <w:sz w:val="28"/>
          <w:szCs w:val="28"/>
          <w:lang w:eastAsia="x-none"/>
        </w:rPr>
        <w:tab/>
        <w:t xml:space="preserve">Hôm nay, ngày </w:t>
      </w:r>
      <w:r w:rsidR="00DE10E0" w:rsidRPr="000C5BDA">
        <w:rPr>
          <w:rFonts w:eastAsia="Times New Roman"/>
          <w:color w:val="auto"/>
          <w:kern w:val="0"/>
          <w:sz w:val="28"/>
          <w:szCs w:val="28"/>
          <w:lang w:val="vi-VN" w:eastAsia="x-none"/>
        </w:rPr>
        <w:t xml:space="preserve">   </w:t>
      </w:r>
      <w:r w:rsidRPr="000C5BDA">
        <w:rPr>
          <w:rFonts w:eastAsia="Times New Roman"/>
          <w:color w:val="auto"/>
          <w:kern w:val="0"/>
          <w:sz w:val="28"/>
          <w:szCs w:val="28"/>
          <w:lang w:eastAsia="x-none"/>
        </w:rPr>
        <w:t xml:space="preserve"> tháng</w:t>
      </w:r>
      <w:r w:rsidR="00DE10E0" w:rsidRPr="000C5BDA">
        <w:rPr>
          <w:rFonts w:eastAsia="Times New Roman"/>
          <w:color w:val="auto"/>
          <w:kern w:val="0"/>
          <w:sz w:val="28"/>
          <w:szCs w:val="28"/>
          <w:lang w:eastAsia="x-none"/>
        </w:rPr>
        <w:t xml:space="preserve"> </w:t>
      </w:r>
      <w:r w:rsidR="00DE10E0" w:rsidRPr="000C5BDA">
        <w:rPr>
          <w:rFonts w:eastAsia="Times New Roman"/>
          <w:color w:val="auto"/>
          <w:kern w:val="0"/>
          <w:sz w:val="28"/>
          <w:szCs w:val="28"/>
          <w:lang w:val="vi-VN" w:eastAsia="x-none"/>
        </w:rPr>
        <w:t xml:space="preserve">  </w:t>
      </w:r>
      <w:r w:rsidRPr="000C5BDA">
        <w:rPr>
          <w:rFonts w:eastAsia="Times New Roman"/>
          <w:color w:val="auto"/>
          <w:kern w:val="0"/>
          <w:sz w:val="28"/>
          <w:szCs w:val="28"/>
          <w:lang w:eastAsia="x-none"/>
        </w:rPr>
        <w:t xml:space="preserve"> năm 202</w:t>
      </w:r>
      <w:r w:rsidR="00C47314" w:rsidRPr="000C5BDA">
        <w:rPr>
          <w:rFonts w:eastAsia="Times New Roman"/>
          <w:color w:val="auto"/>
          <w:kern w:val="0"/>
          <w:sz w:val="28"/>
          <w:szCs w:val="28"/>
          <w:lang w:eastAsia="x-none"/>
        </w:rPr>
        <w:t>6</w:t>
      </w:r>
      <w:r w:rsidRPr="000C5BDA">
        <w:rPr>
          <w:rFonts w:eastAsia="Times New Roman"/>
          <w:color w:val="auto"/>
          <w:kern w:val="0"/>
          <w:sz w:val="28"/>
          <w:szCs w:val="28"/>
          <w:lang w:eastAsia="x-none"/>
        </w:rPr>
        <w:t xml:space="preserve">, tại </w:t>
      </w:r>
      <w:r w:rsidR="00AB432F" w:rsidRPr="000C5BDA">
        <w:rPr>
          <w:color w:val="auto"/>
          <w:sz w:val="28"/>
          <w:szCs w:val="28"/>
        </w:rPr>
        <w:t>Ủy ban nhân dân</w:t>
      </w:r>
      <w:r w:rsidR="00FF1C9D" w:rsidRPr="000C5BDA">
        <w:rPr>
          <w:color w:val="auto"/>
          <w:sz w:val="28"/>
          <w:szCs w:val="28"/>
        </w:rPr>
        <w:t xml:space="preserve"> </w:t>
      </w:r>
      <w:r w:rsidR="00DE10E0" w:rsidRPr="000C5BDA">
        <w:rPr>
          <w:color w:val="auto"/>
          <w:sz w:val="28"/>
          <w:szCs w:val="28"/>
        </w:rPr>
        <w:t xml:space="preserve">thành phố </w:t>
      </w:r>
      <w:r w:rsidR="00CC221E" w:rsidRPr="000C5BDA">
        <w:rPr>
          <w:color w:val="auto"/>
          <w:sz w:val="28"/>
          <w:szCs w:val="28"/>
        </w:rPr>
        <w:br/>
      </w:r>
      <w:r w:rsidR="00DE10E0" w:rsidRPr="000C5BDA">
        <w:rPr>
          <w:color w:val="auto"/>
          <w:sz w:val="28"/>
          <w:szCs w:val="28"/>
        </w:rPr>
        <w:t>Cần Thơ</w:t>
      </w:r>
      <w:r w:rsidRPr="000C5BDA">
        <w:rPr>
          <w:rFonts w:eastAsia="Times New Roman"/>
          <w:color w:val="auto"/>
          <w:kern w:val="0"/>
          <w:sz w:val="28"/>
          <w:szCs w:val="28"/>
          <w:lang w:eastAsia="x-none"/>
        </w:rPr>
        <w:t>, chúng tôi gồm:</w:t>
      </w:r>
    </w:p>
    <w:p w14:paraId="7A90AB96" w14:textId="77777777" w:rsidR="00AE303A" w:rsidRPr="000C5BDA" w:rsidRDefault="00D321FC" w:rsidP="000C5BDA">
      <w:pPr>
        <w:pStyle w:val="Default"/>
        <w:snapToGrid w:val="0"/>
        <w:spacing w:before="120" w:after="120" w:line="269" w:lineRule="auto"/>
        <w:ind w:firstLine="709"/>
        <w:jc w:val="both"/>
        <w:rPr>
          <w:rFonts w:eastAsia="Times New Roman"/>
          <w:b/>
          <w:color w:val="auto"/>
          <w:kern w:val="0"/>
          <w:sz w:val="28"/>
          <w:szCs w:val="28"/>
          <w:lang w:eastAsia="x-none"/>
        </w:rPr>
      </w:pPr>
      <w:r w:rsidRPr="000C5BDA">
        <w:rPr>
          <w:rFonts w:eastAsia="Times New Roman"/>
          <w:b/>
          <w:color w:val="auto"/>
          <w:kern w:val="0"/>
          <w:sz w:val="28"/>
          <w:szCs w:val="28"/>
          <w:lang w:eastAsia="x-none"/>
        </w:rPr>
        <w:t xml:space="preserve">I. </w:t>
      </w:r>
      <w:r w:rsidR="00AE303A" w:rsidRPr="000C5BDA">
        <w:rPr>
          <w:rFonts w:eastAsia="Times New Roman"/>
          <w:b/>
          <w:color w:val="auto"/>
          <w:kern w:val="0"/>
          <w:sz w:val="28"/>
          <w:szCs w:val="28"/>
          <w:lang w:eastAsia="x-none"/>
        </w:rPr>
        <w:t xml:space="preserve">ỦY BAN NHÂN DÂN </w:t>
      </w:r>
      <w:r w:rsidR="00DE10E0" w:rsidRPr="000C5BDA">
        <w:rPr>
          <w:rFonts w:eastAsia="Times New Roman"/>
          <w:b/>
          <w:color w:val="auto"/>
          <w:kern w:val="0"/>
          <w:sz w:val="28"/>
          <w:szCs w:val="28"/>
          <w:lang w:eastAsia="x-none"/>
        </w:rPr>
        <w:t>THÀNH PHỐ CẦN THƠ</w:t>
      </w:r>
    </w:p>
    <w:p w14:paraId="1B139281" w14:textId="0CE17FB9" w:rsidR="00355FB6" w:rsidRPr="000C5BDA" w:rsidRDefault="00355FB6" w:rsidP="000C5BDA">
      <w:pPr>
        <w:pStyle w:val="Default"/>
        <w:snapToGrid w:val="0"/>
        <w:spacing w:before="120" w:after="120" w:line="269" w:lineRule="auto"/>
        <w:ind w:firstLine="709"/>
        <w:jc w:val="both"/>
        <w:rPr>
          <w:rFonts w:eastAsia="Times New Roman"/>
          <w:color w:val="auto"/>
          <w:kern w:val="0"/>
          <w:sz w:val="28"/>
          <w:szCs w:val="28"/>
          <w:lang w:eastAsia="x-none"/>
        </w:rPr>
      </w:pPr>
      <w:r w:rsidRPr="000C5BDA">
        <w:rPr>
          <w:rFonts w:eastAsia="Times New Roman"/>
          <w:color w:val="auto"/>
          <w:kern w:val="0"/>
          <w:sz w:val="28"/>
          <w:szCs w:val="28"/>
          <w:lang w:eastAsia="x-none"/>
        </w:rPr>
        <w:t xml:space="preserve">Địa chỉ: </w:t>
      </w:r>
      <w:r w:rsidRPr="000C5BDA">
        <w:rPr>
          <w:rFonts w:eastAsia="Times New Roman"/>
          <w:color w:val="auto"/>
          <w:kern w:val="0"/>
          <w:sz w:val="28"/>
          <w:szCs w:val="28"/>
          <w:lang w:val="vi-VN" w:eastAsia="x-none"/>
        </w:rPr>
        <w:t>Số 02</w:t>
      </w:r>
      <w:r w:rsidR="00884EE9">
        <w:rPr>
          <w:rFonts w:eastAsia="Times New Roman"/>
          <w:color w:val="auto"/>
          <w:kern w:val="0"/>
          <w:sz w:val="28"/>
          <w:szCs w:val="28"/>
          <w:lang w:eastAsia="x-none"/>
        </w:rPr>
        <w:t xml:space="preserve"> đường </w:t>
      </w:r>
      <w:r w:rsidR="006A55EA">
        <w:rPr>
          <w:rFonts w:eastAsia="Times New Roman"/>
          <w:color w:val="auto"/>
          <w:kern w:val="0"/>
          <w:sz w:val="28"/>
          <w:szCs w:val="28"/>
          <w:lang w:eastAsia="x-none"/>
        </w:rPr>
        <w:t>Hòa</w:t>
      </w:r>
      <w:r w:rsidRPr="000C5BDA">
        <w:rPr>
          <w:rFonts w:eastAsia="Times New Roman"/>
          <w:color w:val="auto"/>
          <w:kern w:val="0"/>
          <w:sz w:val="28"/>
          <w:szCs w:val="28"/>
          <w:lang w:val="vi-VN" w:eastAsia="x-none"/>
        </w:rPr>
        <w:t xml:space="preserve"> Bình, Phường Ninh Kiều,</w:t>
      </w:r>
      <w:r w:rsidRPr="000C5BDA">
        <w:rPr>
          <w:rFonts w:eastAsia="Times New Roman"/>
          <w:color w:val="auto"/>
          <w:kern w:val="0"/>
          <w:sz w:val="28"/>
          <w:szCs w:val="28"/>
          <w:lang w:eastAsia="x-none"/>
        </w:rPr>
        <w:t xml:space="preserve"> thành phố Cần Thơ.</w:t>
      </w:r>
    </w:p>
    <w:p w14:paraId="58E81FD3" w14:textId="5301CEB0" w:rsidR="00AE303A" w:rsidRPr="00884EE9" w:rsidRDefault="00355FB6" w:rsidP="000C5BDA">
      <w:pPr>
        <w:pStyle w:val="Default"/>
        <w:snapToGrid w:val="0"/>
        <w:spacing w:before="120" w:after="120" w:line="269" w:lineRule="auto"/>
        <w:ind w:firstLine="709"/>
        <w:jc w:val="both"/>
        <w:rPr>
          <w:rFonts w:eastAsia="Times New Roman"/>
          <w:b/>
          <w:bCs/>
          <w:color w:val="auto"/>
          <w:kern w:val="0"/>
          <w:sz w:val="28"/>
          <w:szCs w:val="28"/>
          <w:lang w:eastAsia="x-none"/>
        </w:rPr>
      </w:pPr>
      <w:r w:rsidRPr="000C5BDA">
        <w:rPr>
          <w:rFonts w:eastAsia="Times New Roman"/>
          <w:color w:val="auto"/>
          <w:kern w:val="0"/>
          <w:sz w:val="28"/>
          <w:szCs w:val="28"/>
          <w:lang w:eastAsia="x-none"/>
        </w:rPr>
        <w:t>Đại diện:</w:t>
      </w:r>
      <w:r w:rsidRPr="000C5BDA">
        <w:rPr>
          <w:rFonts w:eastAsia="Times New Roman"/>
          <w:b/>
          <w:bCs/>
          <w:color w:val="auto"/>
          <w:kern w:val="0"/>
          <w:sz w:val="28"/>
          <w:szCs w:val="28"/>
          <w:lang w:eastAsia="x-none"/>
        </w:rPr>
        <w:t xml:space="preserve"> </w:t>
      </w:r>
      <w:r w:rsidR="00AE303A" w:rsidRPr="000C5BDA">
        <w:rPr>
          <w:rFonts w:eastAsia="Times New Roman"/>
          <w:color w:val="auto"/>
          <w:kern w:val="0"/>
          <w:sz w:val="28"/>
          <w:szCs w:val="28"/>
          <w:lang w:eastAsia="x-none"/>
        </w:rPr>
        <w:t>Ông</w:t>
      </w:r>
      <w:r w:rsidR="00AE303A" w:rsidRPr="000C5BDA">
        <w:rPr>
          <w:rFonts w:eastAsia="Times New Roman"/>
          <w:b/>
          <w:bCs/>
          <w:color w:val="auto"/>
          <w:kern w:val="0"/>
          <w:sz w:val="28"/>
          <w:szCs w:val="28"/>
          <w:lang w:eastAsia="x-none"/>
        </w:rPr>
        <w:t xml:space="preserve"> </w:t>
      </w:r>
      <w:r w:rsidR="00DE10E0" w:rsidRPr="000C5BDA">
        <w:rPr>
          <w:rFonts w:eastAsia="Times New Roman"/>
          <w:b/>
          <w:bCs/>
          <w:color w:val="auto"/>
          <w:kern w:val="0"/>
          <w:sz w:val="28"/>
          <w:szCs w:val="28"/>
          <w:lang w:eastAsia="x-none"/>
        </w:rPr>
        <w:t>Trương</w:t>
      </w:r>
      <w:r w:rsidR="00DE10E0" w:rsidRPr="000C5BDA">
        <w:rPr>
          <w:rFonts w:eastAsia="Times New Roman"/>
          <w:b/>
          <w:bCs/>
          <w:color w:val="auto"/>
          <w:kern w:val="0"/>
          <w:sz w:val="28"/>
          <w:szCs w:val="28"/>
          <w:lang w:val="vi-VN" w:eastAsia="x-none"/>
        </w:rPr>
        <w:t xml:space="preserve"> Cảnh Tuyên</w:t>
      </w:r>
      <w:r w:rsidR="00884EE9">
        <w:rPr>
          <w:rFonts w:eastAsia="Times New Roman"/>
          <w:b/>
          <w:bCs/>
          <w:color w:val="auto"/>
          <w:kern w:val="0"/>
          <w:sz w:val="28"/>
          <w:szCs w:val="28"/>
          <w:lang w:eastAsia="x-none"/>
        </w:rPr>
        <w:t>.</w:t>
      </w:r>
    </w:p>
    <w:p w14:paraId="5C19CDFF" w14:textId="77777777" w:rsidR="00AE303A" w:rsidRPr="000C5BDA" w:rsidRDefault="00AE303A" w:rsidP="000C5BDA">
      <w:pPr>
        <w:pStyle w:val="Default"/>
        <w:snapToGrid w:val="0"/>
        <w:spacing w:before="120" w:after="120" w:line="269" w:lineRule="auto"/>
        <w:ind w:firstLine="709"/>
        <w:jc w:val="both"/>
        <w:rPr>
          <w:rFonts w:eastAsia="Times New Roman"/>
          <w:color w:val="auto"/>
          <w:kern w:val="0"/>
          <w:sz w:val="28"/>
          <w:szCs w:val="28"/>
          <w:lang w:eastAsia="x-none"/>
        </w:rPr>
      </w:pPr>
      <w:r w:rsidRPr="000C5BDA">
        <w:rPr>
          <w:rFonts w:eastAsia="Times New Roman"/>
          <w:color w:val="auto"/>
          <w:kern w:val="0"/>
          <w:sz w:val="28"/>
          <w:szCs w:val="28"/>
          <w:lang w:eastAsia="x-none"/>
        </w:rPr>
        <w:t xml:space="preserve">Chức vụ: Chủ tịch Ủy ban nhân dân </w:t>
      </w:r>
      <w:r w:rsidR="00DE10E0" w:rsidRPr="000C5BDA">
        <w:rPr>
          <w:rFonts w:eastAsia="Times New Roman"/>
          <w:color w:val="auto"/>
          <w:kern w:val="0"/>
          <w:sz w:val="28"/>
          <w:szCs w:val="28"/>
          <w:lang w:eastAsia="x-none"/>
        </w:rPr>
        <w:t>thành phố Cần Thơ</w:t>
      </w:r>
      <w:r w:rsidR="00AB432F" w:rsidRPr="000C5BDA">
        <w:rPr>
          <w:rFonts w:eastAsia="Times New Roman"/>
          <w:color w:val="auto"/>
          <w:kern w:val="0"/>
          <w:sz w:val="28"/>
          <w:szCs w:val="28"/>
          <w:lang w:eastAsia="x-none"/>
        </w:rPr>
        <w:t>.</w:t>
      </w:r>
    </w:p>
    <w:p w14:paraId="6500A280" w14:textId="77777777" w:rsidR="00AE303A" w:rsidRPr="000C5BDA" w:rsidRDefault="00AB432F" w:rsidP="000C5BDA">
      <w:pPr>
        <w:suppressAutoHyphens/>
        <w:snapToGrid w:val="0"/>
        <w:spacing w:before="120" w:after="120" w:line="269" w:lineRule="auto"/>
        <w:ind w:firstLine="709"/>
        <w:jc w:val="both"/>
        <w:rPr>
          <w:b/>
          <w:sz w:val="28"/>
          <w:szCs w:val="28"/>
        </w:rPr>
      </w:pPr>
      <w:r w:rsidRPr="000C5BDA">
        <w:rPr>
          <w:b/>
          <w:sz w:val="28"/>
          <w:szCs w:val="28"/>
          <w:lang w:val="en-US" w:eastAsia="x-none"/>
        </w:rPr>
        <w:t xml:space="preserve">II. </w:t>
      </w:r>
      <w:r w:rsidR="00AE303A" w:rsidRPr="000C5BDA">
        <w:rPr>
          <w:b/>
          <w:sz w:val="28"/>
          <w:szCs w:val="28"/>
        </w:rPr>
        <w:t>TỔNG CÔNG TY VIỄN THÔNG MOBIFONE</w:t>
      </w:r>
    </w:p>
    <w:p w14:paraId="6466F3CC" w14:textId="0A53CA66" w:rsidR="00355FB6" w:rsidRPr="000C5BDA" w:rsidRDefault="00355FB6" w:rsidP="000C5BDA">
      <w:pPr>
        <w:tabs>
          <w:tab w:val="left" w:pos="2268"/>
        </w:tabs>
        <w:suppressAutoHyphens/>
        <w:snapToGrid w:val="0"/>
        <w:spacing w:before="120" w:after="120" w:line="269" w:lineRule="auto"/>
        <w:ind w:firstLine="709"/>
        <w:jc w:val="both"/>
        <w:rPr>
          <w:kern w:val="26"/>
          <w:sz w:val="28"/>
          <w:szCs w:val="28"/>
          <w:lang w:val="en-US"/>
        </w:rPr>
      </w:pPr>
      <w:r w:rsidRPr="000C5BDA">
        <w:rPr>
          <w:kern w:val="26"/>
          <w:sz w:val="28"/>
          <w:szCs w:val="28"/>
        </w:rPr>
        <w:t xml:space="preserve">Địa chỉ: Số </w:t>
      </w:r>
      <w:r w:rsidR="00CC221E" w:rsidRPr="000C5BDA">
        <w:rPr>
          <w:kern w:val="26"/>
          <w:sz w:val="28"/>
          <w:szCs w:val="28"/>
          <w:lang w:val="en-US"/>
        </w:rPr>
        <w:t>0</w:t>
      </w:r>
      <w:r w:rsidRPr="000C5BDA">
        <w:rPr>
          <w:kern w:val="26"/>
          <w:sz w:val="28"/>
          <w:szCs w:val="28"/>
        </w:rPr>
        <w:t xml:space="preserve">1 phố Phạm Văn Bạch, </w:t>
      </w:r>
      <w:r w:rsidRPr="000C5BDA">
        <w:rPr>
          <w:kern w:val="26"/>
          <w:sz w:val="28"/>
          <w:szCs w:val="28"/>
          <w:lang w:val="en-US"/>
        </w:rPr>
        <w:t>p</w:t>
      </w:r>
      <w:r w:rsidRPr="000C5BDA">
        <w:rPr>
          <w:kern w:val="26"/>
          <w:sz w:val="28"/>
          <w:szCs w:val="28"/>
        </w:rPr>
        <w:t>hường Cầu Giấy, Thành phố Hà Nội</w:t>
      </w:r>
      <w:r w:rsidRPr="000C5BDA">
        <w:rPr>
          <w:kern w:val="26"/>
          <w:sz w:val="28"/>
          <w:szCs w:val="28"/>
          <w:lang w:val="en-US"/>
        </w:rPr>
        <w:t>.</w:t>
      </w:r>
    </w:p>
    <w:p w14:paraId="5CA3B725" w14:textId="780470D5" w:rsidR="00AE303A" w:rsidRPr="00884EE9" w:rsidRDefault="00355FB6" w:rsidP="000C5BDA">
      <w:pPr>
        <w:tabs>
          <w:tab w:val="left" w:pos="2268"/>
        </w:tabs>
        <w:suppressAutoHyphens/>
        <w:snapToGrid w:val="0"/>
        <w:spacing w:before="120" w:after="120" w:line="269" w:lineRule="auto"/>
        <w:ind w:firstLine="709"/>
        <w:jc w:val="both"/>
        <w:rPr>
          <w:b/>
          <w:i/>
          <w:kern w:val="1"/>
          <w:sz w:val="28"/>
          <w:szCs w:val="28"/>
          <w:lang w:val="en-US"/>
        </w:rPr>
      </w:pPr>
      <w:r w:rsidRPr="000C5BDA">
        <w:rPr>
          <w:bCs/>
          <w:kern w:val="1"/>
          <w:sz w:val="28"/>
          <w:szCs w:val="28"/>
          <w:lang w:val="en-US"/>
        </w:rPr>
        <w:t>Đại diện:</w:t>
      </w:r>
      <w:r w:rsidRPr="000C5BDA">
        <w:rPr>
          <w:b/>
          <w:kern w:val="1"/>
          <w:sz w:val="28"/>
          <w:szCs w:val="28"/>
          <w:lang w:val="en-US"/>
        </w:rPr>
        <w:t xml:space="preserve"> </w:t>
      </w:r>
      <w:r w:rsidR="00DC0DD9" w:rsidRPr="000C5BDA">
        <w:rPr>
          <w:kern w:val="1"/>
          <w:sz w:val="28"/>
          <w:szCs w:val="28"/>
          <w:lang w:val="en-US"/>
        </w:rPr>
        <w:t>Đồng chí</w:t>
      </w:r>
      <w:r w:rsidR="00DC0DD9" w:rsidRPr="000C5BDA">
        <w:rPr>
          <w:b/>
          <w:kern w:val="1"/>
          <w:sz w:val="28"/>
          <w:szCs w:val="28"/>
          <w:lang w:val="en-US"/>
        </w:rPr>
        <w:t xml:space="preserve"> </w:t>
      </w:r>
      <w:r w:rsidR="0052025E" w:rsidRPr="000C5BDA">
        <w:rPr>
          <w:b/>
          <w:kern w:val="1"/>
          <w:sz w:val="28"/>
          <w:szCs w:val="28"/>
        </w:rPr>
        <w:t>Thiếu tướng Trương Sơn Lâm</w:t>
      </w:r>
      <w:r w:rsidR="00884EE9">
        <w:rPr>
          <w:b/>
          <w:kern w:val="1"/>
          <w:sz w:val="28"/>
          <w:szCs w:val="28"/>
          <w:lang w:val="en-US"/>
        </w:rPr>
        <w:t>.</w:t>
      </w:r>
    </w:p>
    <w:p w14:paraId="0FB5DEB6" w14:textId="2EEEC75D" w:rsidR="00AE303A" w:rsidRPr="000C5BDA" w:rsidRDefault="00AE303A" w:rsidP="000C5BDA">
      <w:pPr>
        <w:tabs>
          <w:tab w:val="left" w:pos="2268"/>
        </w:tabs>
        <w:suppressAutoHyphens/>
        <w:snapToGrid w:val="0"/>
        <w:spacing w:before="120" w:after="120" w:line="269" w:lineRule="auto"/>
        <w:ind w:firstLine="709"/>
        <w:jc w:val="both"/>
        <w:rPr>
          <w:kern w:val="1"/>
          <w:sz w:val="28"/>
          <w:szCs w:val="28"/>
          <w:lang w:val="en-US"/>
        </w:rPr>
      </w:pPr>
      <w:r w:rsidRPr="000C5BDA">
        <w:rPr>
          <w:kern w:val="1"/>
          <w:sz w:val="28"/>
          <w:szCs w:val="28"/>
        </w:rPr>
        <w:t xml:space="preserve">Chức vụ: </w:t>
      </w:r>
      <w:r w:rsidR="0052025E" w:rsidRPr="000C5BDA">
        <w:rPr>
          <w:kern w:val="1"/>
          <w:sz w:val="28"/>
          <w:szCs w:val="28"/>
        </w:rPr>
        <w:t xml:space="preserve">Chủ tịch </w:t>
      </w:r>
      <w:r w:rsidR="00AB432F" w:rsidRPr="000C5BDA">
        <w:rPr>
          <w:iCs/>
          <w:sz w:val="28"/>
          <w:szCs w:val="28"/>
          <w:lang w:eastAsia="x-none"/>
        </w:rPr>
        <w:t xml:space="preserve">Tổng </w:t>
      </w:r>
      <w:r w:rsidR="00884EE9">
        <w:rPr>
          <w:iCs/>
          <w:sz w:val="28"/>
          <w:szCs w:val="28"/>
          <w:lang w:val="en-US" w:eastAsia="x-none"/>
        </w:rPr>
        <w:t>c</w:t>
      </w:r>
      <w:r w:rsidR="00AB432F" w:rsidRPr="000C5BDA">
        <w:rPr>
          <w:iCs/>
          <w:sz w:val="28"/>
          <w:szCs w:val="28"/>
          <w:lang w:eastAsia="x-none"/>
        </w:rPr>
        <w:t>ông ty Viễn thông MobiFone</w:t>
      </w:r>
      <w:r w:rsidR="00AB432F" w:rsidRPr="000C5BDA">
        <w:rPr>
          <w:iCs/>
          <w:sz w:val="28"/>
          <w:szCs w:val="28"/>
          <w:lang w:val="en-US" w:eastAsia="x-none"/>
        </w:rPr>
        <w:t>.</w:t>
      </w:r>
    </w:p>
    <w:p w14:paraId="4F2D9E8B" w14:textId="29E1EF5E" w:rsidR="00AE303A" w:rsidRPr="000C5BDA" w:rsidRDefault="00355FB6" w:rsidP="000C5BDA">
      <w:pPr>
        <w:pStyle w:val="Default"/>
        <w:snapToGrid w:val="0"/>
        <w:spacing w:before="120" w:after="120" w:line="269" w:lineRule="auto"/>
        <w:ind w:firstLine="709"/>
        <w:jc w:val="both"/>
        <w:rPr>
          <w:rFonts w:eastAsia="Times New Roman"/>
          <w:color w:val="auto"/>
          <w:kern w:val="0"/>
          <w:sz w:val="28"/>
          <w:szCs w:val="28"/>
          <w:lang w:eastAsia="x-none"/>
        </w:rPr>
      </w:pPr>
      <w:r w:rsidRPr="000C5BDA">
        <w:rPr>
          <w:color w:val="auto"/>
          <w:sz w:val="28"/>
          <w:szCs w:val="28"/>
        </w:rPr>
        <w:t>Ủy ban nhân dân</w:t>
      </w:r>
      <w:r w:rsidR="00920540" w:rsidRPr="000C5BDA">
        <w:rPr>
          <w:color w:val="auto"/>
          <w:sz w:val="28"/>
          <w:szCs w:val="28"/>
        </w:rPr>
        <w:t xml:space="preserve"> </w:t>
      </w:r>
      <w:r w:rsidR="00DE10E0" w:rsidRPr="000C5BDA">
        <w:rPr>
          <w:color w:val="auto"/>
          <w:sz w:val="28"/>
          <w:szCs w:val="28"/>
        </w:rPr>
        <w:t>thành phố Cần Thơ</w:t>
      </w:r>
      <w:r w:rsidR="00AE303A" w:rsidRPr="000C5BDA">
        <w:rPr>
          <w:color w:val="auto"/>
          <w:sz w:val="28"/>
          <w:szCs w:val="28"/>
        </w:rPr>
        <w:t xml:space="preserve"> và </w:t>
      </w:r>
      <w:r w:rsidR="00AE303A" w:rsidRPr="000C5BDA">
        <w:rPr>
          <w:bCs/>
          <w:color w:val="auto"/>
          <w:sz w:val="28"/>
          <w:szCs w:val="28"/>
        </w:rPr>
        <w:t>Tổng</w:t>
      </w:r>
      <w:r w:rsidR="0038601F" w:rsidRPr="000C5BDA">
        <w:rPr>
          <w:bCs/>
          <w:color w:val="auto"/>
          <w:sz w:val="28"/>
          <w:szCs w:val="28"/>
          <w:lang w:val="vi-VN"/>
        </w:rPr>
        <w:t xml:space="preserve"> </w:t>
      </w:r>
      <w:r w:rsidR="0038601F" w:rsidRPr="000C5BDA">
        <w:rPr>
          <w:bCs/>
          <w:color w:val="auto"/>
          <w:sz w:val="28"/>
          <w:szCs w:val="28"/>
        </w:rPr>
        <w:t>c</w:t>
      </w:r>
      <w:r w:rsidR="00AE303A" w:rsidRPr="000C5BDA">
        <w:rPr>
          <w:bCs/>
          <w:color w:val="auto"/>
          <w:sz w:val="28"/>
          <w:szCs w:val="28"/>
          <w:lang w:val="vi-VN"/>
        </w:rPr>
        <w:t>ông ty Viễn thông MobiFone</w:t>
      </w:r>
      <w:r w:rsidR="00AE303A" w:rsidRPr="000C5BDA">
        <w:rPr>
          <w:color w:val="auto"/>
          <w:sz w:val="28"/>
          <w:szCs w:val="28"/>
        </w:rPr>
        <w:t xml:space="preserve"> được gọi chung là </w:t>
      </w:r>
      <w:r w:rsidR="00AE303A" w:rsidRPr="000C5BDA">
        <w:rPr>
          <w:i/>
          <w:iCs/>
          <w:color w:val="auto"/>
          <w:sz w:val="28"/>
          <w:szCs w:val="28"/>
        </w:rPr>
        <w:t>“</w:t>
      </w:r>
      <w:r w:rsidR="0050700A">
        <w:rPr>
          <w:i/>
          <w:iCs/>
          <w:color w:val="auto"/>
          <w:sz w:val="28"/>
          <w:szCs w:val="28"/>
        </w:rPr>
        <w:t>c</w:t>
      </w:r>
      <w:r w:rsidR="00AE303A" w:rsidRPr="000C5BDA">
        <w:rPr>
          <w:i/>
          <w:iCs/>
          <w:color w:val="auto"/>
          <w:sz w:val="28"/>
          <w:szCs w:val="28"/>
        </w:rPr>
        <w:t>ác Bên”</w:t>
      </w:r>
      <w:r w:rsidR="00AE303A" w:rsidRPr="000C5BDA">
        <w:rPr>
          <w:color w:val="auto"/>
          <w:sz w:val="28"/>
          <w:szCs w:val="28"/>
        </w:rPr>
        <w:t xml:space="preserve"> hoặc </w:t>
      </w:r>
      <w:r w:rsidR="00AE303A" w:rsidRPr="000C5BDA">
        <w:rPr>
          <w:i/>
          <w:iCs/>
          <w:color w:val="auto"/>
          <w:sz w:val="28"/>
          <w:szCs w:val="28"/>
        </w:rPr>
        <w:t>“</w:t>
      </w:r>
      <w:r w:rsidR="0050700A">
        <w:rPr>
          <w:i/>
          <w:iCs/>
          <w:color w:val="auto"/>
          <w:sz w:val="28"/>
          <w:szCs w:val="28"/>
        </w:rPr>
        <w:t>h</w:t>
      </w:r>
      <w:r w:rsidR="00AE303A" w:rsidRPr="000C5BDA">
        <w:rPr>
          <w:i/>
          <w:iCs/>
          <w:color w:val="auto"/>
          <w:sz w:val="28"/>
          <w:szCs w:val="28"/>
        </w:rPr>
        <w:t>ai Bên”</w:t>
      </w:r>
      <w:r w:rsidR="00AE303A" w:rsidRPr="000C5BDA">
        <w:rPr>
          <w:color w:val="auto"/>
          <w:sz w:val="28"/>
          <w:szCs w:val="28"/>
        </w:rPr>
        <w:t xml:space="preserve"> và được gọi riêng là </w:t>
      </w:r>
      <w:r w:rsidR="00AE303A" w:rsidRPr="000C5BDA">
        <w:rPr>
          <w:i/>
          <w:iCs/>
          <w:color w:val="auto"/>
          <w:sz w:val="28"/>
          <w:szCs w:val="28"/>
        </w:rPr>
        <w:t>“</w:t>
      </w:r>
      <w:r w:rsidR="00AE303A" w:rsidRPr="000C5BDA">
        <w:rPr>
          <w:bCs/>
          <w:i/>
          <w:iCs/>
          <w:color w:val="auto"/>
          <w:sz w:val="28"/>
          <w:szCs w:val="28"/>
        </w:rPr>
        <w:t>Bên</w:t>
      </w:r>
      <w:r w:rsidR="00AE303A" w:rsidRPr="000C5BDA">
        <w:rPr>
          <w:i/>
          <w:iCs/>
          <w:color w:val="auto"/>
          <w:sz w:val="28"/>
          <w:szCs w:val="28"/>
        </w:rPr>
        <w:t>”</w:t>
      </w:r>
      <w:r w:rsidR="00AB432F" w:rsidRPr="000C5BDA">
        <w:rPr>
          <w:i/>
          <w:iCs/>
          <w:color w:val="auto"/>
          <w:sz w:val="28"/>
          <w:szCs w:val="28"/>
        </w:rPr>
        <w:t>,</w:t>
      </w:r>
      <w:r w:rsidR="00AE303A" w:rsidRPr="000C5BDA">
        <w:rPr>
          <w:color w:val="auto"/>
          <w:sz w:val="28"/>
          <w:szCs w:val="28"/>
        </w:rPr>
        <w:t xml:space="preserve"> tùy từng ngữ cảnh cụ thể.</w:t>
      </w:r>
      <w:r w:rsidR="00AE303A" w:rsidRPr="000C5BDA">
        <w:rPr>
          <w:color w:val="auto"/>
          <w:sz w:val="28"/>
          <w:szCs w:val="28"/>
          <w:lang w:val="vi-VN"/>
        </w:rPr>
        <w:tab/>
      </w:r>
    </w:p>
    <w:p w14:paraId="24281DB4" w14:textId="39251407" w:rsidR="00AE303A" w:rsidRPr="000C5BDA" w:rsidRDefault="00AE303A" w:rsidP="000C5BDA">
      <w:pPr>
        <w:pStyle w:val="Para"/>
        <w:snapToGrid w:val="0"/>
        <w:spacing w:after="120" w:line="269" w:lineRule="auto"/>
        <w:ind w:firstLine="709"/>
        <w:rPr>
          <w:szCs w:val="28"/>
        </w:rPr>
      </w:pPr>
      <w:r w:rsidRPr="00884EE9">
        <w:rPr>
          <w:spacing w:val="4"/>
          <w:szCs w:val="28"/>
          <w:lang w:val="en-US"/>
        </w:rPr>
        <w:t>Hai</w:t>
      </w:r>
      <w:r w:rsidRPr="00884EE9">
        <w:rPr>
          <w:spacing w:val="4"/>
          <w:szCs w:val="28"/>
        </w:rPr>
        <w:t xml:space="preserve"> Bên cùng thống nhất ký kết</w:t>
      </w:r>
      <w:r w:rsidR="00AB432F" w:rsidRPr="00884EE9">
        <w:rPr>
          <w:spacing w:val="4"/>
          <w:szCs w:val="28"/>
          <w:lang w:val="en-US"/>
        </w:rPr>
        <w:t xml:space="preserve"> “</w:t>
      </w:r>
      <w:r w:rsidR="00AB432F" w:rsidRPr="00884EE9">
        <w:rPr>
          <w:spacing w:val="4"/>
          <w:szCs w:val="28"/>
        </w:rPr>
        <w:t xml:space="preserve">Thỏa thuận hợp tác </w:t>
      </w:r>
      <w:r w:rsidR="00AB432F" w:rsidRPr="00884EE9">
        <w:rPr>
          <w:spacing w:val="4"/>
          <w:szCs w:val="28"/>
          <w:lang w:val="en-US"/>
        </w:rPr>
        <w:t>về Chuyển đổi số</w:t>
      </w:r>
      <w:r w:rsidR="0050700A">
        <w:rPr>
          <w:spacing w:val="4"/>
          <w:szCs w:val="28"/>
          <w:lang w:val="en-US"/>
        </w:rPr>
        <w:t xml:space="preserve"> </w:t>
      </w:r>
      <w:r w:rsidR="0050700A" w:rsidRPr="000C5BDA">
        <w:rPr>
          <w:szCs w:val="28"/>
        </w:rPr>
        <w:t xml:space="preserve">thành phố Cần Thơ </w:t>
      </w:r>
      <w:r w:rsidR="00AB432F" w:rsidRPr="00884EE9">
        <w:rPr>
          <w:spacing w:val="4"/>
          <w:szCs w:val="28"/>
          <w:lang w:val="en-US"/>
        </w:rPr>
        <w:t>giai</w:t>
      </w:r>
      <w:r w:rsidR="00AB432F" w:rsidRPr="000C5BDA">
        <w:rPr>
          <w:szCs w:val="28"/>
          <w:lang w:val="en-US"/>
        </w:rPr>
        <w:t xml:space="preserve"> đoạn 202</w:t>
      </w:r>
      <w:r w:rsidR="00C47314" w:rsidRPr="000C5BDA">
        <w:rPr>
          <w:szCs w:val="28"/>
          <w:lang w:val="en-US"/>
        </w:rPr>
        <w:t>6</w:t>
      </w:r>
      <w:r w:rsidR="00884EE9">
        <w:rPr>
          <w:szCs w:val="28"/>
          <w:lang w:val="en-US"/>
        </w:rPr>
        <w:t xml:space="preserve"> </w:t>
      </w:r>
      <w:r w:rsidR="00AB432F" w:rsidRPr="000C5BDA">
        <w:rPr>
          <w:szCs w:val="28"/>
          <w:lang w:val="en-US"/>
        </w:rPr>
        <w:t>-</w:t>
      </w:r>
      <w:r w:rsidR="00884EE9">
        <w:rPr>
          <w:szCs w:val="28"/>
          <w:lang w:val="en-US"/>
        </w:rPr>
        <w:t xml:space="preserve"> </w:t>
      </w:r>
      <w:r w:rsidR="00AB432F" w:rsidRPr="000C5BDA">
        <w:rPr>
          <w:szCs w:val="28"/>
          <w:lang w:val="en-US"/>
        </w:rPr>
        <w:t xml:space="preserve">2030” </w:t>
      </w:r>
      <w:r w:rsidR="00AB432F" w:rsidRPr="0050700A">
        <w:rPr>
          <w:iCs/>
          <w:szCs w:val="28"/>
        </w:rPr>
        <w:t>(</w:t>
      </w:r>
      <w:r w:rsidR="00AB432F" w:rsidRPr="0050700A">
        <w:rPr>
          <w:iCs/>
          <w:szCs w:val="28"/>
          <w:lang w:val="en-US"/>
        </w:rPr>
        <w:t xml:space="preserve">sau đây gọi tắt là </w:t>
      </w:r>
      <w:r w:rsidR="00AB432F" w:rsidRPr="0050700A">
        <w:rPr>
          <w:iCs/>
          <w:szCs w:val="28"/>
        </w:rPr>
        <w:t>Thỏa thuận</w:t>
      </w:r>
      <w:r w:rsidR="00AB432F" w:rsidRPr="0050700A">
        <w:rPr>
          <w:iCs/>
          <w:szCs w:val="28"/>
          <w:lang w:val="en-US"/>
        </w:rPr>
        <w:t xml:space="preserve"> hợp tác</w:t>
      </w:r>
      <w:r w:rsidR="00AB432F" w:rsidRPr="0050700A">
        <w:rPr>
          <w:iCs/>
          <w:szCs w:val="28"/>
        </w:rPr>
        <w:t>)</w:t>
      </w:r>
      <w:r w:rsidR="00AB432F" w:rsidRPr="000C5BDA">
        <w:rPr>
          <w:szCs w:val="28"/>
        </w:rPr>
        <w:t xml:space="preserve"> </w:t>
      </w:r>
      <w:r w:rsidR="00AB432F" w:rsidRPr="000C5BDA">
        <w:rPr>
          <w:szCs w:val="28"/>
          <w:lang w:val="en-US"/>
        </w:rPr>
        <w:t>với các nội dung sau đây</w:t>
      </w:r>
      <w:r w:rsidR="00AB432F" w:rsidRPr="000C5BDA">
        <w:rPr>
          <w:szCs w:val="28"/>
        </w:rPr>
        <w:t>:</w:t>
      </w:r>
      <w:r w:rsidRPr="000C5BDA">
        <w:rPr>
          <w:szCs w:val="28"/>
        </w:rPr>
        <w:t xml:space="preserve"> </w:t>
      </w:r>
    </w:p>
    <w:p w14:paraId="320848C0" w14:textId="77777777" w:rsidR="00AE303A" w:rsidRPr="000C5BDA" w:rsidRDefault="00AE303A" w:rsidP="000C5BDA">
      <w:pPr>
        <w:pStyle w:val="Heading2"/>
        <w:snapToGrid w:val="0"/>
        <w:spacing w:before="120" w:after="120" w:line="269" w:lineRule="auto"/>
        <w:ind w:firstLine="709"/>
        <w:jc w:val="both"/>
        <w:rPr>
          <w:rFonts w:ascii="Times New Roman" w:hAnsi="Times New Roman"/>
          <w:b/>
          <w:bCs/>
          <w:color w:val="auto"/>
          <w:sz w:val="28"/>
          <w:szCs w:val="28"/>
        </w:rPr>
      </w:pPr>
      <w:r w:rsidRPr="000C5BDA">
        <w:rPr>
          <w:rFonts w:ascii="Times New Roman" w:hAnsi="Times New Roman"/>
          <w:b/>
          <w:bCs/>
          <w:color w:val="auto"/>
          <w:sz w:val="28"/>
          <w:szCs w:val="28"/>
        </w:rPr>
        <w:t>Điều 1. Mục tiêu hợp tác</w:t>
      </w:r>
    </w:p>
    <w:p w14:paraId="02DBB6BC" w14:textId="2A7FF404" w:rsidR="00F74F0A" w:rsidRPr="000C5BDA" w:rsidRDefault="00093FA1" w:rsidP="000C5BDA">
      <w:pPr>
        <w:snapToGrid w:val="0"/>
        <w:spacing w:before="120" w:after="120" w:line="269" w:lineRule="auto"/>
        <w:ind w:firstLine="709"/>
        <w:jc w:val="both"/>
        <w:rPr>
          <w:sz w:val="28"/>
          <w:szCs w:val="28"/>
          <w:lang w:val="en-US"/>
        </w:rPr>
      </w:pPr>
      <w:r w:rsidRPr="000C5BDA">
        <w:rPr>
          <w:sz w:val="28"/>
          <w:szCs w:val="28"/>
          <w:lang w:val="en-US"/>
        </w:rPr>
        <w:t xml:space="preserve">1. </w:t>
      </w:r>
      <w:r w:rsidR="00D66E27" w:rsidRPr="000C5BDA">
        <w:rPr>
          <w:sz w:val="28"/>
          <w:szCs w:val="28"/>
        </w:rPr>
        <w:t xml:space="preserve">Ủy ban nhân dân thành phố Cần Thơ </w:t>
      </w:r>
      <w:r w:rsidR="00F74F0A" w:rsidRPr="000C5BDA">
        <w:rPr>
          <w:sz w:val="28"/>
          <w:szCs w:val="28"/>
          <w:lang w:val="nl-NL"/>
        </w:rPr>
        <w:t xml:space="preserve">và </w:t>
      </w:r>
      <w:r w:rsidR="00F74F0A" w:rsidRPr="000C5BDA">
        <w:rPr>
          <w:iCs/>
          <w:sz w:val="28"/>
          <w:szCs w:val="28"/>
          <w:lang w:eastAsia="x-none"/>
        </w:rPr>
        <w:t xml:space="preserve">Tổng công ty Viễn thông </w:t>
      </w:r>
      <w:r w:rsidR="006D239C" w:rsidRPr="000C5BDA">
        <w:rPr>
          <w:iCs/>
          <w:sz w:val="28"/>
          <w:szCs w:val="28"/>
          <w:lang w:eastAsia="x-none"/>
        </w:rPr>
        <w:t>MobiF</w:t>
      </w:r>
      <w:r w:rsidR="00F74F0A" w:rsidRPr="000C5BDA">
        <w:rPr>
          <w:iCs/>
          <w:sz w:val="28"/>
          <w:szCs w:val="28"/>
          <w:lang w:val="en-US" w:eastAsia="x-none"/>
        </w:rPr>
        <w:t>one</w:t>
      </w:r>
      <w:r w:rsidR="00F74F0A" w:rsidRPr="000C5BDA">
        <w:rPr>
          <w:sz w:val="28"/>
          <w:szCs w:val="28"/>
          <w:lang w:val="nl-NL"/>
        </w:rPr>
        <w:t xml:space="preserve"> thông qua Thỏa thuận hợp tác </w:t>
      </w:r>
      <w:r w:rsidR="00F74F0A" w:rsidRPr="000C5BDA">
        <w:rPr>
          <w:sz w:val="28"/>
          <w:szCs w:val="28"/>
        </w:rPr>
        <w:t>về</w:t>
      </w:r>
      <w:r w:rsidR="00F74F0A" w:rsidRPr="000C5BDA">
        <w:rPr>
          <w:sz w:val="28"/>
          <w:szCs w:val="28"/>
          <w:lang w:val="nl-NL"/>
        </w:rPr>
        <w:t xml:space="preserve"> chuyển đổi số</w:t>
      </w:r>
      <w:r w:rsidR="0050700A" w:rsidRPr="0050700A">
        <w:rPr>
          <w:sz w:val="28"/>
          <w:szCs w:val="28"/>
        </w:rPr>
        <w:t xml:space="preserve"> </w:t>
      </w:r>
      <w:r w:rsidR="0050700A" w:rsidRPr="000C5BDA">
        <w:rPr>
          <w:sz w:val="28"/>
          <w:szCs w:val="28"/>
        </w:rPr>
        <w:t>thành phố Cần Thơ</w:t>
      </w:r>
      <w:r w:rsidR="00F74F0A" w:rsidRPr="000C5BDA">
        <w:rPr>
          <w:sz w:val="28"/>
          <w:szCs w:val="28"/>
          <w:lang w:val="nl-NL"/>
        </w:rPr>
        <w:t xml:space="preserve"> </w:t>
      </w:r>
      <w:r w:rsidR="00F74F0A" w:rsidRPr="0050700A">
        <w:rPr>
          <w:spacing w:val="2"/>
          <w:sz w:val="28"/>
          <w:szCs w:val="28"/>
          <w:lang w:val="nl-NL"/>
        </w:rPr>
        <w:t>giai đoạn 202</w:t>
      </w:r>
      <w:r w:rsidR="00C47314" w:rsidRPr="0050700A">
        <w:rPr>
          <w:spacing w:val="2"/>
          <w:sz w:val="28"/>
          <w:szCs w:val="28"/>
          <w:lang w:val="nl-NL"/>
        </w:rPr>
        <w:t>6</w:t>
      </w:r>
      <w:r w:rsidR="00F74F0A" w:rsidRPr="0050700A">
        <w:rPr>
          <w:spacing w:val="2"/>
          <w:sz w:val="28"/>
          <w:szCs w:val="28"/>
          <w:lang w:val="nl-NL"/>
        </w:rPr>
        <w:t xml:space="preserve"> </w:t>
      </w:r>
      <w:r w:rsidR="00D66E27" w:rsidRPr="0050700A">
        <w:rPr>
          <w:spacing w:val="2"/>
          <w:sz w:val="28"/>
          <w:szCs w:val="28"/>
          <w:lang w:val="nl-NL"/>
        </w:rPr>
        <w:t>-</w:t>
      </w:r>
      <w:r w:rsidR="00F74F0A" w:rsidRPr="0050700A">
        <w:rPr>
          <w:spacing w:val="2"/>
          <w:sz w:val="28"/>
          <w:szCs w:val="28"/>
          <w:lang w:val="nl-NL"/>
        </w:rPr>
        <w:t xml:space="preserve"> 2030 với mong muốn phát huy tối đa thế mạnh của hai Bên, huy</w:t>
      </w:r>
      <w:r w:rsidR="00F74F0A" w:rsidRPr="00166ABA">
        <w:rPr>
          <w:spacing w:val="-4"/>
          <w:sz w:val="28"/>
          <w:szCs w:val="28"/>
          <w:lang w:val="nl-NL"/>
        </w:rPr>
        <w:t xml:space="preserve"> </w:t>
      </w:r>
      <w:r w:rsidR="00F74F0A" w:rsidRPr="0050700A">
        <w:rPr>
          <w:spacing w:val="-2"/>
          <w:sz w:val="28"/>
          <w:szCs w:val="28"/>
          <w:lang w:val="nl-NL"/>
        </w:rPr>
        <w:t xml:space="preserve">động nguồn lực tổng hợp để hỗ trợ nhau thực hiện tốt các chức năng, nhiệm vụ </w:t>
      </w:r>
      <w:r w:rsidR="00F74F0A" w:rsidRPr="0050700A">
        <w:rPr>
          <w:spacing w:val="4"/>
          <w:sz w:val="28"/>
          <w:szCs w:val="28"/>
          <w:lang w:val="nl-NL"/>
        </w:rPr>
        <w:t>nhằm nâng cao hiệu quả hoạt động của mỗi Bên, đồng thời góp phần mang lại lợi</w:t>
      </w:r>
      <w:r w:rsidR="00F74F0A" w:rsidRPr="00166ABA">
        <w:rPr>
          <w:spacing w:val="-2"/>
          <w:sz w:val="28"/>
          <w:szCs w:val="28"/>
          <w:lang w:val="nl-NL"/>
        </w:rPr>
        <w:t xml:space="preserve"> ích chung cho toàn xã hội.</w:t>
      </w:r>
    </w:p>
    <w:p w14:paraId="41FDFAA0" w14:textId="410F5E0B" w:rsidR="000B63C4" w:rsidRPr="000C5BDA" w:rsidRDefault="00093FA1" w:rsidP="000C5BDA">
      <w:pPr>
        <w:snapToGrid w:val="0"/>
        <w:spacing w:before="120" w:after="120" w:line="269" w:lineRule="auto"/>
        <w:ind w:firstLine="709"/>
        <w:jc w:val="both"/>
        <w:rPr>
          <w:strike/>
          <w:sz w:val="28"/>
          <w:szCs w:val="28"/>
          <w:lang w:val="en-US"/>
        </w:rPr>
      </w:pPr>
      <w:r w:rsidRPr="000C5BDA">
        <w:rPr>
          <w:sz w:val="28"/>
          <w:szCs w:val="28"/>
          <w:lang w:val="en-US"/>
        </w:rPr>
        <w:lastRenderedPageBreak/>
        <w:t xml:space="preserve">2. </w:t>
      </w:r>
      <w:r w:rsidR="000B63C4" w:rsidRPr="000C5BDA">
        <w:rPr>
          <w:sz w:val="28"/>
          <w:szCs w:val="28"/>
        </w:rPr>
        <w:t xml:space="preserve">Hai Bên tăng cường hợp tác, hỗ trợ lẫn nhau theo quy định của pháp luật để đẩy mạnh nghiên cứu, ứng dụng công nghệ thông tin, chuyển đổi số </w:t>
      </w:r>
      <w:r w:rsidR="000B63C4" w:rsidRPr="000C5BDA">
        <w:rPr>
          <w:sz w:val="28"/>
          <w:szCs w:val="28"/>
          <w:lang w:val="en-US"/>
        </w:rPr>
        <w:t xml:space="preserve">hướng </w:t>
      </w:r>
      <w:r w:rsidR="008728D9" w:rsidRPr="000C5BDA">
        <w:rPr>
          <w:sz w:val="28"/>
          <w:szCs w:val="28"/>
          <w:lang w:val="en-US"/>
        </w:rPr>
        <w:t>đến</w:t>
      </w:r>
      <w:r w:rsidR="000B63C4" w:rsidRPr="000C5BDA">
        <w:rPr>
          <w:sz w:val="28"/>
          <w:szCs w:val="28"/>
          <w:lang w:val="en-US"/>
        </w:rPr>
        <w:t xml:space="preserve"> mục tiêu thúc đẩy chuyển đổi số đồng bộ trên các trụ cột chính quyền số, kinh tế số, xã hội số, hạ tầng số và an toàn</w:t>
      </w:r>
      <w:r w:rsidR="0050700A">
        <w:rPr>
          <w:sz w:val="28"/>
          <w:szCs w:val="28"/>
          <w:lang w:val="en-US"/>
        </w:rPr>
        <w:t xml:space="preserve">, </w:t>
      </w:r>
      <w:proofErr w:type="gramStart"/>
      <w:r w:rsidR="000B63C4" w:rsidRPr="000C5BDA">
        <w:rPr>
          <w:sz w:val="28"/>
          <w:szCs w:val="28"/>
          <w:lang w:val="en-US"/>
        </w:rPr>
        <w:t>an</w:t>
      </w:r>
      <w:proofErr w:type="gramEnd"/>
      <w:r w:rsidR="000B63C4" w:rsidRPr="000C5BDA">
        <w:rPr>
          <w:sz w:val="28"/>
          <w:szCs w:val="28"/>
          <w:lang w:val="en-US"/>
        </w:rPr>
        <w:t xml:space="preserve"> ninh mạng</w:t>
      </w:r>
      <w:r w:rsidR="00FA31F7" w:rsidRPr="000C5BDA">
        <w:rPr>
          <w:sz w:val="28"/>
          <w:szCs w:val="28"/>
          <w:lang w:val="en-US"/>
        </w:rPr>
        <w:t>.</w:t>
      </w:r>
    </w:p>
    <w:p w14:paraId="4AE51A6E" w14:textId="77777777" w:rsidR="007F4920" w:rsidRDefault="00AE303A" w:rsidP="007F4920">
      <w:pPr>
        <w:pStyle w:val="Heading2"/>
        <w:snapToGrid w:val="0"/>
        <w:spacing w:before="120" w:after="120" w:line="269" w:lineRule="auto"/>
        <w:ind w:firstLine="709"/>
        <w:jc w:val="both"/>
        <w:rPr>
          <w:rFonts w:ascii="Times New Roman" w:hAnsi="Times New Roman"/>
          <w:b/>
          <w:bCs/>
          <w:color w:val="auto"/>
          <w:sz w:val="28"/>
          <w:szCs w:val="28"/>
          <w:lang w:val="en-US"/>
        </w:rPr>
      </w:pPr>
      <w:r w:rsidRPr="000C5BDA">
        <w:rPr>
          <w:rFonts w:ascii="Times New Roman" w:hAnsi="Times New Roman"/>
          <w:b/>
          <w:bCs/>
          <w:color w:val="auto"/>
          <w:sz w:val="28"/>
          <w:szCs w:val="28"/>
        </w:rPr>
        <w:t>Điều 2. Quan điểm, nguyên tắc hợp tác</w:t>
      </w:r>
    </w:p>
    <w:p w14:paraId="47C8B2EE" w14:textId="41D07A38" w:rsidR="002C527C" w:rsidRPr="007F4920" w:rsidRDefault="007F4920" w:rsidP="007F4920">
      <w:pPr>
        <w:pStyle w:val="Heading2"/>
        <w:snapToGrid w:val="0"/>
        <w:spacing w:before="120" w:after="120" w:line="269" w:lineRule="auto"/>
        <w:ind w:firstLine="709"/>
        <w:jc w:val="both"/>
        <w:rPr>
          <w:rFonts w:ascii="Times New Roman" w:hAnsi="Times New Roman"/>
          <w:color w:val="000000" w:themeColor="text1"/>
          <w:sz w:val="28"/>
          <w:szCs w:val="28"/>
        </w:rPr>
      </w:pPr>
      <w:r w:rsidRPr="007F4920">
        <w:rPr>
          <w:rFonts w:ascii="Times New Roman" w:hAnsi="Times New Roman"/>
          <w:color w:val="000000" w:themeColor="text1"/>
          <w:spacing w:val="-4"/>
          <w:sz w:val="28"/>
          <w:szCs w:val="28"/>
          <w:lang w:val="en-US"/>
        </w:rPr>
        <w:t xml:space="preserve">1. </w:t>
      </w:r>
      <w:r w:rsidR="00D60B1F" w:rsidRPr="007F4920">
        <w:rPr>
          <w:rFonts w:ascii="Times New Roman" w:hAnsi="Times New Roman"/>
          <w:color w:val="000000" w:themeColor="text1"/>
          <w:spacing w:val="-4"/>
          <w:sz w:val="28"/>
          <w:szCs w:val="28"/>
          <w:lang w:val="nl-NL"/>
        </w:rPr>
        <w:t>Nguyên tắc hợp tác giữa hai Bên trên cơ sở tự nguyện, bình đẳng, hai</w:t>
      </w:r>
      <w:r w:rsidR="00D60B1F" w:rsidRPr="007F4920">
        <w:rPr>
          <w:rFonts w:ascii="Times New Roman" w:hAnsi="Times New Roman"/>
          <w:color w:val="000000" w:themeColor="text1"/>
          <w:sz w:val="28"/>
          <w:szCs w:val="28"/>
          <w:lang w:val="nl-NL"/>
        </w:rPr>
        <w:t xml:space="preserve"> Bên cùng có lợi, phù hợp với chức năng, nhiệm vụ và thế mạnh của mỗi Bên, bảo đảm tuân thủ các chủ trương, đường lối của Đảng, chính sách, pháp luật của Nhà nước, quy định nội bộ của mỗi Bên.</w:t>
      </w:r>
    </w:p>
    <w:p w14:paraId="7985303F" w14:textId="2A78B9C2" w:rsidR="00AE303A" w:rsidRPr="000C5BDA" w:rsidRDefault="009C79C4" w:rsidP="000C5BDA">
      <w:pPr>
        <w:widowControl w:val="0"/>
        <w:snapToGrid w:val="0"/>
        <w:spacing w:before="120" w:after="120" w:line="269" w:lineRule="auto"/>
        <w:ind w:firstLine="709"/>
        <w:jc w:val="both"/>
        <w:rPr>
          <w:sz w:val="28"/>
          <w:szCs w:val="28"/>
          <w:lang w:val="en-US"/>
        </w:rPr>
      </w:pPr>
      <w:r w:rsidRPr="007F4920">
        <w:rPr>
          <w:spacing w:val="4"/>
          <w:sz w:val="28"/>
          <w:szCs w:val="28"/>
          <w:lang w:val="en-US"/>
        </w:rPr>
        <w:t>2</w:t>
      </w:r>
      <w:r w:rsidR="00AE303A" w:rsidRPr="007F4920">
        <w:rPr>
          <w:spacing w:val="4"/>
          <w:sz w:val="28"/>
          <w:szCs w:val="28"/>
        </w:rPr>
        <w:t xml:space="preserve">. </w:t>
      </w:r>
      <w:r w:rsidR="002C527C" w:rsidRPr="007F4920">
        <w:rPr>
          <w:spacing w:val="4"/>
          <w:sz w:val="28"/>
          <w:szCs w:val="28"/>
          <w:lang w:val="en-US"/>
        </w:rPr>
        <w:t xml:space="preserve">Nội dung </w:t>
      </w:r>
      <w:r w:rsidR="00B72279" w:rsidRPr="007F4920">
        <w:rPr>
          <w:spacing w:val="4"/>
          <w:sz w:val="28"/>
          <w:szCs w:val="28"/>
          <w:lang w:val="en-US"/>
        </w:rPr>
        <w:t xml:space="preserve">Thỏa thuận hợp tác </w:t>
      </w:r>
      <w:r w:rsidR="00AE303A" w:rsidRPr="007F4920">
        <w:rPr>
          <w:spacing w:val="4"/>
          <w:sz w:val="28"/>
          <w:szCs w:val="28"/>
        </w:rPr>
        <w:t xml:space="preserve">mang tính định hướng </w:t>
      </w:r>
      <w:r w:rsidR="00321CC5" w:rsidRPr="007F4920">
        <w:rPr>
          <w:spacing w:val="4"/>
          <w:sz w:val="28"/>
          <w:szCs w:val="28"/>
          <w:lang w:val="en-US"/>
        </w:rPr>
        <w:t>chỉ làm tốt hơn, hiệu</w:t>
      </w:r>
      <w:r w:rsidR="00321CC5" w:rsidRPr="000C5BDA">
        <w:rPr>
          <w:sz w:val="28"/>
          <w:szCs w:val="28"/>
          <w:lang w:val="en-US"/>
        </w:rPr>
        <w:t xml:space="preserve"> quả hơn trong việc thúc đẩy chuyển đổi số trên địa bàn </w:t>
      </w:r>
      <w:r w:rsidR="00DE10E0" w:rsidRPr="000C5BDA">
        <w:rPr>
          <w:sz w:val="28"/>
          <w:szCs w:val="28"/>
          <w:lang w:val="en-US"/>
        </w:rPr>
        <w:t>thành phố Cần Thơ</w:t>
      </w:r>
      <w:r w:rsidR="00321CC5" w:rsidRPr="000C5BDA">
        <w:rPr>
          <w:sz w:val="28"/>
          <w:szCs w:val="28"/>
          <w:lang w:val="en-US"/>
        </w:rPr>
        <w:t xml:space="preserve">; có tính kế thừa, tích hợp và đồng bộ; không loại bỏ các sản phẩm phần mềm, các </w:t>
      </w:r>
      <w:r w:rsidR="00321CC5" w:rsidRPr="0050700A">
        <w:rPr>
          <w:spacing w:val="-4"/>
          <w:sz w:val="28"/>
          <w:szCs w:val="28"/>
          <w:lang w:val="en-US"/>
        </w:rPr>
        <w:t xml:space="preserve">hệ thống thông tin, cơ sở dữ liệu mà </w:t>
      </w:r>
      <w:r w:rsidR="00672CD5" w:rsidRPr="0050700A">
        <w:rPr>
          <w:spacing w:val="-4"/>
          <w:sz w:val="28"/>
          <w:szCs w:val="28"/>
          <w:lang w:val="en-US"/>
        </w:rPr>
        <w:t>thành phố</w:t>
      </w:r>
      <w:r w:rsidR="00321CC5" w:rsidRPr="0050700A">
        <w:rPr>
          <w:spacing w:val="-4"/>
          <w:sz w:val="28"/>
          <w:szCs w:val="28"/>
          <w:lang w:val="en-US"/>
        </w:rPr>
        <w:t xml:space="preserve"> đang sử dụng có hiệu quả; </w:t>
      </w:r>
      <w:r w:rsidR="00AE303A" w:rsidRPr="0050700A">
        <w:rPr>
          <w:spacing w:val="-4"/>
          <w:sz w:val="28"/>
          <w:szCs w:val="28"/>
        </w:rPr>
        <w:t>đồng</w:t>
      </w:r>
      <w:r w:rsidR="00AE303A" w:rsidRPr="007F4920">
        <w:rPr>
          <w:spacing w:val="4"/>
          <w:sz w:val="28"/>
          <w:szCs w:val="28"/>
        </w:rPr>
        <w:t xml:space="preserve"> thời phát huy tối đa nguồn lực của </w:t>
      </w:r>
      <w:r w:rsidR="007A3DB0" w:rsidRPr="007F4920">
        <w:rPr>
          <w:spacing w:val="4"/>
          <w:sz w:val="28"/>
          <w:szCs w:val="28"/>
          <w:lang w:val="en-US"/>
        </w:rPr>
        <w:t>c</w:t>
      </w:r>
      <w:r w:rsidR="00AE303A" w:rsidRPr="007F4920">
        <w:rPr>
          <w:spacing w:val="4"/>
          <w:sz w:val="28"/>
          <w:szCs w:val="28"/>
        </w:rPr>
        <w:t xml:space="preserve">ác Bên vì sự phát triển chung của cả </w:t>
      </w:r>
      <w:r w:rsidR="00747B41" w:rsidRPr="007F4920">
        <w:rPr>
          <w:spacing w:val="4"/>
          <w:sz w:val="28"/>
          <w:szCs w:val="28"/>
          <w:lang w:val="en-US"/>
        </w:rPr>
        <w:t>h</w:t>
      </w:r>
      <w:r w:rsidR="00AE303A" w:rsidRPr="007F4920">
        <w:rPr>
          <w:spacing w:val="4"/>
          <w:sz w:val="28"/>
          <w:szCs w:val="28"/>
        </w:rPr>
        <w:t>ai</w:t>
      </w:r>
      <w:r w:rsidR="00AE303A" w:rsidRPr="000C5BDA">
        <w:rPr>
          <w:sz w:val="28"/>
          <w:szCs w:val="28"/>
        </w:rPr>
        <w:t xml:space="preserve"> Bên nhằm mang lại hiệu quả cao nhất. </w:t>
      </w:r>
      <w:r w:rsidR="00B72279" w:rsidRPr="000C5BDA">
        <w:rPr>
          <w:sz w:val="28"/>
          <w:szCs w:val="28"/>
          <w:lang w:val="en-US"/>
        </w:rPr>
        <w:t xml:space="preserve">Thỏa thuận hợp tác </w:t>
      </w:r>
      <w:r w:rsidR="00AE303A" w:rsidRPr="000C5BDA">
        <w:rPr>
          <w:sz w:val="28"/>
          <w:szCs w:val="28"/>
        </w:rPr>
        <w:t>này không xác lập bất kỳ các nghĩa vụ pháp lý nào giữa các Bên.</w:t>
      </w:r>
    </w:p>
    <w:p w14:paraId="0598CE49" w14:textId="01D17D51" w:rsidR="00067049" w:rsidRPr="007C2F47" w:rsidRDefault="009C79C4" w:rsidP="000C5BDA">
      <w:pPr>
        <w:snapToGrid w:val="0"/>
        <w:spacing w:before="120" w:after="120" w:line="269" w:lineRule="auto"/>
        <w:ind w:firstLine="709"/>
        <w:jc w:val="both"/>
        <w:rPr>
          <w:sz w:val="28"/>
          <w:szCs w:val="28"/>
          <w:lang w:val="en-US"/>
        </w:rPr>
      </w:pPr>
      <w:r w:rsidRPr="000C5BDA">
        <w:rPr>
          <w:sz w:val="28"/>
          <w:szCs w:val="28"/>
          <w:lang w:val="en-US"/>
        </w:rPr>
        <w:t>3</w:t>
      </w:r>
      <w:r w:rsidR="00AE303A" w:rsidRPr="000C5BDA">
        <w:rPr>
          <w:sz w:val="28"/>
          <w:szCs w:val="28"/>
        </w:rPr>
        <w:t>.</w:t>
      </w:r>
      <w:r w:rsidR="00797634" w:rsidRPr="000C5BDA">
        <w:rPr>
          <w:sz w:val="28"/>
          <w:szCs w:val="28"/>
          <w:lang w:val="en-US"/>
        </w:rPr>
        <w:t xml:space="preserve"> </w:t>
      </w:r>
      <w:r w:rsidR="00067049" w:rsidRPr="000C5BDA">
        <w:rPr>
          <w:sz w:val="28"/>
          <w:szCs w:val="28"/>
        </w:rPr>
        <w:t xml:space="preserve">Thỏa thuận hợp tác này không mang tính ràng buộc, độc quyền. Hai </w:t>
      </w:r>
      <w:r w:rsidR="00747B41" w:rsidRPr="000C5BDA">
        <w:rPr>
          <w:sz w:val="28"/>
          <w:szCs w:val="28"/>
          <w:lang w:val="en-US"/>
        </w:rPr>
        <w:t>B</w:t>
      </w:r>
      <w:r w:rsidR="00067049" w:rsidRPr="000C5BDA">
        <w:rPr>
          <w:sz w:val="28"/>
          <w:szCs w:val="28"/>
        </w:rPr>
        <w:t xml:space="preserve">ên được phép tham gia thỏa thuận với bên thứ ba trong các hoạt động và hợp tác. </w:t>
      </w:r>
      <w:r w:rsidR="007C2F47" w:rsidRPr="000C5BDA">
        <w:rPr>
          <w:sz w:val="28"/>
          <w:szCs w:val="28"/>
        </w:rPr>
        <w:t xml:space="preserve">Thỏa thuận hợp tác này </w:t>
      </w:r>
      <w:r w:rsidR="00067049" w:rsidRPr="000C5BDA">
        <w:rPr>
          <w:sz w:val="28"/>
          <w:szCs w:val="28"/>
        </w:rPr>
        <w:t>không mang ý nghĩa chỉ định thực hiện cung cấp dịch vụ, hàng</w:t>
      </w:r>
      <w:bookmarkStart w:id="2" w:name="page5"/>
      <w:bookmarkEnd w:id="2"/>
      <w:r w:rsidR="00067049" w:rsidRPr="000C5BDA">
        <w:rPr>
          <w:sz w:val="28"/>
          <w:szCs w:val="28"/>
        </w:rPr>
        <w:t xml:space="preserve"> hóa. Mọi hoạt động đầu tư</w:t>
      </w:r>
      <w:r w:rsidR="007C2F47">
        <w:rPr>
          <w:sz w:val="28"/>
          <w:szCs w:val="28"/>
          <w:lang w:val="en-US"/>
        </w:rPr>
        <w:t xml:space="preserve">, </w:t>
      </w:r>
      <w:r w:rsidR="00067049" w:rsidRPr="000C5BDA">
        <w:rPr>
          <w:sz w:val="28"/>
          <w:szCs w:val="28"/>
        </w:rPr>
        <w:t>đầu tư nguồn lực, mua bán hàng hóa</w:t>
      </w:r>
      <w:r w:rsidR="007C2F47">
        <w:rPr>
          <w:sz w:val="28"/>
          <w:szCs w:val="28"/>
          <w:lang w:val="en-US"/>
        </w:rPr>
        <w:t xml:space="preserve">, </w:t>
      </w:r>
      <w:r w:rsidR="00067049" w:rsidRPr="000C5BDA">
        <w:rPr>
          <w:sz w:val="28"/>
          <w:szCs w:val="28"/>
        </w:rPr>
        <w:t xml:space="preserve">dịch vụ của </w:t>
      </w:r>
      <w:r w:rsidR="00067049" w:rsidRPr="007C2F47">
        <w:rPr>
          <w:spacing w:val="-2"/>
          <w:sz w:val="28"/>
          <w:szCs w:val="28"/>
        </w:rPr>
        <w:t>mỗi Bên đều phải đảm bảo tuân thủ đúng theo quy định của pháp luật Việt Nam</w:t>
      </w:r>
      <w:r w:rsidR="00067049" w:rsidRPr="000C5BDA">
        <w:rPr>
          <w:sz w:val="28"/>
          <w:szCs w:val="28"/>
        </w:rPr>
        <w:t xml:space="preserve"> hiện hành và quy chế, quy định nội bộ của mỗi Bên</w:t>
      </w:r>
      <w:r w:rsidR="007C2F47">
        <w:rPr>
          <w:sz w:val="28"/>
          <w:szCs w:val="28"/>
          <w:lang w:val="en-US"/>
        </w:rPr>
        <w:t>.</w:t>
      </w:r>
    </w:p>
    <w:p w14:paraId="522E817D" w14:textId="016E27A7" w:rsidR="009C79C4" w:rsidRPr="000C5BDA" w:rsidRDefault="009C79C4" w:rsidP="000C5BDA">
      <w:pPr>
        <w:widowControl w:val="0"/>
        <w:snapToGrid w:val="0"/>
        <w:spacing w:before="120" w:after="120" w:line="269" w:lineRule="auto"/>
        <w:ind w:firstLine="709"/>
        <w:jc w:val="both"/>
        <w:rPr>
          <w:sz w:val="28"/>
          <w:szCs w:val="28"/>
          <w:lang w:val="en-US"/>
        </w:rPr>
      </w:pPr>
      <w:r w:rsidRPr="007C2F47">
        <w:rPr>
          <w:spacing w:val="4"/>
          <w:sz w:val="28"/>
          <w:szCs w:val="28"/>
          <w:lang w:val="en-US"/>
        </w:rPr>
        <w:t>4</w:t>
      </w:r>
      <w:r w:rsidR="00067049" w:rsidRPr="007C2F47">
        <w:rPr>
          <w:spacing w:val="4"/>
          <w:sz w:val="28"/>
          <w:szCs w:val="28"/>
          <w:lang w:val="en-US"/>
        </w:rPr>
        <w:t xml:space="preserve">. </w:t>
      </w:r>
      <w:r w:rsidRPr="007C2F47">
        <w:rPr>
          <w:spacing w:val="4"/>
          <w:sz w:val="28"/>
          <w:szCs w:val="28"/>
        </w:rPr>
        <w:t>Nội dung hợp tác cụ thể sẽ căn cứ vào tình hình thực tế, định hướng phát</w:t>
      </w:r>
      <w:r w:rsidRPr="000C5BDA">
        <w:rPr>
          <w:sz w:val="28"/>
          <w:szCs w:val="28"/>
        </w:rPr>
        <w:t xml:space="preserve"> triển lĩnh vực chuyển đổi số của Đảng, Nhà nước, Chính phủ</w:t>
      </w:r>
      <w:r w:rsidRPr="000C5BDA">
        <w:rPr>
          <w:sz w:val="28"/>
          <w:szCs w:val="28"/>
          <w:lang w:val="en-US"/>
        </w:rPr>
        <w:t xml:space="preserve">, </w:t>
      </w:r>
      <w:r w:rsidRPr="000C5BDA">
        <w:rPr>
          <w:sz w:val="28"/>
          <w:szCs w:val="28"/>
        </w:rPr>
        <w:t>Bộ Khoa học và Công nghệ</w:t>
      </w:r>
      <w:r w:rsidRPr="000C5BDA">
        <w:rPr>
          <w:sz w:val="28"/>
          <w:szCs w:val="28"/>
          <w:lang w:val="en-US"/>
        </w:rPr>
        <w:t xml:space="preserve"> và</w:t>
      </w:r>
      <w:r w:rsidRPr="000C5BDA">
        <w:rPr>
          <w:sz w:val="28"/>
          <w:szCs w:val="28"/>
        </w:rPr>
        <w:t xml:space="preserve"> </w:t>
      </w:r>
      <w:r w:rsidR="007C2F47">
        <w:rPr>
          <w:sz w:val="28"/>
          <w:szCs w:val="28"/>
          <w:lang w:val="en-US"/>
        </w:rPr>
        <w:t>B</w:t>
      </w:r>
      <w:r w:rsidRPr="000C5BDA">
        <w:rPr>
          <w:sz w:val="28"/>
          <w:szCs w:val="28"/>
        </w:rPr>
        <w:t>ộ</w:t>
      </w:r>
      <w:r w:rsidRPr="000C5BDA">
        <w:rPr>
          <w:sz w:val="28"/>
          <w:szCs w:val="28"/>
          <w:lang w:val="en-US"/>
        </w:rPr>
        <w:t>,</w:t>
      </w:r>
      <w:r w:rsidRPr="000C5BDA">
        <w:rPr>
          <w:sz w:val="28"/>
          <w:szCs w:val="28"/>
        </w:rPr>
        <w:t xml:space="preserve"> ngành </w:t>
      </w:r>
      <w:r w:rsidR="007C2F47">
        <w:rPr>
          <w:sz w:val="28"/>
          <w:szCs w:val="28"/>
          <w:lang w:val="en-US"/>
        </w:rPr>
        <w:t>Trung ương</w:t>
      </w:r>
      <w:r w:rsidRPr="000C5BDA">
        <w:rPr>
          <w:sz w:val="28"/>
          <w:szCs w:val="28"/>
          <w:lang w:val="en-US"/>
        </w:rPr>
        <w:t xml:space="preserve">; dựa vào </w:t>
      </w:r>
      <w:r w:rsidRPr="000C5BDA">
        <w:rPr>
          <w:sz w:val="28"/>
          <w:szCs w:val="28"/>
        </w:rPr>
        <w:t xml:space="preserve">năng lực, thế mạnh của mỗi Bên để xác định nội dung hợp tác từng thời điểm, gắn với trách nhiệm và quyền lợi </w:t>
      </w:r>
      <w:r w:rsidRPr="007C2F47">
        <w:rPr>
          <w:spacing w:val="4"/>
          <w:sz w:val="28"/>
          <w:szCs w:val="28"/>
        </w:rPr>
        <w:t xml:space="preserve">của </w:t>
      </w:r>
      <w:r w:rsidR="007C2F47" w:rsidRPr="007C2F47">
        <w:rPr>
          <w:spacing w:val="4"/>
          <w:sz w:val="28"/>
          <w:szCs w:val="28"/>
          <w:lang w:val="en-US"/>
        </w:rPr>
        <w:t>mỗi</w:t>
      </w:r>
      <w:r w:rsidRPr="007C2F47">
        <w:rPr>
          <w:spacing w:val="4"/>
          <w:sz w:val="28"/>
          <w:szCs w:val="28"/>
        </w:rPr>
        <w:t xml:space="preserve"> Bên</w:t>
      </w:r>
      <w:r w:rsidRPr="007C2F47">
        <w:rPr>
          <w:spacing w:val="4"/>
          <w:sz w:val="28"/>
          <w:szCs w:val="28"/>
          <w:lang w:val="en-US"/>
        </w:rPr>
        <w:t>. Nội dung hợp tác hàng năm được triển khai sẽ căn cứ vào các quy</w:t>
      </w:r>
      <w:r w:rsidRPr="000C5BDA">
        <w:rPr>
          <w:sz w:val="28"/>
          <w:szCs w:val="28"/>
          <w:lang w:val="en-US"/>
        </w:rPr>
        <w:t xml:space="preserve"> hoạch, kế hoạch, chương trình, kế hoạch về chuyển đổi số hàng năm của thành phố Cần Thơ.</w:t>
      </w:r>
    </w:p>
    <w:p w14:paraId="5D2A7060" w14:textId="77777777" w:rsidR="00AE303A" w:rsidRPr="000C5BDA" w:rsidRDefault="00AE303A" w:rsidP="000C5BDA">
      <w:pPr>
        <w:pStyle w:val="Heading2"/>
        <w:snapToGrid w:val="0"/>
        <w:spacing w:before="120" w:after="120" w:line="269" w:lineRule="auto"/>
        <w:ind w:firstLine="709"/>
        <w:jc w:val="both"/>
        <w:rPr>
          <w:rFonts w:ascii="Times New Roman" w:hAnsi="Times New Roman"/>
          <w:b/>
          <w:bCs/>
          <w:color w:val="auto"/>
          <w:sz w:val="28"/>
          <w:szCs w:val="28"/>
        </w:rPr>
      </w:pPr>
      <w:r w:rsidRPr="000C5BDA">
        <w:rPr>
          <w:rFonts w:ascii="Times New Roman" w:hAnsi="Times New Roman"/>
          <w:b/>
          <w:bCs/>
          <w:color w:val="auto"/>
          <w:sz w:val="28"/>
          <w:szCs w:val="28"/>
        </w:rPr>
        <w:t xml:space="preserve">Điều 3. </w:t>
      </w:r>
      <w:r w:rsidR="00364408" w:rsidRPr="000C5BDA">
        <w:rPr>
          <w:rFonts w:ascii="Times New Roman" w:hAnsi="Times New Roman"/>
          <w:b/>
          <w:bCs/>
          <w:color w:val="auto"/>
          <w:sz w:val="28"/>
          <w:szCs w:val="28"/>
          <w:lang w:val="en-US"/>
        </w:rPr>
        <w:t>Phương thức</w:t>
      </w:r>
      <w:r w:rsidRPr="000C5BDA">
        <w:rPr>
          <w:rFonts w:ascii="Times New Roman" w:hAnsi="Times New Roman"/>
          <w:b/>
          <w:bCs/>
          <w:color w:val="auto"/>
          <w:sz w:val="28"/>
          <w:szCs w:val="28"/>
        </w:rPr>
        <w:t xml:space="preserve"> hợp tác</w:t>
      </w:r>
    </w:p>
    <w:p w14:paraId="4025F628" w14:textId="12100A6C" w:rsidR="00364408" w:rsidRPr="000C5BDA" w:rsidRDefault="00364408" w:rsidP="000C5BDA">
      <w:pPr>
        <w:widowControl w:val="0"/>
        <w:spacing w:before="120" w:after="120" w:line="269" w:lineRule="auto"/>
        <w:ind w:firstLine="709"/>
        <w:jc w:val="both"/>
        <w:rPr>
          <w:sz w:val="28"/>
          <w:szCs w:val="28"/>
          <w:lang w:val="en-GB"/>
        </w:rPr>
      </w:pPr>
      <w:r w:rsidRPr="000C5BDA">
        <w:rPr>
          <w:sz w:val="28"/>
          <w:szCs w:val="28"/>
          <w:lang w:val="nl-NL"/>
        </w:rPr>
        <w:t xml:space="preserve">1. Trong khuôn khổ pháp luật cho phép và khả năng, nguồn lực của hai Bên, </w:t>
      </w:r>
      <w:r w:rsidR="00DA2093">
        <w:rPr>
          <w:sz w:val="28"/>
          <w:szCs w:val="28"/>
          <w:lang w:val="en-US"/>
        </w:rPr>
        <w:t>Ủy ban nhân dân</w:t>
      </w:r>
      <w:r w:rsidRPr="000C5BDA">
        <w:rPr>
          <w:sz w:val="28"/>
          <w:szCs w:val="28"/>
          <w:lang w:val="nl-NL"/>
        </w:rPr>
        <w:t xml:space="preserve"> </w:t>
      </w:r>
      <w:r w:rsidR="00DE10E0" w:rsidRPr="000C5BDA">
        <w:rPr>
          <w:sz w:val="28"/>
          <w:szCs w:val="28"/>
          <w:lang w:val="nl-NL"/>
        </w:rPr>
        <w:t>thành phố Cần Thơ</w:t>
      </w:r>
      <w:r w:rsidRPr="000C5BDA">
        <w:rPr>
          <w:sz w:val="28"/>
          <w:szCs w:val="28"/>
          <w:lang w:val="nl-NL"/>
        </w:rPr>
        <w:t xml:space="preserve"> tạo điều kiện</w:t>
      </w:r>
      <w:r w:rsidRPr="000C5BDA">
        <w:rPr>
          <w:sz w:val="28"/>
          <w:szCs w:val="28"/>
        </w:rPr>
        <w:t xml:space="preserve"> để </w:t>
      </w:r>
      <w:r w:rsidRPr="000C5BDA">
        <w:rPr>
          <w:iCs/>
          <w:sz w:val="28"/>
          <w:szCs w:val="28"/>
          <w:lang w:eastAsia="x-none"/>
        </w:rPr>
        <w:t>Tổng công ty Viễn thông MobiFone</w:t>
      </w:r>
      <w:r w:rsidRPr="000C5BDA">
        <w:rPr>
          <w:sz w:val="28"/>
          <w:szCs w:val="28"/>
        </w:rPr>
        <w:t xml:space="preserve"> giới thiệu các sản phẩm</w:t>
      </w:r>
      <w:r w:rsidRPr="000C5BDA">
        <w:rPr>
          <w:sz w:val="28"/>
          <w:szCs w:val="28"/>
          <w:lang w:val="nl-NL"/>
        </w:rPr>
        <w:t>, dịch vụ trong</w:t>
      </w:r>
      <w:r w:rsidRPr="000C5BDA">
        <w:rPr>
          <w:sz w:val="28"/>
          <w:szCs w:val="28"/>
        </w:rPr>
        <w:t xml:space="preserve"> lĩnh vực</w:t>
      </w:r>
      <w:r w:rsidR="00732E90" w:rsidRPr="000C5BDA">
        <w:rPr>
          <w:sz w:val="28"/>
          <w:szCs w:val="28"/>
          <w:lang w:val="en-US"/>
        </w:rPr>
        <w:t xml:space="preserve"> </w:t>
      </w:r>
      <w:r w:rsidR="009C79C4" w:rsidRPr="000C5BDA">
        <w:rPr>
          <w:sz w:val="28"/>
          <w:szCs w:val="28"/>
          <w:lang w:val="en-US"/>
        </w:rPr>
        <w:t>viễn thông, công nghệ thông tin, truyền thông</w:t>
      </w:r>
      <w:r w:rsidRPr="000C5BDA">
        <w:rPr>
          <w:sz w:val="28"/>
          <w:szCs w:val="28"/>
        </w:rPr>
        <w:t xml:space="preserve">; giới thiệu các giải pháp ứng dụng </w:t>
      </w:r>
      <w:r w:rsidR="009C79C4" w:rsidRPr="000C5BDA">
        <w:rPr>
          <w:sz w:val="28"/>
          <w:szCs w:val="28"/>
          <w:lang w:val="en-US"/>
        </w:rPr>
        <w:t>viễn thông, công nghệ thông tin, truyền thông</w:t>
      </w:r>
      <w:r w:rsidRPr="000C5BDA">
        <w:rPr>
          <w:sz w:val="28"/>
          <w:szCs w:val="28"/>
        </w:rPr>
        <w:t xml:space="preserve"> phù hợp với nhu cầu của các cơ quan, đơn vị, địa phương, </w:t>
      </w:r>
      <w:r w:rsidRPr="000C5BDA">
        <w:rPr>
          <w:sz w:val="28"/>
          <w:szCs w:val="28"/>
          <w:lang w:val="nl-NL"/>
        </w:rPr>
        <w:t xml:space="preserve">phục vụ cho </w:t>
      </w:r>
      <w:r w:rsidRPr="000C5BDA">
        <w:rPr>
          <w:sz w:val="28"/>
          <w:szCs w:val="28"/>
        </w:rPr>
        <w:t xml:space="preserve">nhiệm vụ </w:t>
      </w:r>
      <w:r w:rsidRPr="000C5BDA">
        <w:rPr>
          <w:sz w:val="28"/>
          <w:szCs w:val="28"/>
          <w:lang w:val="nl-NL"/>
        </w:rPr>
        <w:t xml:space="preserve">xây dựng đô thị thông minh, phát triển chính quyền số, kinh tế số, xã hội số tại </w:t>
      </w:r>
      <w:r w:rsidR="00672CD5" w:rsidRPr="000C5BDA">
        <w:rPr>
          <w:sz w:val="28"/>
          <w:szCs w:val="28"/>
          <w:lang w:val="nl-NL"/>
        </w:rPr>
        <w:t>thành phố</w:t>
      </w:r>
      <w:r w:rsidR="00672CD5" w:rsidRPr="000C5BDA">
        <w:rPr>
          <w:sz w:val="28"/>
          <w:szCs w:val="28"/>
        </w:rPr>
        <w:t xml:space="preserve"> Cần Thơ</w:t>
      </w:r>
      <w:r w:rsidRPr="000C5BDA">
        <w:rPr>
          <w:iCs/>
          <w:sz w:val="28"/>
          <w:szCs w:val="28"/>
          <w:lang w:val="en-GB"/>
        </w:rPr>
        <w:t>.</w:t>
      </w:r>
    </w:p>
    <w:p w14:paraId="0B6129DC" w14:textId="0C6C81DE" w:rsidR="00364408" w:rsidRPr="000C5BDA" w:rsidRDefault="00364408" w:rsidP="0050700A">
      <w:pPr>
        <w:widowControl w:val="0"/>
        <w:spacing w:before="120" w:after="120" w:line="264" w:lineRule="auto"/>
        <w:ind w:firstLine="709"/>
        <w:jc w:val="both"/>
        <w:rPr>
          <w:sz w:val="28"/>
          <w:szCs w:val="28"/>
        </w:rPr>
      </w:pPr>
      <w:r w:rsidRPr="00DA2093">
        <w:rPr>
          <w:spacing w:val="4"/>
          <w:sz w:val="28"/>
          <w:szCs w:val="28"/>
          <w:lang w:val="nl-NL"/>
        </w:rPr>
        <w:lastRenderedPageBreak/>
        <w:t xml:space="preserve">2. </w:t>
      </w:r>
      <w:r w:rsidRPr="00DA2093">
        <w:rPr>
          <w:iCs/>
          <w:spacing w:val="4"/>
          <w:sz w:val="28"/>
          <w:szCs w:val="28"/>
          <w:lang w:eastAsia="x-none"/>
        </w:rPr>
        <w:t>Tổng công ty Viễn thông MobiFone</w:t>
      </w:r>
      <w:r w:rsidRPr="00DA2093">
        <w:rPr>
          <w:spacing w:val="4"/>
          <w:sz w:val="28"/>
          <w:szCs w:val="28"/>
        </w:rPr>
        <w:t xml:space="preserve"> cam kết </w:t>
      </w:r>
      <w:r w:rsidRPr="00DA2093">
        <w:rPr>
          <w:spacing w:val="4"/>
          <w:sz w:val="28"/>
          <w:szCs w:val="28"/>
          <w:lang w:val="nl-NL"/>
        </w:rPr>
        <w:t xml:space="preserve">ưu tiên triển khai cho </w:t>
      </w:r>
      <w:r w:rsidR="00DE10E0" w:rsidRPr="00DA2093">
        <w:rPr>
          <w:spacing w:val="4"/>
          <w:sz w:val="28"/>
          <w:szCs w:val="28"/>
          <w:lang w:val="nl-NL"/>
        </w:rPr>
        <w:t>thành</w:t>
      </w:r>
      <w:r w:rsidR="00DE10E0" w:rsidRPr="000C5BDA">
        <w:rPr>
          <w:sz w:val="28"/>
          <w:szCs w:val="28"/>
          <w:lang w:val="nl-NL"/>
        </w:rPr>
        <w:t xml:space="preserve"> </w:t>
      </w:r>
      <w:r w:rsidR="00DE10E0" w:rsidRPr="00DA2093">
        <w:rPr>
          <w:spacing w:val="-4"/>
          <w:sz w:val="28"/>
          <w:szCs w:val="28"/>
          <w:lang w:val="nl-NL"/>
        </w:rPr>
        <w:t>phố Cần Thơ</w:t>
      </w:r>
      <w:r w:rsidRPr="00DA2093">
        <w:rPr>
          <w:spacing w:val="-4"/>
          <w:sz w:val="28"/>
          <w:szCs w:val="28"/>
          <w:lang w:val="nl-NL"/>
        </w:rPr>
        <w:t xml:space="preserve"> các giải pháp, công nghệ tiên tiến nhất trong </w:t>
      </w:r>
      <w:r w:rsidR="009C79C4" w:rsidRPr="00DA2093">
        <w:rPr>
          <w:spacing w:val="-4"/>
          <w:sz w:val="28"/>
          <w:szCs w:val="28"/>
        </w:rPr>
        <w:t>lĩnh vực</w:t>
      </w:r>
      <w:r w:rsidR="009C79C4" w:rsidRPr="00DA2093">
        <w:rPr>
          <w:spacing w:val="-4"/>
          <w:sz w:val="28"/>
          <w:szCs w:val="28"/>
          <w:lang w:val="en-US"/>
        </w:rPr>
        <w:t xml:space="preserve"> viễn thông,</w:t>
      </w:r>
      <w:r w:rsidR="009C79C4" w:rsidRPr="000C5BDA">
        <w:rPr>
          <w:sz w:val="28"/>
          <w:szCs w:val="28"/>
          <w:lang w:val="en-US"/>
        </w:rPr>
        <w:t xml:space="preserve"> </w:t>
      </w:r>
      <w:r w:rsidR="009C79C4" w:rsidRPr="00DA2093">
        <w:rPr>
          <w:spacing w:val="4"/>
          <w:sz w:val="28"/>
          <w:szCs w:val="28"/>
          <w:lang w:val="en-US"/>
        </w:rPr>
        <w:t>công nghệ thông tin, truyền thông</w:t>
      </w:r>
      <w:r w:rsidRPr="00DA2093">
        <w:rPr>
          <w:spacing w:val="4"/>
          <w:sz w:val="28"/>
          <w:szCs w:val="28"/>
          <w:lang w:val="nl-NL"/>
        </w:rPr>
        <w:t xml:space="preserve"> để </w:t>
      </w:r>
      <w:r w:rsidRPr="00DA2093">
        <w:rPr>
          <w:spacing w:val="4"/>
          <w:sz w:val="28"/>
          <w:szCs w:val="28"/>
        </w:rPr>
        <w:t xml:space="preserve">góp phần xây dựng </w:t>
      </w:r>
      <w:r w:rsidR="00DE10E0" w:rsidRPr="00DA2093">
        <w:rPr>
          <w:spacing w:val="4"/>
          <w:sz w:val="28"/>
          <w:szCs w:val="28"/>
        </w:rPr>
        <w:t>thành phố Cần Thơ</w:t>
      </w:r>
      <w:r w:rsidRPr="00DA2093">
        <w:rPr>
          <w:spacing w:val="4"/>
          <w:sz w:val="28"/>
          <w:szCs w:val="28"/>
          <w:lang w:val="en-GB"/>
        </w:rPr>
        <w:t xml:space="preserve"> </w:t>
      </w:r>
      <w:r w:rsidRPr="00DA2093">
        <w:rPr>
          <w:spacing w:val="-4"/>
          <w:sz w:val="28"/>
          <w:szCs w:val="28"/>
          <w:lang w:val="nl-NL"/>
        </w:rPr>
        <w:t>trở thành đô thị thông minh, phát triển chính quyền số, kinh tế số, xã hội số phù</w:t>
      </w:r>
      <w:r w:rsidRPr="000C5BDA">
        <w:rPr>
          <w:sz w:val="28"/>
          <w:szCs w:val="28"/>
          <w:lang w:val="nl-NL"/>
        </w:rPr>
        <w:t xml:space="preserve"> hợp </w:t>
      </w:r>
      <w:r w:rsidRPr="00DA2093">
        <w:rPr>
          <w:spacing w:val="4"/>
          <w:sz w:val="28"/>
          <w:szCs w:val="28"/>
          <w:lang w:val="nl-NL"/>
        </w:rPr>
        <w:t>với định hướng phát triển của Đảng, Chính phủ và điều kiện đặc thù, mức độ phát</w:t>
      </w:r>
      <w:r w:rsidRPr="000C5BDA">
        <w:rPr>
          <w:sz w:val="28"/>
          <w:szCs w:val="28"/>
          <w:lang w:val="nl-NL"/>
        </w:rPr>
        <w:t xml:space="preserve"> triển của địa phương theo quy định của pháp luật.</w:t>
      </w:r>
    </w:p>
    <w:p w14:paraId="298FA1C8" w14:textId="39BED0B4" w:rsidR="00364408" w:rsidRPr="000C5BDA" w:rsidRDefault="00364408" w:rsidP="0050700A">
      <w:pPr>
        <w:pStyle w:val="Para"/>
        <w:snapToGrid w:val="0"/>
        <w:spacing w:after="120" w:line="264" w:lineRule="auto"/>
        <w:ind w:firstLine="709"/>
        <w:rPr>
          <w:bCs/>
          <w:iCs/>
          <w:szCs w:val="28"/>
          <w:lang w:val="en-US"/>
        </w:rPr>
      </w:pPr>
      <w:r w:rsidRPr="000C5BDA">
        <w:rPr>
          <w:szCs w:val="28"/>
          <w:lang w:val="nl-NL"/>
        </w:rPr>
        <w:t>3. Hai Bên cung cấp, trao đổi thông tin kịp thời</w:t>
      </w:r>
      <w:r w:rsidRPr="000C5BDA">
        <w:rPr>
          <w:szCs w:val="28"/>
          <w:lang w:val="vi-VN"/>
        </w:rPr>
        <w:t xml:space="preserve"> </w:t>
      </w:r>
      <w:r w:rsidRPr="000C5BDA">
        <w:rPr>
          <w:szCs w:val="28"/>
          <w:lang w:val="nl-NL"/>
        </w:rPr>
        <w:t xml:space="preserve">các vấn đề liên quan </w:t>
      </w:r>
      <w:r w:rsidRPr="000C5BDA">
        <w:rPr>
          <w:szCs w:val="28"/>
          <w:lang w:val="vi-VN"/>
        </w:rPr>
        <w:t>đến nội dung hợp tác</w:t>
      </w:r>
      <w:r w:rsidRPr="000C5BDA">
        <w:rPr>
          <w:szCs w:val="28"/>
        </w:rPr>
        <w:t xml:space="preserve"> </w:t>
      </w:r>
      <w:r w:rsidRPr="000C5BDA">
        <w:rPr>
          <w:szCs w:val="28"/>
          <w:lang w:val="vi-VN"/>
        </w:rPr>
        <w:t xml:space="preserve">để </w:t>
      </w:r>
      <w:r w:rsidRPr="000C5BDA">
        <w:rPr>
          <w:szCs w:val="28"/>
          <w:lang w:val="nl-NL"/>
        </w:rPr>
        <w:t>góp phần nâng cao hiệu quả của hoạt động hợp tác</w:t>
      </w:r>
      <w:r w:rsidR="00DA2093">
        <w:rPr>
          <w:szCs w:val="28"/>
          <w:lang w:val="nl-NL"/>
        </w:rPr>
        <w:t>.</w:t>
      </w:r>
    </w:p>
    <w:p w14:paraId="063E4CBA" w14:textId="77777777" w:rsidR="00AE303A" w:rsidRPr="000C5BDA" w:rsidRDefault="00AE303A" w:rsidP="0050700A">
      <w:pPr>
        <w:pStyle w:val="Heading2"/>
        <w:snapToGrid w:val="0"/>
        <w:spacing w:before="120" w:after="120" w:line="264" w:lineRule="auto"/>
        <w:ind w:firstLine="709"/>
        <w:jc w:val="both"/>
        <w:rPr>
          <w:rFonts w:ascii="Times New Roman" w:hAnsi="Times New Roman"/>
          <w:b/>
          <w:bCs/>
          <w:color w:val="auto"/>
          <w:sz w:val="28"/>
          <w:szCs w:val="28"/>
        </w:rPr>
      </w:pPr>
      <w:r w:rsidRPr="000C5BDA">
        <w:rPr>
          <w:rFonts w:ascii="Times New Roman" w:hAnsi="Times New Roman"/>
          <w:b/>
          <w:bCs/>
          <w:color w:val="auto"/>
          <w:sz w:val="28"/>
          <w:szCs w:val="28"/>
        </w:rPr>
        <w:t>Điều 4. Nội dung hợp tác</w:t>
      </w:r>
    </w:p>
    <w:p w14:paraId="1F123199" w14:textId="7933B593" w:rsidR="00AE303A" w:rsidRPr="000C5BDA" w:rsidRDefault="0050700A" w:rsidP="0050700A">
      <w:pPr>
        <w:pStyle w:val="Para"/>
        <w:snapToGrid w:val="0"/>
        <w:spacing w:after="120" w:line="264" w:lineRule="auto"/>
        <w:ind w:firstLine="709"/>
        <w:rPr>
          <w:szCs w:val="28"/>
        </w:rPr>
      </w:pPr>
      <w:r>
        <w:rPr>
          <w:spacing w:val="-2"/>
          <w:szCs w:val="28"/>
          <w:lang w:val="en-US"/>
        </w:rPr>
        <w:t>Căn cứ</w:t>
      </w:r>
      <w:r w:rsidR="00AE303A" w:rsidRPr="00DA2093">
        <w:rPr>
          <w:spacing w:val="-2"/>
          <w:szCs w:val="28"/>
        </w:rPr>
        <w:t xml:space="preserve"> quy định của pháp luật và khả năng, nguồn lực của </w:t>
      </w:r>
      <w:r w:rsidR="00747B41" w:rsidRPr="00DA2093">
        <w:rPr>
          <w:spacing w:val="-2"/>
          <w:szCs w:val="28"/>
          <w:lang w:val="en-US"/>
        </w:rPr>
        <w:t>h</w:t>
      </w:r>
      <w:r w:rsidR="00AE303A" w:rsidRPr="00DA2093">
        <w:rPr>
          <w:spacing w:val="-2"/>
          <w:szCs w:val="28"/>
        </w:rPr>
        <w:t>ai</w:t>
      </w:r>
      <w:r w:rsidR="00AE303A" w:rsidRPr="000C5BDA">
        <w:rPr>
          <w:szCs w:val="28"/>
        </w:rPr>
        <w:t xml:space="preserve"> Bên</w:t>
      </w:r>
      <w:r w:rsidR="00AE303A" w:rsidRPr="000C5BDA">
        <w:rPr>
          <w:szCs w:val="28"/>
          <w:lang w:val="vi-VN"/>
        </w:rPr>
        <w:t>,</w:t>
      </w:r>
      <w:r w:rsidR="00541D63" w:rsidRPr="000C5BDA">
        <w:rPr>
          <w:szCs w:val="28"/>
          <w:lang w:val="en-US"/>
        </w:rPr>
        <w:t xml:space="preserve"> </w:t>
      </w:r>
      <w:r w:rsidR="00DA2093" w:rsidRPr="00DA2093">
        <w:rPr>
          <w:spacing w:val="4"/>
          <w:szCs w:val="28"/>
          <w:lang w:val="en-US"/>
        </w:rPr>
        <w:t>Ủy ban nhân dân</w:t>
      </w:r>
      <w:r w:rsidR="00DA2093" w:rsidRPr="00DA2093">
        <w:rPr>
          <w:spacing w:val="4"/>
          <w:szCs w:val="28"/>
          <w:lang w:val="nl-NL"/>
        </w:rPr>
        <w:t xml:space="preserve"> thành phố Cần Thơ </w:t>
      </w:r>
      <w:r w:rsidR="00541D63" w:rsidRPr="00DA2093">
        <w:rPr>
          <w:spacing w:val="4"/>
          <w:szCs w:val="28"/>
        </w:rPr>
        <w:t xml:space="preserve">và </w:t>
      </w:r>
      <w:r w:rsidR="00541D63" w:rsidRPr="00DA2093">
        <w:rPr>
          <w:bCs/>
          <w:spacing w:val="4"/>
          <w:szCs w:val="28"/>
        </w:rPr>
        <w:t>Tổng</w:t>
      </w:r>
      <w:r w:rsidR="00541D63" w:rsidRPr="00DA2093">
        <w:rPr>
          <w:bCs/>
          <w:spacing w:val="4"/>
          <w:szCs w:val="28"/>
          <w:lang w:val="vi-VN"/>
        </w:rPr>
        <w:t xml:space="preserve"> </w:t>
      </w:r>
      <w:r w:rsidR="00541D63" w:rsidRPr="00DA2093">
        <w:rPr>
          <w:bCs/>
          <w:spacing w:val="4"/>
          <w:szCs w:val="28"/>
          <w:lang w:val="en-US"/>
        </w:rPr>
        <w:t>c</w:t>
      </w:r>
      <w:r w:rsidR="00541D63" w:rsidRPr="00DA2093">
        <w:rPr>
          <w:bCs/>
          <w:spacing w:val="4"/>
          <w:szCs w:val="28"/>
          <w:lang w:val="vi-VN"/>
        </w:rPr>
        <w:t>ông ty</w:t>
      </w:r>
      <w:r w:rsidR="001846AB" w:rsidRPr="00DA2093">
        <w:rPr>
          <w:bCs/>
          <w:spacing w:val="4"/>
          <w:szCs w:val="28"/>
          <w:lang w:val="en-US"/>
        </w:rPr>
        <w:t xml:space="preserve"> </w:t>
      </w:r>
      <w:r w:rsidR="001846AB" w:rsidRPr="00DA2093">
        <w:rPr>
          <w:bCs/>
          <w:spacing w:val="4"/>
          <w:szCs w:val="28"/>
          <w:lang w:val="vi-VN"/>
        </w:rPr>
        <w:t>Viễn thông</w:t>
      </w:r>
      <w:r w:rsidR="00541D63" w:rsidRPr="00DA2093">
        <w:rPr>
          <w:bCs/>
          <w:spacing w:val="4"/>
          <w:szCs w:val="28"/>
          <w:lang w:val="vi-VN"/>
        </w:rPr>
        <w:t xml:space="preserve"> MobiFone</w:t>
      </w:r>
      <w:r w:rsidR="00541D63" w:rsidRPr="00DA2093">
        <w:rPr>
          <w:spacing w:val="4"/>
          <w:szCs w:val="28"/>
        </w:rPr>
        <w:t xml:space="preserve"> thống</w:t>
      </w:r>
      <w:r w:rsidR="00541D63" w:rsidRPr="000C5BDA">
        <w:rPr>
          <w:szCs w:val="28"/>
        </w:rPr>
        <w:t xml:space="preserve"> nhất</w:t>
      </w:r>
      <w:r w:rsidR="00541D63" w:rsidRPr="000C5BDA">
        <w:rPr>
          <w:szCs w:val="28"/>
          <w:lang w:val="en-US"/>
        </w:rPr>
        <w:t xml:space="preserve"> các</w:t>
      </w:r>
      <w:r w:rsidR="00541D63" w:rsidRPr="000C5BDA">
        <w:rPr>
          <w:szCs w:val="28"/>
        </w:rPr>
        <w:t xml:space="preserve"> nội dung hợp tác như sau</w:t>
      </w:r>
      <w:r w:rsidR="00541D63" w:rsidRPr="000C5BDA">
        <w:rPr>
          <w:szCs w:val="28"/>
          <w:lang w:val="en-US"/>
        </w:rPr>
        <w:t>:</w:t>
      </w:r>
    </w:p>
    <w:p w14:paraId="18056CA3" w14:textId="77777777" w:rsidR="00DF5045" w:rsidRPr="000C5BDA" w:rsidRDefault="00541D63" w:rsidP="0050700A">
      <w:pPr>
        <w:pStyle w:val="ListParagraph"/>
        <w:widowControl w:val="0"/>
        <w:snapToGrid w:val="0"/>
        <w:spacing w:before="120" w:after="120" w:line="264" w:lineRule="auto"/>
        <w:ind w:left="0" w:firstLine="709"/>
        <w:contextualSpacing w:val="0"/>
        <w:jc w:val="both"/>
        <w:rPr>
          <w:rStyle w:val="normaltextrun"/>
          <w:b/>
          <w:bCs/>
          <w:sz w:val="28"/>
          <w:szCs w:val="28"/>
        </w:rPr>
      </w:pPr>
      <w:bookmarkStart w:id="3" w:name="_Hlk101775711"/>
      <w:r w:rsidRPr="000C5BDA">
        <w:rPr>
          <w:b/>
          <w:sz w:val="28"/>
          <w:szCs w:val="28"/>
          <w:lang w:val="en-US" w:eastAsia="zh-CN"/>
        </w:rPr>
        <w:t xml:space="preserve">1. </w:t>
      </w:r>
      <w:r w:rsidR="00A55E26" w:rsidRPr="000C5BDA">
        <w:rPr>
          <w:b/>
          <w:sz w:val="28"/>
          <w:szCs w:val="28"/>
          <w:lang w:val="en-US" w:eastAsia="zh-CN"/>
        </w:rPr>
        <w:t xml:space="preserve">Chính </w:t>
      </w:r>
      <w:r w:rsidR="00FF5A81" w:rsidRPr="000C5BDA">
        <w:rPr>
          <w:b/>
          <w:sz w:val="28"/>
          <w:szCs w:val="28"/>
          <w:lang w:val="en-US" w:eastAsia="zh-CN"/>
        </w:rPr>
        <w:t xml:space="preserve">quyền </w:t>
      </w:r>
      <w:r w:rsidR="00A55E26" w:rsidRPr="000C5BDA">
        <w:rPr>
          <w:b/>
          <w:sz w:val="28"/>
          <w:szCs w:val="28"/>
          <w:lang w:val="en-US" w:eastAsia="zh-CN"/>
        </w:rPr>
        <w:t>số</w:t>
      </w:r>
    </w:p>
    <w:p w14:paraId="23256995" w14:textId="09FD47F0" w:rsidR="00082339" w:rsidRPr="000C5BDA" w:rsidRDefault="00541D63" w:rsidP="0050700A">
      <w:pPr>
        <w:pStyle w:val="ListParagraph"/>
        <w:tabs>
          <w:tab w:val="left" w:pos="1134"/>
        </w:tabs>
        <w:spacing w:before="120" w:after="120" w:line="264" w:lineRule="auto"/>
        <w:ind w:left="0" w:firstLine="709"/>
        <w:contextualSpacing w:val="0"/>
        <w:jc w:val="both"/>
        <w:rPr>
          <w:bCs/>
          <w:sz w:val="28"/>
          <w:szCs w:val="28"/>
          <w:lang w:val="en-US" w:eastAsia="en-US"/>
        </w:rPr>
      </w:pPr>
      <w:r w:rsidRPr="000C5BDA">
        <w:rPr>
          <w:bCs/>
          <w:sz w:val="28"/>
          <w:szCs w:val="28"/>
          <w:lang w:val="en-US" w:eastAsia="en-US"/>
        </w:rPr>
        <w:t xml:space="preserve">a) </w:t>
      </w:r>
      <w:r w:rsidR="00082339" w:rsidRPr="000C5BDA">
        <w:rPr>
          <w:bCs/>
          <w:sz w:val="28"/>
          <w:szCs w:val="28"/>
          <w:lang w:val="en-US" w:eastAsia="en-US"/>
        </w:rPr>
        <w:t xml:space="preserve">Hợp tác nghiên cứu triển khai các giải pháp, nền tảng chuyển đổi số cho </w:t>
      </w:r>
      <w:r w:rsidR="00F36484" w:rsidRPr="0066366E">
        <w:rPr>
          <w:bCs/>
          <w:spacing w:val="4"/>
          <w:sz w:val="28"/>
          <w:szCs w:val="28"/>
          <w:lang w:val="en-US" w:eastAsia="en-US"/>
        </w:rPr>
        <w:t xml:space="preserve">mô hình </w:t>
      </w:r>
      <w:r w:rsidR="00082339" w:rsidRPr="0066366E">
        <w:rPr>
          <w:bCs/>
          <w:spacing w:val="4"/>
          <w:sz w:val="28"/>
          <w:szCs w:val="28"/>
          <w:lang w:val="en-US" w:eastAsia="en-US"/>
        </w:rPr>
        <w:t xml:space="preserve">chính quyền </w:t>
      </w:r>
      <w:r w:rsidR="00F36484" w:rsidRPr="0066366E">
        <w:rPr>
          <w:bCs/>
          <w:spacing w:val="4"/>
          <w:sz w:val="28"/>
          <w:szCs w:val="28"/>
          <w:lang w:val="en-US" w:eastAsia="en-US"/>
        </w:rPr>
        <w:t xml:space="preserve">địa phương </w:t>
      </w:r>
      <w:r w:rsidR="0066366E" w:rsidRPr="0066366E">
        <w:rPr>
          <w:bCs/>
          <w:spacing w:val="4"/>
          <w:sz w:val="28"/>
          <w:szCs w:val="28"/>
          <w:lang w:val="en-US" w:eastAsia="en-US"/>
        </w:rPr>
        <w:t>02</w:t>
      </w:r>
      <w:r w:rsidR="00082339" w:rsidRPr="0066366E">
        <w:rPr>
          <w:bCs/>
          <w:spacing w:val="4"/>
          <w:sz w:val="28"/>
          <w:szCs w:val="28"/>
          <w:lang w:val="en-US" w:eastAsia="en-US"/>
        </w:rPr>
        <w:t xml:space="preserve"> cấp, nhằm nâng cao hiệu lực, hiệu quả hoạt</w:t>
      </w:r>
      <w:r w:rsidR="00082339" w:rsidRPr="000C5BDA">
        <w:rPr>
          <w:bCs/>
          <w:sz w:val="28"/>
          <w:szCs w:val="28"/>
          <w:lang w:val="en-US" w:eastAsia="en-US"/>
        </w:rPr>
        <w:t xml:space="preserve"> động của bộ máy hành chính nhà nước và chất lượng phục vụ người dân, doanh nghiệp của </w:t>
      </w:r>
      <w:r w:rsidR="00DE10E0" w:rsidRPr="000C5BDA">
        <w:rPr>
          <w:bCs/>
          <w:sz w:val="28"/>
          <w:szCs w:val="28"/>
          <w:lang w:val="en-US" w:eastAsia="en-US"/>
        </w:rPr>
        <w:t>thành phố Cần Thơ</w:t>
      </w:r>
      <w:r w:rsidR="0066366E">
        <w:rPr>
          <w:bCs/>
          <w:sz w:val="28"/>
          <w:szCs w:val="28"/>
          <w:lang w:val="en-US" w:eastAsia="en-US"/>
        </w:rPr>
        <w:t>;</w:t>
      </w:r>
    </w:p>
    <w:p w14:paraId="6D502DBA" w14:textId="257A9D4F" w:rsidR="00082339" w:rsidRPr="0050700A" w:rsidRDefault="00541D63" w:rsidP="0050700A">
      <w:pPr>
        <w:pStyle w:val="ListParagraph"/>
        <w:tabs>
          <w:tab w:val="left" w:pos="1134"/>
        </w:tabs>
        <w:spacing w:before="120" w:after="120" w:line="264" w:lineRule="auto"/>
        <w:ind w:left="0" w:firstLine="709"/>
        <w:contextualSpacing w:val="0"/>
        <w:jc w:val="both"/>
        <w:rPr>
          <w:rStyle w:val="normaltextrun"/>
          <w:bCs/>
          <w:sz w:val="28"/>
          <w:szCs w:val="28"/>
          <w:lang w:val="en-US" w:eastAsia="en-US"/>
        </w:rPr>
      </w:pPr>
      <w:r w:rsidRPr="0050700A">
        <w:rPr>
          <w:bCs/>
          <w:sz w:val="28"/>
          <w:szCs w:val="28"/>
          <w:lang w:val="en-US" w:eastAsia="en-US"/>
        </w:rPr>
        <w:t xml:space="preserve">b) </w:t>
      </w:r>
      <w:r w:rsidR="00082339" w:rsidRPr="0050700A">
        <w:rPr>
          <w:bCs/>
          <w:sz w:val="28"/>
          <w:szCs w:val="28"/>
          <w:lang w:val="en-US" w:eastAsia="en-US"/>
        </w:rPr>
        <w:t xml:space="preserve">Phối hợp tích hợp các dịch vụ giải pháp công nghệ thông tin do </w:t>
      </w:r>
      <w:r w:rsidR="0050700A" w:rsidRPr="0050700A">
        <w:rPr>
          <w:bCs/>
          <w:sz w:val="28"/>
          <w:szCs w:val="28"/>
        </w:rPr>
        <w:t xml:space="preserve">Tổng </w:t>
      </w:r>
      <w:r w:rsidR="0050700A" w:rsidRPr="0050700A">
        <w:rPr>
          <w:bCs/>
          <w:sz w:val="28"/>
          <w:szCs w:val="28"/>
          <w:lang w:val="en-US"/>
        </w:rPr>
        <w:t>c</w:t>
      </w:r>
      <w:r w:rsidR="0050700A" w:rsidRPr="0050700A">
        <w:rPr>
          <w:bCs/>
          <w:sz w:val="28"/>
          <w:szCs w:val="28"/>
        </w:rPr>
        <w:t>ông ty</w:t>
      </w:r>
      <w:r w:rsidR="0050700A" w:rsidRPr="0050700A">
        <w:rPr>
          <w:bCs/>
          <w:sz w:val="28"/>
          <w:szCs w:val="28"/>
          <w:lang w:val="en-US"/>
        </w:rPr>
        <w:t xml:space="preserve"> </w:t>
      </w:r>
      <w:r w:rsidR="0050700A" w:rsidRPr="0050700A">
        <w:rPr>
          <w:bCs/>
          <w:sz w:val="28"/>
          <w:szCs w:val="28"/>
        </w:rPr>
        <w:t>Viễn thông MobiFone</w:t>
      </w:r>
      <w:r w:rsidR="0050700A" w:rsidRPr="0050700A">
        <w:rPr>
          <w:sz w:val="28"/>
          <w:szCs w:val="28"/>
        </w:rPr>
        <w:t xml:space="preserve"> </w:t>
      </w:r>
      <w:r w:rsidR="00082339" w:rsidRPr="0050700A">
        <w:rPr>
          <w:bCs/>
          <w:sz w:val="28"/>
          <w:szCs w:val="28"/>
          <w:lang w:val="en-US" w:eastAsia="en-US"/>
        </w:rPr>
        <w:t>cung cấp với hệ thống cơ sở dữ liệu dùng chung, chuyên ngành, các h</w:t>
      </w:r>
      <w:r w:rsidR="004E5F5C" w:rsidRPr="0050700A">
        <w:rPr>
          <w:bCs/>
          <w:sz w:val="28"/>
          <w:szCs w:val="28"/>
          <w:lang w:val="en-US" w:eastAsia="en-US"/>
        </w:rPr>
        <w:t>ệ thống thông tin có liên quan</w:t>
      </w:r>
      <w:r w:rsidR="00082339" w:rsidRPr="0050700A">
        <w:rPr>
          <w:bCs/>
          <w:sz w:val="28"/>
          <w:szCs w:val="28"/>
          <w:lang w:val="en-US" w:eastAsia="en-US"/>
        </w:rPr>
        <w:t>...</w:t>
      </w:r>
      <w:r w:rsidR="0050700A">
        <w:rPr>
          <w:bCs/>
          <w:sz w:val="28"/>
          <w:szCs w:val="28"/>
          <w:lang w:val="en-US" w:eastAsia="en-US"/>
        </w:rPr>
        <w:t>,</w:t>
      </w:r>
      <w:r w:rsidR="00082339" w:rsidRPr="0050700A">
        <w:rPr>
          <w:bCs/>
          <w:sz w:val="28"/>
          <w:szCs w:val="28"/>
          <w:lang w:val="en-US" w:eastAsia="en-US"/>
        </w:rPr>
        <w:t xml:space="preserve"> tạo điều kiện thuận lợi cho người dân, doanh nghiệp</w:t>
      </w:r>
      <w:r w:rsidR="0066366E" w:rsidRPr="0050700A">
        <w:rPr>
          <w:bCs/>
          <w:sz w:val="28"/>
          <w:szCs w:val="28"/>
          <w:lang w:val="en-US" w:eastAsia="en-US"/>
        </w:rPr>
        <w:t>;</w:t>
      </w:r>
    </w:p>
    <w:p w14:paraId="37F7260B" w14:textId="4A1A2772" w:rsidR="001D515A" w:rsidRPr="0050700A" w:rsidRDefault="00541D63" w:rsidP="0050700A">
      <w:pPr>
        <w:pStyle w:val="ListParagraph"/>
        <w:tabs>
          <w:tab w:val="left" w:pos="1134"/>
        </w:tabs>
        <w:spacing w:before="120" w:after="120" w:line="264" w:lineRule="auto"/>
        <w:ind w:left="0" w:firstLine="709"/>
        <w:contextualSpacing w:val="0"/>
        <w:jc w:val="both"/>
        <w:rPr>
          <w:rStyle w:val="normaltextrun"/>
          <w:bCs/>
          <w:sz w:val="28"/>
          <w:szCs w:val="28"/>
          <w:shd w:val="clear" w:color="auto" w:fill="FFFFFF"/>
          <w:lang w:val="en-US"/>
        </w:rPr>
      </w:pPr>
      <w:r w:rsidRPr="0050700A">
        <w:rPr>
          <w:sz w:val="28"/>
          <w:szCs w:val="28"/>
          <w:lang w:val="en-US" w:eastAsia="zh-CN"/>
        </w:rPr>
        <w:t xml:space="preserve">c) </w:t>
      </w:r>
      <w:r w:rsidR="008605B7" w:rsidRPr="0050700A">
        <w:rPr>
          <w:sz w:val="28"/>
          <w:szCs w:val="28"/>
          <w:lang w:eastAsia="zh-CN"/>
        </w:rPr>
        <w:t xml:space="preserve">Phối hợp </w:t>
      </w:r>
      <w:r w:rsidR="008605B7" w:rsidRPr="0050700A">
        <w:rPr>
          <w:sz w:val="28"/>
          <w:szCs w:val="28"/>
        </w:rPr>
        <w:t>n</w:t>
      </w:r>
      <w:r w:rsidR="003322E9" w:rsidRPr="0050700A">
        <w:rPr>
          <w:sz w:val="28"/>
          <w:szCs w:val="28"/>
        </w:rPr>
        <w:t xml:space="preserve">ghiên cứu, đề xuất giải pháp hỗ trợ </w:t>
      </w:r>
      <w:r w:rsidR="00DE10E0" w:rsidRPr="0050700A">
        <w:rPr>
          <w:sz w:val="28"/>
          <w:szCs w:val="28"/>
        </w:rPr>
        <w:t>thành phố Cần Thơ</w:t>
      </w:r>
      <w:r w:rsidR="003322E9" w:rsidRPr="0050700A">
        <w:rPr>
          <w:sz w:val="28"/>
          <w:szCs w:val="28"/>
        </w:rPr>
        <w:t xml:space="preserve"> trong việc </w:t>
      </w:r>
      <w:r w:rsidR="008605B7" w:rsidRPr="0050700A">
        <w:rPr>
          <w:sz w:val="28"/>
          <w:szCs w:val="28"/>
        </w:rPr>
        <w:t xml:space="preserve">phối hợp </w:t>
      </w:r>
      <w:r w:rsidR="003322E9" w:rsidRPr="0050700A">
        <w:rPr>
          <w:sz w:val="28"/>
          <w:szCs w:val="28"/>
        </w:rPr>
        <w:t xml:space="preserve">xây dựng </w:t>
      </w:r>
      <w:r w:rsidR="0050700A" w:rsidRPr="0050700A">
        <w:rPr>
          <w:sz w:val="28"/>
          <w:szCs w:val="28"/>
          <w:lang w:val="en-US"/>
        </w:rPr>
        <w:t>cơ sở dữ liệu</w:t>
      </w:r>
      <w:r w:rsidR="003322E9" w:rsidRPr="0050700A">
        <w:rPr>
          <w:sz w:val="28"/>
          <w:szCs w:val="28"/>
        </w:rPr>
        <w:t xml:space="preserve"> tổng hợp </w:t>
      </w:r>
      <w:r w:rsidR="008605B7" w:rsidRPr="0050700A">
        <w:rPr>
          <w:sz w:val="28"/>
          <w:szCs w:val="28"/>
        </w:rPr>
        <w:t>của</w:t>
      </w:r>
      <w:r w:rsidR="003322E9" w:rsidRPr="0050700A">
        <w:rPr>
          <w:sz w:val="28"/>
          <w:szCs w:val="28"/>
        </w:rPr>
        <w:t xml:space="preserve"> </w:t>
      </w:r>
      <w:r w:rsidR="00672CD5" w:rsidRPr="0050700A">
        <w:rPr>
          <w:sz w:val="28"/>
          <w:szCs w:val="28"/>
        </w:rPr>
        <w:t>thành phố</w:t>
      </w:r>
      <w:r w:rsidR="003322E9" w:rsidRPr="0050700A">
        <w:rPr>
          <w:sz w:val="28"/>
          <w:szCs w:val="28"/>
        </w:rPr>
        <w:t xml:space="preserve">, các </w:t>
      </w:r>
      <w:r w:rsidR="0050700A" w:rsidRPr="0050700A">
        <w:rPr>
          <w:sz w:val="28"/>
          <w:szCs w:val="28"/>
          <w:lang w:val="en-US"/>
        </w:rPr>
        <w:t>cơ sở dữ liệu</w:t>
      </w:r>
      <w:r w:rsidR="0050700A" w:rsidRPr="0050700A">
        <w:rPr>
          <w:sz w:val="28"/>
          <w:szCs w:val="28"/>
        </w:rPr>
        <w:t xml:space="preserve"> </w:t>
      </w:r>
      <w:r w:rsidR="003322E9" w:rsidRPr="0050700A">
        <w:rPr>
          <w:spacing w:val="4"/>
          <w:sz w:val="28"/>
          <w:szCs w:val="28"/>
        </w:rPr>
        <w:t xml:space="preserve">chuyên ngành cho địa phương đảm bảo kết nối với các </w:t>
      </w:r>
      <w:r w:rsidR="0050700A" w:rsidRPr="0050700A">
        <w:rPr>
          <w:spacing w:val="4"/>
          <w:sz w:val="28"/>
          <w:szCs w:val="28"/>
          <w:lang w:val="en-US"/>
        </w:rPr>
        <w:t>cơ sở dữ liệu</w:t>
      </w:r>
      <w:r w:rsidR="0050700A" w:rsidRPr="0050700A">
        <w:rPr>
          <w:spacing w:val="4"/>
          <w:sz w:val="28"/>
          <w:szCs w:val="28"/>
        </w:rPr>
        <w:t xml:space="preserve"> </w:t>
      </w:r>
      <w:r w:rsidR="0066366E" w:rsidRPr="0050700A">
        <w:rPr>
          <w:spacing w:val="4"/>
          <w:sz w:val="28"/>
          <w:szCs w:val="28"/>
          <w:lang w:val="en-US"/>
        </w:rPr>
        <w:t>q</w:t>
      </w:r>
      <w:r w:rsidR="003322E9" w:rsidRPr="0050700A">
        <w:rPr>
          <w:spacing w:val="4"/>
          <w:sz w:val="28"/>
          <w:szCs w:val="28"/>
        </w:rPr>
        <w:t>uốc gia</w:t>
      </w:r>
      <w:r w:rsidR="00A737E3" w:rsidRPr="0050700A">
        <w:rPr>
          <w:spacing w:val="4"/>
          <w:sz w:val="28"/>
          <w:szCs w:val="28"/>
        </w:rPr>
        <w:t>;</w:t>
      </w:r>
      <w:r w:rsidR="00A737E3" w:rsidRPr="0050700A">
        <w:rPr>
          <w:bCs/>
          <w:spacing w:val="4"/>
          <w:sz w:val="28"/>
          <w:szCs w:val="28"/>
          <w:shd w:val="clear" w:color="auto" w:fill="FFFFFF"/>
        </w:rPr>
        <w:t xml:space="preserve"> </w:t>
      </w:r>
      <w:r w:rsidR="003322E9" w:rsidRPr="0050700A">
        <w:rPr>
          <w:spacing w:val="4"/>
          <w:sz w:val="28"/>
          <w:szCs w:val="28"/>
        </w:rPr>
        <w:t>tích hợp các dịch vụ giải pháp công nghệ do MobiFone cung cấp với hệ thống cơ</w:t>
      </w:r>
      <w:r w:rsidR="003322E9" w:rsidRPr="0050700A">
        <w:rPr>
          <w:sz w:val="28"/>
          <w:szCs w:val="28"/>
        </w:rPr>
        <w:t xml:space="preserve"> sở dữ liệu dùng chung, chuyên ngành</w:t>
      </w:r>
      <w:r w:rsidR="00082339" w:rsidRPr="0050700A">
        <w:rPr>
          <w:sz w:val="28"/>
          <w:szCs w:val="28"/>
        </w:rPr>
        <w:t xml:space="preserve"> và</w:t>
      </w:r>
      <w:r w:rsidR="003322E9" w:rsidRPr="0050700A">
        <w:rPr>
          <w:sz w:val="28"/>
          <w:szCs w:val="28"/>
        </w:rPr>
        <w:t xml:space="preserve"> các </w:t>
      </w:r>
      <w:r w:rsidR="00994E2A" w:rsidRPr="0050700A">
        <w:rPr>
          <w:sz w:val="28"/>
          <w:szCs w:val="28"/>
        </w:rPr>
        <w:t>hệ thống thông tin có liên quan</w:t>
      </w:r>
      <w:r w:rsidR="008605B7" w:rsidRPr="0050700A">
        <w:rPr>
          <w:sz w:val="28"/>
          <w:szCs w:val="28"/>
        </w:rPr>
        <w:t xml:space="preserve"> đã triển khai</w:t>
      </w:r>
      <w:r w:rsidR="0066366E" w:rsidRPr="0050700A">
        <w:rPr>
          <w:sz w:val="28"/>
          <w:szCs w:val="28"/>
          <w:lang w:val="en-US"/>
        </w:rPr>
        <w:t>;</w:t>
      </w:r>
    </w:p>
    <w:p w14:paraId="1F7B3603" w14:textId="4F919B78" w:rsidR="00167F26" w:rsidRPr="0066366E" w:rsidRDefault="009506B2" w:rsidP="0050700A">
      <w:pPr>
        <w:pStyle w:val="paragraph"/>
        <w:tabs>
          <w:tab w:val="left" w:pos="993"/>
        </w:tabs>
        <w:snapToGrid w:val="0"/>
        <w:spacing w:before="120" w:beforeAutospacing="0" w:after="120" w:afterAutospacing="0" w:line="264" w:lineRule="auto"/>
        <w:ind w:firstLine="709"/>
        <w:jc w:val="both"/>
        <w:textAlignment w:val="baseline"/>
        <w:rPr>
          <w:sz w:val="28"/>
          <w:szCs w:val="28"/>
          <w:lang w:eastAsia="zh-CN"/>
        </w:rPr>
      </w:pPr>
      <w:r w:rsidRPr="0066366E">
        <w:rPr>
          <w:spacing w:val="-4"/>
          <w:sz w:val="28"/>
          <w:szCs w:val="28"/>
          <w:lang w:eastAsia="zh-CN"/>
        </w:rPr>
        <w:t>d</w:t>
      </w:r>
      <w:r w:rsidR="00541D63" w:rsidRPr="0066366E">
        <w:rPr>
          <w:spacing w:val="-4"/>
          <w:sz w:val="28"/>
          <w:szCs w:val="28"/>
          <w:lang w:eastAsia="zh-CN"/>
        </w:rPr>
        <w:t xml:space="preserve">) </w:t>
      </w:r>
      <w:r w:rsidR="00994E2A" w:rsidRPr="0066366E">
        <w:rPr>
          <w:spacing w:val="-4"/>
          <w:sz w:val="28"/>
          <w:szCs w:val="28"/>
          <w:lang w:eastAsia="zh-CN"/>
        </w:rPr>
        <w:t>Ưu tiên phối hợp triển khai thí điểm các giải pháp, nền tảng chuyển đổi</w:t>
      </w:r>
      <w:r w:rsidR="00994E2A" w:rsidRPr="000C5BDA">
        <w:rPr>
          <w:sz w:val="28"/>
          <w:szCs w:val="28"/>
          <w:lang w:eastAsia="zh-CN"/>
        </w:rPr>
        <w:t xml:space="preserve"> số mới của </w:t>
      </w:r>
      <w:r w:rsidR="0066366E" w:rsidRPr="00DA2093">
        <w:rPr>
          <w:bCs/>
          <w:spacing w:val="4"/>
          <w:sz w:val="28"/>
          <w:szCs w:val="28"/>
        </w:rPr>
        <w:t>Tổng</w:t>
      </w:r>
      <w:r w:rsidR="0066366E" w:rsidRPr="00DA2093">
        <w:rPr>
          <w:bCs/>
          <w:spacing w:val="4"/>
          <w:sz w:val="28"/>
          <w:szCs w:val="28"/>
          <w:lang w:val="vi-VN"/>
        </w:rPr>
        <w:t xml:space="preserve"> </w:t>
      </w:r>
      <w:r w:rsidR="0066366E" w:rsidRPr="00DA2093">
        <w:rPr>
          <w:bCs/>
          <w:spacing w:val="4"/>
          <w:sz w:val="28"/>
          <w:szCs w:val="28"/>
        </w:rPr>
        <w:t>c</w:t>
      </w:r>
      <w:r w:rsidR="0066366E" w:rsidRPr="00DA2093">
        <w:rPr>
          <w:bCs/>
          <w:spacing w:val="4"/>
          <w:sz w:val="28"/>
          <w:szCs w:val="28"/>
          <w:lang w:val="vi-VN"/>
        </w:rPr>
        <w:t>ông ty</w:t>
      </w:r>
      <w:r w:rsidR="0066366E" w:rsidRPr="00DA2093">
        <w:rPr>
          <w:bCs/>
          <w:spacing w:val="4"/>
          <w:sz w:val="28"/>
          <w:szCs w:val="28"/>
        </w:rPr>
        <w:t xml:space="preserve"> </w:t>
      </w:r>
      <w:r w:rsidR="0066366E" w:rsidRPr="00DA2093">
        <w:rPr>
          <w:bCs/>
          <w:spacing w:val="4"/>
          <w:sz w:val="28"/>
          <w:szCs w:val="28"/>
          <w:lang w:val="vi-VN"/>
        </w:rPr>
        <w:t>Viễn thông MobiFone</w:t>
      </w:r>
      <w:r w:rsidR="0066366E" w:rsidRPr="00DA2093">
        <w:rPr>
          <w:spacing w:val="4"/>
          <w:sz w:val="28"/>
          <w:szCs w:val="28"/>
        </w:rPr>
        <w:t xml:space="preserve"> </w:t>
      </w:r>
      <w:r w:rsidR="00994E2A" w:rsidRPr="000C5BDA">
        <w:rPr>
          <w:sz w:val="28"/>
          <w:szCs w:val="28"/>
          <w:lang w:eastAsia="zh-CN"/>
        </w:rPr>
        <w:t xml:space="preserve">phục vụ chuyển đổi số </w:t>
      </w:r>
      <w:r w:rsidR="00DE10E0" w:rsidRPr="000C5BDA">
        <w:rPr>
          <w:sz w:val="28"/>
          <w:szCs w:val="28"/>
          <w:lang w:eastAsia="zh-CN"/>
        </w:rPr>
        <w:t>thành phố Cần Thơ</w:t>
      </w:r>
      <w:r w:rsidR="008605B7" w:rsidRPr="000C5BDA">
        <w:rPr>
          <w:sz w:val="28"/>
          <w:szCs w:val="28"/>
          <w:lang w:val="vi-VN" w:eastAsia="zh-CN"/>
        </w:rPr>
        <w:t xml:space="preserve"> </w:t>
      </w:r>
      <w:r w:rsidR="00F36484" w:rsidRPr="000C5BDA">
        <w:rPr>
          <w:sz w:val="28"/>
          <w:szCs w:val="28"/>
          <w:lang w:eastAsia="zh-CN"/>
        </w:rPr>
        <w:t>bảo đảm</w:t>
      </w:r>
      <w:r w:rsidR="008605B7" w:rsidRPr="000C5BDA">
        <w:rPr>
          <w:sz w:val="28"/>
          <w:szCs w:val="28"/>
          <w:lang w:val="vi-VN" w:eastAsia="zh-CN"/>
        </w:rPr>
        <w:t xml:space="preserve"> theo quy định</w:t>
      </w:r>
      <w:r w:rsidR="0066366E">
        <w:rPr>
          <w:sz w:val="28"/>
          <w:szCs w:val="28"/>
          <w:lang w:eastAsia="zh-CN"/>
        </w:rPr>
        <w:t>;</w:t>
      </w:r>
    </w:p>
    <w:p w14:paraId="30DE01FC" w14:textId="04F84E07" w:rsidR="00F36484" w:rsidRPr="000C5BDA" w:rsidRDefault="00F36484" w:rsidP="0050700A">
      <w:pPr>
        <w:pStyle w:val="paragraph"/>
        <w:tabs>
          <w:tab w:val="left" w:pos="993"/>
        </w:tabs>
        <w:spacing w:before="120" w:beforeAutospacing="0" w:after="120" w:afterAutospacing="0" w:line="264" w:lineRule="auto"/>
        <w:ind w:firstLine="709"/>
        <w:jc w:val="both"/>
        <w:rPr>
          <w:sz w:val="28"/>
          <w:szCs w:val="28"/>
        </w:rPr>
      </w:pPr>
      <w:r w:rsidRPr="000C5BDA">
        <w:rPr>
          <w:rStyle w:val="normaltextrun"/>
          <w:sz w:val="28"/>
          <w:szCs w:val="28"/>
        </w:rPr>
        <w:t xml:space="preserve">đ) Đề xuất triển khai các bộ giải pháp của </w:t>
      </w:r>
      <w:r w:rsidR="0066366E" w:rsidRPr="00DA2093">
        <w:rPr>
          <w:bCs/>
          <w:spacing w:val="4"/>
          <w:sz w:val="28"/>
          <w:szCs w:val="28"/>
        </w:rPr>
        <w:t>Tổng</w:t>
      </w:r>
      <w:r w:rsidR="0066366E" w:rsidRPr="00DA2093">
        <w:rPr>
          <w:bCs/>
          <w:spacing w:val="4"/>
          <w:sz w:val="28"/>
          <w:szCs w:val="28"/>
          <w:lang w:val="vi-VN"/>
        </w:rPr>
        <w:t xml:space="preserve"> </w:t>
      </w:r>
      <w:r w:rsidR="0066366E" w:rsidRPr="00DA2093">
        <w:rPr>
          <w:bCs/>
          <w:spacing w:val="4"/>
          <w:sz w:val="28"/>
          <w:szCs w:val="28"/>
        </w:rPr>
        <w:t>c</w:t>
      </w:r>
      <w:r w:rsidR="0066366E" w:rsidRPr="00DA2093">
        <w:rPr>
          <w:bCs/>
          <w:spacing w:val="4"/>
          <w:sz w:val="28"/>
          <w:szCs w:val="28"/>
          <w:lang w:val="vi-VN"/>
        </w:rPr>
        <w:t>ông ty</w:t>
      </w:r>
      <w:r w:rsidR="0066366E" w:rsidRPr="00DA2093">
        <w:rPr>
          <w:bCs/>
          <w:spacing w:val="4"/>
          <w:sz w:val="28"/>
          <w:szCs w:val="28"/>
        </w:rPr>
        <w:t xml:space="preserve"> </w:t>
      </w:r>
      <w:r w:rsidR="0066366E" w:rsidRPr="00DA2093">
        <w:rPr>
          <w:bCs/>
          <w:spacing w:val="4"/>
          <w:sz w:val="28"/>
          <w:szCs w:val="28"/>
          <w:lang w:val="vi-VN"/>
        </w:rPr>
        <w:t xml:space="preserve">Viễn thông </w:t>
      </w:r>
      <w:r w:rsidR="0066366E" w:rsidRPr="0066366E">
        <w:rPr>
          <w:bCs/>
          <w:spacing w:val="4"/>
          <w:sz w:val="28"/>
          <w:szCs w:val="28"/>
          <w:lang w:val="vi-VN"/>
        </w:rPr>
        <w:t>MobiFone</w:t>
      </w:r>
      <w:r w:rsidR="0066366E" w:rsidRPr="0066366E">
        <w:rPr>
          <w:spacing w:val="4"/>
          <w:sz w:val="28"/>
          <w:szCs w:val="28"/>
        </w:rPr>
        <w:t xml:space="preserve"> </w:t>
      </w:r>
      <w:r w:rsidRPr="0066366E">
        <w:rPr>
          <w:rStyle w:val="normaltextrun"/>
          <w:spacing w:val="4"/>
          <w:sz w:val="28"/>
          <w:szCs w:val="28"/>
        </w:rPr>
        <w:t xml:space="preserve">nhằm nâng cao công tác phục vụ người dân trên địa bàn </w:t>
      </w:r>
      <w:r w:rsidR="0066366E" w:rsidRPr="0066366E">
        <w:rPr>
          <w:rStyle w:val="normaltextrun"/>
          <w:spacing w:val="4"/>
          <w:sz w:val="28"/>
          <w:szCs w:val="28"/>
        </w:rPr>
        <w:t>thành phố Cần Thơ</w:t>
      </w:r>
      <w:r w:rsidRPr="0066366E">
        <w:rPr>
          <w:rStyle w:val="normaltextrun"/>
          <w:spacing w:val="4"/>
          <w:sz w:val="28"/>
          <w:szCs w:val="28"/>
        </w:rPr>
        <w:t xml:space="preserve">, như: Hệ thống thông tin giải quyết thủ tục hành chính, Hệ thống AI </w:t>
      </w:r>
      <w:r w:rsidRPr="0066366E">
        <w:rPr>
          <w:rStyle w:val="normaltextrun"/>
          <w:spacing w:val="-2"/>
          <w:sz w:val="28"/>
          <w:szCs w:val="28"/>
        </w:rPr>
        <w:t>trợ lý ảo hành chính công, Kiosk tiếp dân, giải pháp thanh toán mobiPOS, giải</w:t>
      </w:r>
      <w:r w:rsidRPr="000C5BDA">
        <w:rPr>
          <w:rStyle w:val="normaltextrun"/>
          <w:sz w:val="28"/>
          <w:szCs w:val="28"/>
        </w:rPr>
        <w:t xml:space="preserve"> pháp Hóa đơn điện tử, giải pháp Hợp đồng điện tử...</w:t>
      </w:r>
      <w:r w:rsidR="0066366E">
        <w:rPr>
          <w:rStyle w:val="normaltextrun"/>
          <w:sz w:val="28"/>
          <w:szCs w:val="28"/>
        </w:rPr>
        <w:t>;</w:t>
      </w:r>
    </w:p>
    <w:p w14:paraId="54D3C58A" w14:textId="04229AFA" w:rsidR="00994E2A" w:rsidRPr="000C5BDA" w:rsidRDefault="00F36484" w:rsidP="0050700A">
      <w:pPr>
        <w:pStyle w:val="paragraph"/>
        <w:tabs>
          <w:tab w:val="left" w:pos="993"/>
        </w:tabs>
        <w:snapToGrid w:val="0"/>
        <w:spacing w:before="120" w:beforeAutospacing="0" w:after="120" w:afterAutospacing="0" w:line="264" w:lineRule="auto"/>
        <w:ind w:firstLine="709"/>
        <w:jc w:val="both"/>
        <w:textAlignment w:val="baseline"/>
        <w:rPr>
          <w:bCs/>
          <w:sz w:val="28"/>
          <w:szCs w:val="28"/>
          <w:lang w:eastAsia="zh-CN"/>
        </w:rPr>
      </w:pPr>
      <w:r w:rsidRPr="0066366E">
        <w:rPr>
          <w:spacing w:val="4"/>
          <w:sz w:val="28"/>
          <w:szCs w:val="28"/>
          <w:lang w:eastAsia="zh-CN"/>
        </w:rPr>
        <w:t>e</w:t>
      </w:r>
      <w:r w:rsidR="00541D63" w:rsidRPr="0066366E">
        <w:rPr>
          <w:spacing w:val="4"/>
          <w:sz w:val="28"/>
          <w:szCs w:val="28"/>
          <w:lang w:eastAsia="zh-CN"/>
        </w:rPr>
        <w:t xml:space="preserve">) </w:t>
      </w:r>
      <w:r w:rsidR="007A3DB0" w:rsidRPr="0066366E">
        <w:rPr>
          <w:spacing w:val="4"/>
          <w:sz w:val="28"/>
          <w:szCs w:val="28"/>
          <w:lang w:eastAsia="zh-CN"/>
        </w:rPr>
        <w:t>Đề xuất t</w:t>
      </w:r>
      <w:r w:rsidR="00994E2A" w:rsidRPr="0066366E">
        <w:rPr>
          <w:bCs/>
          <w:spacing w:val="4"/>
          <w:sz w:val="28"/>
          <w:szCs w:val="28"/>
          <w:lang w:eastAsia="zh-CN"/>
        </w:rPr>
        <w:t xml:space="preserve">ổ chức đào tạo, bồi dưỡng kỹ năng </w:t>
      </w:r>
      <w:r w:rsidR="007A3DB0" w:rsidRPr="0066366E">
        <w:rPr>
          <w:bCs/>
          <w:spacing w:val="4"/>
          <w:sz w:val="28"/>
          <w:szCs w:val="28"/>
          <w:lang w:eastAsia="zh-CN"/>
        </w:rPr>
        <w:t>số</w:t>
      </w:r>
      <w:r w:rsidR="00994E2A" w:rsidRPr="0066366E">
        <w:rPr>
          <w:bCs/>
          <w:spacing w:val="4"/>
          <w:sz w:val="28"/>
          <w:szCs w:val="28"/>
          <w:lang w:eastAsia="zh-CN"/>
        </w:rPr>
        <w:t xml:space="preserve"> và kỹ năng sử dụng dịch</w:t>
      </w:r>
      <w:r w:rsidR="00994E2A" w:rsidRPr="000C5BDA">
        <w:rPr>
          <w:bCs/>
          <w:sz w:val="28"/>
          <w:szCs w:val="28"/>
          <w:lang w:eastAsia="zh-CN"/>
        </w:rPr>
        <w:t xml:space="preserve"> vụ công trực tuyến cho cán bộ, công chức</w:t>
      </w:r>
      <w:r w:rsidR="0066366E">
        <w:rPr>
          <w:bCs/>
          <w:sz w:val="28"/>
          <w:szCs w:val="28"/>
          <w:lang w:eastAsia="zh-CN"/>
        </w:rPr>
        <w:t>, viên chức</w:t>
      </w:r>
      <w:r w:rsidR="00994E2A" w:rsidRPr="000C5BDA">
        <w:rPr>
          <w:sz w:val="28"/>
          <w:szCs w:val="28"/>
          <w:lang w:eastAsia="zh-CN"/>
        </w:rPr>
        <w:t>.</w:t>
      </w:r>
    </w:p>
    <w:p w14:paraId="5B4E1EAA" w14:textId="77777777" w:rsidR="00AE303A" w:rsidRPr="000C5BDA" w:rsidRDefault="00DF5045" w:rsidP="001B7BA7">
      <w:pPr>
        <w:widowControl w:val="0"/>
        <w:snapToGrid w:val="0"/>
        <w:spacing w:before="120" w:after="120" w:line="257" w:lineRule="auto"/>
        <w:ind w:firstLine="709"/>
        <w:jc w:val="both"/>
        <w:rPr>
          <w:b/>
          <w:sz w:val="28"/>
          <w:szCs w:val="28"/>
          <w:lang w:eastAsia="zh-CN"/>
        </w:rPr>
      </w:pPr>
      <w:r w:rsidRPr="000C5BDA">
        <w:rPr>
          <w:b/>
          <w:sz w:val="28"/>
          <w:szCs w:val="28"/>
          <w:lang w:val="en-US" w:eastAsia="zh-CN"/>
        </w:rPr>
        <w:lastRenderedPageBreak/>
        <w:t>2</w:t>
      </w:r>
      <w:r w:rsidR="00AE303A" w:rsidRPr="000C5BDA">
        <w:rPr>
          <w:b/>
          <w:sz w:val="28"/>
          <w:szCs w:val="28"/>
          <w:lang w:eastAsia="zh-CN"/>
        </w:rPr>
        <w:t>. Hạ tầng số</w:t>
      </w:r>
    </w:p>
    <w:p w14:paraId="5EFB504C" w14:textId="77777777" w:rsidR="00FD02DC" w:rsidRPr="000C5BDA" w:rsidRDefault="00992470" w:rsidP="001B7BA7">
      <w:pPr>
        <w:pStyle w:val="paragraph"/>
        <w:tabs>
          <w:tab w:val="left" w:pos="993"/>
        </w:tabs>
        <w:snapToGrid w:val="0"/>
        <w:spacing w:before="120" w:beforeAutospacing="0" w:after="120" w:afterAutospacing="0" w:line="257" w:lineRule="auto"/>
        <w:ind w:firstLine="709"/>
        <w:jc w:val="both"/>
        <w:textAlignment w:val="baseline"/>
        <w:rPr>
          <w:rStyle w:val="eop"/>
          <w:sz w:val="28"/>
          <w:szCs w:val="28"/>
        </w:rPr>
      </w:pPr>
      <w:r w:rsidRPr="000C5BDA">
        <w:rPr>
          <w:rStyle w:val="normaltextrun"/>
          <w:bCs/>
          <w:sz w:val="28"/>
          <w:szCs w:val="28"/>
        </w:rPr>
        <w:t>a) Phối hợp x</w:t>
      </w:r>
      <w:r w:rsidR="00DF5045" w:rsidRPr="000C5BDA">
        <w:rPr>
          <w:rStyle w:val="normaltextrun"/>
          <w:bCs/>
          <w:sz w:val="28"/>
          <w:szCs w:val="28"/>
        </w:rPr>
        <w:t>ây dựng và phát triển hạ</w:t>
      </w:r>
      <w:r w:rsidR="00524934" w:rsidRPr="000C5BDA">
        <w:rPr>
          <w:rStyle w:val="normaltextrun"/>
          <w:bCs/>
          <w:sz w:val="28"/>
          <w:szCs w:val="28"/>
        </w:rPr>
        <w:t xml:space="preserve"> tầng</w:t>
      </w:r>
      <w:r w:rsidR="00DF5045" w:rsidRPr="000C5BDA">
        <w:rPr>
          <w:rStyle w:val="normaltextrun"/>
          <w:bCs/>
          <w:sz w:val="28"/>
          <w:szCs w:val="28"/>
        </w:rPr>
        <w:t xml:space="preserve"> </w:t>
      </w:r>
      <w:r w:rsidR="00524934" w:rsidRPr="000C5BDA">
        <w:rPr>
          <w:rStyle w:val="normaltextrun"/>
          <w:bCs/>
          <w:sz w:val="28"/>
          <w:szCs w:val="28"/>
        </w:rPr>
        <w:t>công nghệ thông tin, hạ tầng</w:t>
      </w:r>
      <w:r w:rsidR="00DF5045" w:rsidRPr="000C5BDA">
        <w:rPr>
          <w:rStyle w:val="normaltextrun"/>
          <w:bCs/>
          <w:sz w:val="28"/>
          <w:szCs w:val="28"/>
        </w:rPr>
        <w:t xml:space="preserve"> viễn thông hiện đại:</w:t>
      </w:r>
      <w:r w:rsidR="00DF5045" w:rsidRPr="000C5BDA">
        <w:rPr>
          <w:rStyle w:val="eop"/>
          <w:sz w:val="28"/>
          <w:szCs w:val="28"/>
        </w:rPr>
        <w:t> </w:t>
      </w:r>
    </w:p>
    <w:p w14:paraId="6A446D11" w14:textId="5A816E20" w:rsidR="00234DCF" w:rsidRPr="000C5BDA" w:rsidRDefault="00524934" w:rsidP="001B7BA7">
      <w:pPr>
        <w:pStyle w:val="paragraph"/>
        <w:tabs>
          <w:tab w:val="left" w:pos="993"/>
        </w:tabs>
        <w:snapToGrid w:val="0"/>
        <w:spacing w:before="120" w:beforeAutospacing="0" w:after="120" w:afterAutospacing="0" w:line="257" w:lineRule="auto"/>
        <w:ind w:firstLine="709"/>
        <w:jc w:val="both"/>
        <w:textAlignment w:val="baseline"/>
        <w:rPr>
          <w:sz w:val="28"/>
          <w:szCs w:val="28"/>
        </w:rPr>
      </w:pPr>
      <w:r w:rsidRPr="001B7BA7">
        <w:rPr>
          <w:spacing w:val="4"/>
          <w:sz w:val="28"/>
          <w:szCs w:val="28"/>
        </w:rPr>
        <w:t xml:space="preserve">- </w:t>
      </w:r>
      <w:r w:rsidR="00747B41" w:rsidRPr="001B7BA7">
        <w:rPr>
          <w:spacing w:val="4"/>
          <w:sz w:val="28"/>
          <w:szCs w:val="28"/>
        </w:rPr>
        <w:t>Phát triển hạ tầng công nghệ thông tin, viễn thông hiện đại, đồng bộ, đáp</w:t>
      </w:r>
      <w:r w:rsidR="00747B41" w:rsidRPr="000C5BDA">
        <w:rPr>
          <w:sz w:val="28"/>
          <w:szCs w:val="28"/>
        </w:rPr>
        <w:t xml:space="preserve"> ứng yêu cầu chuyển đổi số toàn diện thành phố Cần Thơ, bảo đảm vùng phủ sóng 4G rộng khắp toàn thành phố; hỗ trợ, phát triển 5G đảm bảo đúng lộ trình triển khai theo Kế hoạch số 87/KH-UBND ngày 26 tháng 9 năm 2025 của </w:t>
      </w:r>
      <w:r w:rsidR="001B7BA7">
        <w:rPr>
          <w:sz w:val="28"/>
          <w:szCs w:val="28"/>
        </w:rPr>
        <w:t xml:space="preserve">Ủy ban </w:t>
      </w:r>
      <w:r w:rsidR="001B7BA7" w:rsidRPr="001B7BA7">
        <w:rPr>
          <w:spacing w:val="4"/>
          <w:sz w:val="28"/>
          <w:szCs w:val="28"/>
        </w:rPr>
        <w:t>nhân dân</w:t>
      </w:r>
      <w:r w:rsidR="00747B41" w:rsidRPr="001B7BA7">
        <w:rPr>
          <w:spacing w:val="4"/>
          <w:sz w:val="28"/>
          <w:szCs w:val="28"/>
        </w:rPr>
        <w:t xml:space="preserve"> thành phố về phát triển hạ tầng số thời kỳ 2025</w:t>
      </w:r>
      <w:r w:rsidR="001B7BA7" w:rsidRPr="001B7BA7">
        <w:rPr>
          <w:spacing w:val="4"/>
          <w:sz w:val="28"/>
          <w:szCs w:val="28"/>
        </w:rPr>
        <w:t xml:space="preserve"> </w:t>
      </w:r>
      <w:r w:rsidR="00747B41" w:rsidRPr="001B7BA7">
        <w:rPr>
          <w:spacing w:val="4"/>
          <w:sz w:val="28"/>
          <w:szCs w:val="28"/>
        </w:rPr>
        <w:t>-</w:t>
      </w:r>
      <w:r w:rsidR="001B7BA7" w:rsidRPr="001B7BA7">
        <w:rPr>
          <w:spacing w:val="4"/>
          <w:sz w:val="28"/>
          <w:szCs w:val="28"/>
        </w:rPr>
        <w:t xml:space="preserve"> </w:t>
      </w:r>
      <w:r w:rsidR="00747B41" w:rsidRPr="001B7BA7">
        <w:rPr>
          <w:spacing w:val="4"/>
          <w:sz w:val="28"/>
          <w:szCs w:val="28"/>
        </w:rPr>
        <w:t>2030 trên địa bàn thành phố Cần Thơ, ưu tiên phát triển tại các địa bàn trọng yếu, đủ điều kiện triển</w:t>
      </w:r>
      <w:r w:rsidR="00747B41" w:rsidRPr="000C5BDA">
        <w:rPr>
          <w:sz w:val="28"/>
          <w:szCs w:val="28"/>
        </w:rPr>
        <w:t xml:space="preserve"> khai, phủ sóng tại các khu vực, địa điểm trung tâm, các khu công nghiệp, </w:t>
      </w:r>
      <w:r w:rsidR="00747B41" w:rsidRPr="001B7BA7">
        <w:rPr>
          <w:spacing w:val="4"/>
          <w:sz w:val="28"/>
          <w:szCs w:val="28"/>
        </w:rPr>
        <w:t>cụm công nghiệp, khu kinh tế…</w:t>
      </w:r>
      <w:r w:rsidR="001B7BA7">
        <w:rPr>
          <w:spacing w:val="4"/>
          <w:sz w:val="28"/>
          <w:szCs w:val="28"/>
        </w:rPr>
        <w:t>,</w:t>
      </w:r>
      <w:r w:rsidR="00747B41" w:rsidRPr="001B7BA7">
        <w:rPr>
          <w:spacing w:val="4"/>
          <w:sz w:val="28"/>
          <w:szCs w:val="28"/>
        </w:rPr>
        <w:t xml:space="preserve"> phục vụ phát triển kinh tế - xã hội và thu hút đầu</w:t>
      </w:r>
      <w:r w:rsidR="00747B41" w:rsidRPr="000C5BDA">
        <w:rPr>
          <w:sz w:val="28"/>
          <w:szCs w:val="28"/>
        </w:rPr>
        <w:t xml:space="preserve"> tư</w:t>
      </w:r>
      <w:r w:rsidR="001B7BA7">
        <w:rPr>
          <w:sz w:val="28"/>
          <w:szCs w:val="28"/>
        </w:rPr>
        <w:t>;</w:t>
      </w:r>
    </w:p>
    <w:p w14:paraId="5E190FDF" w14:textId="3FC0EB8E" w:rsidR="00234DCF" w:rsidRPr="000C5BDA" w:rsidRDefault="00524934" w:rsidP="001B7BA7">
      <w:pPr>
        <w:pStyle w:val="paragraph"/>
        <w:tabs>
          <w:tab w:val="left" w:pos="993"/>
        </w:tabs>
        <w:snapToGrid w:val="0"/>
        <w:spacing w:before="120" w:beforeAutospacing="0" w:after="120" w:afterAutospacing="0" w:line="257" w:lineRule="auto"/>
        <w:ind w:firstLine="709"/>
        <w:jc w:val="both"/>
        <w:textAlignment w:val="baseline"/>
        <w:rPr>
          <w:sz w:val="28"/>
          <w:szCs w:val="28"/>
        </w:rPr>
      </w:pPr>
      <w:r w:rsidRPr="000C5BDA">
        <w:rPr>
          <w:sz w:val="28"/>
          <w:szCs w:val="28"/>
        </w:rPr>
        <w:t xml:space="preserve">- </w:t>
      </w:r>
      <w:r w:rsidR="00234DCF" w:rsidRPr="000C5BDA">
        <w:rPr>
          <w:sz w:val="28"/>
          <w:szCs w:val="28"/>
        </w:rPr>
        <w:t xml:space="preserve">Tạo điều kiện chia sẻ dùng chung cơ sở hạ tầng, xây dựng trạm </w:t>
      </w:r>
      <w:r w:rsidR="009C79C4" w:rsidRPr="000C5BDA">
        <w:rPr>
          <w:sz w:val="28"/>
          <w:szCs w:val="28"/>
        </w:rPr>
        <w:t xml:space="preserve">thu phát </w:t>
      </w:r>
      <w:r w:rsidR="009C79C4" w:rsidRPr="001B7BA7">
        <w:rPr>
          <w:spacing w:val="4"/>
          <w:sz w:val="28"/>
          <w:szCs w:val="28"/>
        </w:rPr>
        <w:t>sóng di động (BTS)</w:t>
      </w:r>
      <w:r w:rsidR="00732E90" w:rsidRPr="001B7BA7">
        <w:rPr>
          <w:spacing w:val="4"/>
          <w:sz w:val="28"/>
          <w:szCs w:val="28"/>
        </w:rPr>
        <w:t xml:space="preserve"> </w:t>
      </w:r>
      <w:r w:rsidR="00234DCF" w:rsidRPr="001B7BA7">
        <w:rPr>
          <w:spacing w:val="4"/>
          <w:sz w:val="28"/>
          <w:szCs w:val="28"/>
        </w:rPr>
        <w:t>ngụy trang, thân thiện với môi trường, kết hợp với điểm thông tin công cộng để cung cấp dịch vụ cho người dân, du khách và bảo đảm mỹ</w:t>
      </w:r>
      <w:r w:rsidR="00234DCF" w:rsidRPr="000C5BDA">
        <w:rPr>
          <w:sz w:val="28"/>
          <w:szCs w:val="28"/>
        </w:rPr>
        <w:t xml:space="preserve"> quan đô thị</w:t>
      </w:r>
      <w:r w:rsidR="001B7BA7">
        <w:rPr>
          <w:sz w:val="28"/>
          <w:szCs w:val="28"/>
        </w:rPr>
        <w:t>;</w:t>
      </w:r>
    </w:p>
    <w:p w14:paraId="0282D108" w14:textId="77777777" w:rsidR="00234DCF" w:rsidRPr="000C5BDA" w:rsidRDefault="00524934" w:rsidP="001B7BA7">
      <w:pPr>
        <w:pStyle w:val="paragraph"/>
        <w:tabs>
          <w:tab w:val="left" w:pos="993"/>
        </w:tabs>
        <w:snapToGrid w:val="0"/>
        <w:spacing w:before="120" w:beforeAutospacing="0" w:after="120" w:afterAutospacing="0" w:line="257" w:lineRule="auto"/>
        <w:ind w:firstLine="709"/>
        <w:jc w:val="both"/>
        <w:textAlignment w:val="baseline"/>
        <w:rPr>
          <w:sz w:val="28"/>
          <w:szCs w:val="28"/>
        </w:rPr>
      </w:pPr>
      <w:r w:rsidRPr="000C5BDA">
        <w:rPr>
          <w:sz w:val="28"/>
          <w:szCs w:val="28"/>
        </w:rPr>
        <w:t xml:space="preserve">- </w:t>
      </w:r>
      <w:r w:rsidR="00234DCF" w:rsidRPr="000C5BDA">
        <w:rPr>
          <w:sz w:val="28"/>
          <w:szCs w:val="28"/>
        </w:rPr>
        <w:t xml:space="preserve">Xem xét, phối hợp phổ cập điện thoại thông minh giá rẻ cho người dân trên địa bàn </w:t>
      </w:r>
      <w:r w:rsidR="00672CD5" w:rsidRPr="000C5BDA">
        <w:rPr>
          <w:sz w:val="28"/>
          <w:szCs w:val="28"/>
        </w:rPr>
        <w:t>thành phố</w:t>
      </w:r>
      <w:r w:rsidRPr="000C5BDA">
        <w:rPr>
          <w:sz w:val="28"/>
          <w:szCs w:val="28"/>
        </w:rPr>
        <w:t>,</w:t>
      </w:r>
      <w:r w:rsidR="00234DCF" w:rsidRPr="000C5BDA">
        <w:rPr>
          <w:sz w:val="28"/>
          <w:szCs w:val="28"/>
        </w:rPr>
        <w:t xml:space="preserve"> góp</w:t>
      </w:r>
      <w:r w:rsidR="00234DCF" w:rsidRPr="000C5BDA">
        <w:rPr>
          <w:sz w:val="28"/>
          <w:szCs w:val="28"/>
          <w:lang w:val="vi-VN"/>
        </w:rPr>
        <w:t xml:space="preserve"> phần </w:t>
      </w:r>
      <w:r w:rsidR="00234DCF" w:rsidRPr="000C5BDA">
        <w:rPr>
          <w:sz w:val="28"/>
          <w:szCs w:val="28"/>
        </w:rPr>
        <w:t xml:space="preserve">đảm bảo 100% dân số trưởng thành có điện thoại </w:t>
      </w:r>
      <w:r w:rsidR="00234DCF" w:rsidRPr="00486864">
        <w:rPr>
          <w:spacing w:val="4"/>
          <w:sz w:val="28"/>
          <w:szCs w:val="28"/>
        </w:rPr>
        <w:t>thông minh và 100% người dùng có khả năng truy cập băng</w:t>
      </w:r>
      <w:r w:rsidR="00386219" w:rsidRPr="00486864">
        <w:rPr>
          <w:spacing w:val="4"/>
          <w:sz w:val="28"/>
          <w:szCs w:val="28"/>
        </w:rPr>
        <w:t xml:space="preserve"> rộng cố định với tốc</w:t>
      </w:r>
      <w:r w:rsidR="00386219" w:rsidRPr="000C5BDA">
        <w:rPr>
          <w:sz w:val="28"/>
          <w:szCs w:val="28"/>
        </w:rPr>
        <w:t xml:space="preserve"> độ ≥ 1 Gb/s</w:t>
      </w:r>
      <w:r w:rsidR="00234DCF" w:rsidRPr="000C5BDA">
        <w:rPr>
          <w:sz w:val="28"/>
          <w:szCs w:val="28"/>
        </w:rPr>
        <w:t>.</w:t>
      </w:r>
    </w:p>
    <w:p w14:paraId="6F99CC69" w14:textId="5A566776" w:rsidR="00597ED5" w:rsidRPr="001B7BA7" w:rsidRDefault="00992470" w:rsidP="001B7BA7">
      <w:pPr>
        <w:pStyle w:val="paragraph"/>
        <w:tabs>
          <w:tab w:val="left" w:pos="993"/>
        </w:tabs>
        <w:snapToGrid w:val="0"/>
        <w:spacing w:before="120" w:beforeAutospacing="0" w:after="120" w:afterAutospacing="0" w:line="257" w:lineRule="auto"/>
        <w:ind w:firstLine="709"/>
        <w:jc w:val="both"/>
        <w:textAlignment w:val="baseline"/>
        <w:rPr>
          <w:rStyle w:val="normaltextrun"/>
          <w:bCs/>
          <w:sz w:val="28"/>
          <w:szCs w:val="28"/>
        </w:rPr>
      </w:pPr>
      <w:r w:rsidRPr="001B7BA7">
        <w:rPr>
          <w:rStyle w:val="normaltextrun"/>
          <w:bCs/>
          <w:spacing w:val="4"/>
          <w:sz w:val="28"/>
          <w:szCs w:val="28"/>
        </w:rPr>
        <w:t xml:space="preserve">b) </w:t>
      </w:r>
      <w:r w:rsidR="00597ED5" w:rsidRPr="001B7BA7">
        <w:rPr>
          <w:rStyle w:val="normaltextrun"/>
          <w:bCs/>
          <w:spacing w:val="4"/>
          <w:sz w:val="28"/>
          <w:szCs w:val="28"/>
        </w:rPr>
        <w:t xml:space="preserve">Hợp tác trong việc phát triển hạ tầng </w:t>
      </w:r>
      <w:r w:rsidR="008E7321" w:rsidRPr="001B7BA7">
        <w:rPr>
          <w:rStyle w:val="normaltextrun"/>
          <w:bCs/>
          <w:spacing w:val="4"/>
          <w:sz w:val="28"/>
          <w:szCs w:val="28"/>
        </w:rPr>
        <w:t xml:space="preserve">đô thị </w:t>
      </w:r>
      <w:r w:rsidR="00597ED5" w:rsidRPr="001B7BA7">
        <w:rPr>
          <w:rStyle w:val="normaltextrun"/>
          <w:bCs/>
          <w:spacing w:val="4"/>
          <w:sz w:val="28"/>
          <w:szCs w:val="28"/>
        </w:rPr>
        <w:t xml:space="preserve">thông minh tại </w:t>
      </w:r>
      <w:r w:rsidR="00DE10E0" w:rsidRPr="001B7BA7">
        <w:rPr>
          <w:rStyle w:val="normaltextrun"/>
          <w:bCs/>
          <w:spacing w:val="4"/>
          <w:sz w:val="28"/>
          <w:szCs w:val="28"/>
        </w:rPr>
        <w:t>thành phố Cần</w:t>
      </w:r>
      <w:r w:rsidR="00DE10E0" w:rsidRPr="000C5BDA">
        <w:rPr>
          <w:rStyle w:val="normaltextrun"/>
          <w:bCs/>
          <w:sz w:val="28"/>
          <w:szCs w:val="28"/>
        </w:rPr>
        <w:t xml:space="preserve"> Thơ</w:t>
      </w:r>
      <w:r w:rsidR="00597ED5" w:rsidRPr="000C5BDA">
        <w:rPr>
          <w:rStyle w:val="normaltextrun"/>
          <w:bCs/>
          <w:sz w:val="28"/>
          <w:szCs w:val="28"/>
        </w:rPr>
        <w:t xml:space="preserve">, phù hợp với quy hoạch phát triển đô thị của </w:t>
      </w:r>
      <w:r w:rsidR="00486864">
        <w:rPr>
          <w:rStyle w:val="normaltextrun"/>
          <w:bCs/>
          <w:sz w:val="28"/>
          <w:szCs w:val="28"/>
        </w:rPr>
        <w:t>t</w:t>
      </w:r>
      <w:r w:rsidR="00672CD5" w:rsidRPr="000C5BDA">
        <w:rPr>
          <w:rStyle w:val="normaltextrun"/>
          <w:bCs/>
          <w:sz w:val="28"/>
          <w:szCs w:val="28"/>
        </w:rPr>
        <w:t>hành phố</w:t>
      </w:r>
      <w:r w:rsidR="00597ED5" w:rsidRPr="000C5BDA">
        <w:rPr>
          <w:rStyle w:val="normaltextrun"/>
          <w:bCs/>
          <w:sz w:val="28"/>
          <w:szCs w:val="28"/>
        </w:rPr>
        <w:t xml:space="preserve">, bao gồm các </w:t>
      </w:r>
      <w:r w:rsidR="00597ED5" w:rsidRPr="001B7BA7">
        <w:rPr>
          <w:rStyle w:val="normaltextrun"/>
          <w:bCs/>
          <w:spacing w:val="4"/>
          <w:sz w:val="28"/>
          <w:szCs w:val="28"/>
        </w:rPr>
        <w:t>lĩnh vực như: hệ thống giao thông thông minh, quản lý năng lượng, giám sát môi</w:t>
      </w:r>
      <w:r w:rsidR="00597ED5" w:rsidRPr="000C5BDA">
        <w:rPr>
          <w:rStyle w:val="normaltextrun"/>
          <w:bCs/>
          <w:sz w:val="28"/>
          <w:szCs w:val="28"/>
        </w:rPr>
        <w:t xml:space="preserve"> trường, quản lý tòa nhà và các hạ tầng số khác</w:t>
      </w:r>
      <w:r w:rsidR="008605B7" w:rsidRPr="000C5BDA">
        <w:rPr>
          <w:rStyle w:val="normaltextrun"/>
          <w:bCs/>
          <w:sz w:val="28"/>
          <w:szCs w:val="28"/>
          <w:lang w:val="vi-VN"/>
        </w:rPr>
        <w:t xml:space="preserve"> đảm bảo đúng theo quy định</w:t>
      </w:r>
      <w:r w:rsidR="001B7BA7">
        <w:rPr>
          <w:rStyle w:val="normaltextrun"/>
          <w:bCs/>
          <w:sz w:val="28"/>
          <w:szCs w:val="28"/>
        </w:rPr>
        <w:t>;</w:t>
      </w:r>
    </w:p>
    <w:p w14:paraId="7A43D44D" w14:textId="10B119EF" w:rsidR="00564784" w:rsidRPr="000C5BDA" w:rsidRDefault="00564784" w:rsidP="001B7BA7">
      <w:pPr>
        <w:pStyle w:val="paragraph"/>
        <w:tabs>
          <w:tab w:val="left" w:pos="993"/>
        </w:tabs>
        <w:snapToGrid w:val="0"/>
        <w:spacing w:before="120" w:beforeAutospacing="0" w:after="120" w:afterAutospacing="0" w:line="257" w:lineRule="auto"/>
        <w:ind w:firstLine="709"/>
        <w:jc w:val="both"/>
        <w:textAlignment w:val="baseline"/>
        <w:rPr>
          <w:rStyle w:val="normaltextrun"/>
          <w:bCs/>
          <w:sz w:val="28"/>
          <w:szCs w:val="28"/>
          <w:lang w:val="vi-VN"/>
        </w:rPr>
      </w:pPr>
      <w:r w:rsidRPr="001B7BA7">
        <w:rPr>
          <w:rStyle w:val="normaltextrun"/>
          <w:bCs/>
          <w:spacing w:val="4"/>
          <w:sz w:val="28"/>
          <w:szCs w:val="28"/>
          <w:lang w:val="vi-VN"/>
        </w:rPr>
        <w:t xml:space="preserve">c) </w:t>
      </w:r>
      <w:r w:rsidR="00D11965" w:rsidRPr="001B7BA7">
        <w:rPr>
          <w:spacing w:val="4"/>
          <w:sz w:val="28"/>
          <w:szCs w:val="28"/>
          <w:lang w:eastAsia="zh-CN"/>
        </w:rPr>
        <w:t xml:space="preserve">Phối hợp nghiên cứu, thiết kế, xây dựng Trung tâm dữ liệu thành phố </w:t>
      </w:r>
      <w:r w:rsidR="00E16990" w:rsidRPr="001B7BA7">
        <w:rPr>
          <w:spacing w:val="4"/>
          <w:sz w:val="28"/>
          <w:szCs w:val="28"/>
          <w:lang w:eastAsia="zh-CN"/>
        </w:rPr>
        <w:t>bảo đảm</w:t>
      </w:r>
      <w:r w:rsidR="00D11965" w:rsidRPr="001B7BA7">
        <w:rPr>
          <w:spacing w:val="4"/>
          <w:sz w:val="28"/>
          <w:szCs w:val="28"/>
          <w:lang w:eastAsia="zh-CN"/>
        </w:rPr>
        <w:t xml:space="preserve"> theo tiêu chuẩn qu</w:t>
      </w:r>
      <w:r w:rsidR="00E16990" w:rsidRPr="001B7BA7">
        <w:rPr>
          <w:spacing w:val="4"/>
          <w:sz w:val="28"/>
          <w:szCs w:val="28"/>
          <w:lang w:eastAsia="zh-CN"/>
        </w:rPr>
        <w:t>y</w:t>
      </w:r>
      <w:r w:rsidR="00D11965" w:rsidRPr="001B7BA7">
        <w:rPr>
          <w:spacing w:val="4"/>
          <w:sz w:val="28"/>
          <w:szCs w:val="28"/>
          <w:lang w:eastAsia="zh-CN"/>
        </w:rPr>
        <w:t xml:space="preserve"> định, </w:t>
      </w:r>
      <w:r w:rsidR="00E16990" w:rsidRPr="001B7BA7">
        <w:rPr>
          <w:spacing w:val="4"/>
          <w:sz w:val="28"/>
          <w:szCs w:val="28"/>
          <w:lang w:eastAsia="zh-CN"/>
        </w:rPr>
        <w:t>bảo đảm</w:t>
      </w:r>
      <w:r w:rsidR="00D11965" w:rsidRPr="001B7BA7">
        <w:rPr>
          <w:spacing w:val="4"/>
          <w:sz w:val="28"/>
          <w:szCs w:val="28"/>
          <w:lang w:eastAsia="zh-CN"/>
        </w:rPr>
        <w:t xml:space="preserve"> an toàn thông tin; </w:t>
      </w:r>
      <w:r w:rsidR="00E16990" w:rsidRPr="001B7BA7">
        <w:rPr>
          <w:spacing w:val="4"/>
          <w:sz w:val="28"/>
          <w:szCs w:val="28"/>
        </w:rPr>
        <w:t xml:space="preserve">xem xét, ưu tiên </w:t>
      </w:r>
      <w:r w:rsidR="00E16990" w:rsidRPr="001B7BA7">
        <w:rPr>
          <w:spacing w:val="-4"/>
          <w:sz w:val="28"/>
          <w:szCs w:val="28"/>
        </w:rPr>
        <w:t xml:space="preserve">sử dụng các giải pháp DC, Cloud của </w:t>
      </w:r>
      <w:r w:rsidR="001B7BA7" w:rsidRPr="001B7BA7">
        <w:rPr>
          <w:bCs/>
          <w:spacing w:val="-4"/>
          <w:sz w:val="28"/>
          <w:szCs w:val="28"/>
        </w:rPr>
        <w:t>Tổng</w:t>
      </w:r>
      <w:r w:rsidR="001B7BA7" w:rsidRPr="001B7BA7">
        <w:rPr>
          <w:bCs/>
          <w:spacing w:val="-4"/>
          <w:sz w:val="28"/>
          <w:szCs w:val="28"/>
          <w:lang w:val="vi-VN"/>
        </w:rPr>
        <w:t xml:space="preserve"> </w:t>
      </w:r>
      <w:r w:rsidR="001B7BA7" w:rsidRPr="001B7BA7">
        <w:rPr>
          <w:bCs/>
          <w:spacing w:val="-4"/>
          <w:sz w:val="28"/>
          <w:szCs w:val="28"/>
        </w:rPr>
        <w:t>c</w:t>
      </w:r>
      <w:r w:rsidR="001B7BA7" w:rsidRPr="001B7BA7">
        <w:rPr>
          <w:bCs/>
          <w:spacing w:val="-4"/>
          <w:sz w:val="28"/>
          <w:szCs w:val="28"/>
          <w:lang w:val="vi-VN"/>
        </w:rPr>
        <w:t>ông ty</w:t>
      </w:r>
      <w:r w:rsidR="001B7BA7" w:rsidRPr="001B7BA7">
        <w:rPr>
          <w:bCs/>
          <w:spacing w:val="-4"/>
          <w:sz w:val="28"/>
          <w:szCs w:val="28"/>
        </w:rPr>
        <w:t xml:space="preserve"> </w:t>
      </w:r>
      <w:r w:rsidR="001B7BA7" w:rsidRPr="001B7BA7">
        <w:rPr>
          <w:bCs/>
          <w:spacing w:val="-4"/>
          <w:sz w:val="28"/>
          <w:szCs w:val="28"/>
          <w:lang w:val="vi-VN"/>
        </w:rPr>
        <w:t>Viễn thông MobiFone</w:t>
      </w:r>
      <w:r w:rsidR="001B7BA7" w:rsidRPr="001B7BA7">
        <w:rPr>
          <w:spacing w:val="-4"/>
          <w:sz w:val="28"/>
          <w:szCs w:val="28"/>
        </w:rPr>
        <w:t xml:space="preserve"> </w:t>
      </w:r>
      <w:r w:rsidR="00E16990" w:rsidRPr="001B7BA7">
        <w:rPr>
          <w:spacing w:val="-4"/>
          <w:sz w:val="28"/>
          <w:szCs w:val="28"/>
        </w:rPr>
        <w:t>đáp</w:t>
      </w:r>
      <w:r w:rsidR="00E16990" w:rsidRPr="000C5BDA">
        <w:rPr>
          <w:sz w:val="28"/>
          <w:szCs w:val="28"/>
        </w:rPr>
        <w:t xml:space="preserve"> ứng </w:t>
      </w:r>
      <w:r w:rsidR="00E16990" w:rsidRPr="001B7BA7">
        <w:rPr>
          <w:spacing w:val="-4"/>
          <w:sz w:val="28"/>
          <w:szCs w:val="28"/>
        </w:rPr>
        <w:t xml:space="preserve">yêu cầu chuyển đổi số tại thành phố Cần Thơ; hỗ trợ, tạo điều kiện để </w:t>
      </w:r>
      <w:r w:rsidR="001B7BA7" w:rsidRPr="001B7BA7">
        <w:rPr>
          <w:bCs/>
          <w:spacing w:val="-4"/>
          <w:sz w:val="28"/>
          <w:szCs w:val="28"/>
        </w:rPr>
        <w:t>Tổng</w:t>
      </w:r>
      <w:r w:rsidR="001B7BA7" w:rsidRPr="001B7BA7">
        <w:rPr>
          <w:bCs/>
          <w:spacing w:val="-4"/>
          <w:sz w:val="28"/>
          <w:szCs w:val="28"/>
          <w:lang w:val="vi-VN"/>
        </w:rPr>
        <w:t xml:space="preserve"> </w:t>
      </w:r>
      <w:r w:rsidR="001B7BA7" w:rsidRPr="001B7BA7">
        <w:rPr>
          <w:bCs/>
          <w:spacing w:val="-4"/>
          <w:sz w:val="28"/>
          <w:szCs w:val="28"/>
        </w:rPr>
        <w:t>c</w:t>
      </w:r>
      <w:r w:rsidR="001B7BA7" w:rsidRPr="001B7BA7">
        <w:rPr>
          <w:bCs/>
          <w:spacing w:val="-4"/>
          <w:sz w:val="28"/>
          <w:szCs w:val="28"/>
          <w:lang w:val="vi-VN"/>
        </w:rPr>
        <w:t>ông</w:t>
      </w:r>
      <w:r w:rsidR="001B7BA7" w:rsidRPr="00DA2093">
        <w:rPr>
          <w:bCs/>
          <w:spacing w:val="4"/>
          <w:sz w:val="28"/>
          <w:szCs w:val="28"/>
          <w:lang w:val="vi-VN"/>
        </w:rPr>
        <w:t xml:space="preserve"> ty</w:t>
      </w:r>
      <w:r w:rsidR="001B7BA7" w:rsidRPr="00DA2093">
        <w:rPr>
          <w:bCs/>
          <w:spacing w:val="4"/>
          <w:sz w:val="28"/>
          <w:szCs w:val="28"/>
        </w:rPr>
        <w:t xml:space="preserve"> </w:t>
      </w:r>
      <w:r w:rsidR="001B7BA7" w:rsidRPr="00DA2093">
        <w:rPr>
          <w:bCs/>
          <w:spacing w:val="4"/>
          <w:sz w:val="28"/>
          <w:szCs w:val="28"/>
          <w:lang w:val="vi-VN"/>
        </w:rPr>
        <w:t xml:space="preserve">Viễn thông </w:t>
      </w:r>
      <w:r w:rsidR="001B7BA7" w:rsidRPr="0066366E">
        <w:rPr>
          <w:bCs/>
          <w:spacing w:val="4"/>
          <w:sz w:val="28"/>
          <w:szCs w:val="28"/>
          <w:lang w:val="vi-VN"/>
        </w:rPr>
        <w:t>MobiFone</w:t>
      </w:r>
      <w:r w:rsidR="001B7BA7" w:rsidRPr="000C5BDA">
        <w:rPr>
          <w:sz w:val="28"/>
          <w:szCs w:val="28"/>
        </w:rPr>
        <w:t xml:space="preserve"> </w:t>
      </w:r>
      <w:r w:rsidR="00E16990" w:rsidRPr="000C5BDA">
        <w:rPr>
          <w:sz w:val="28"/>
          <w:szCs w:val="28"/>
        </w:rPr>
        <w:t xml:space="preserve">đầu tư xây dựng hạ tầng DC, Cloud phù hợp với quy hoạch phát triển đô thị của thành phố; </w:t>
      </w:r>
      <w:r w:rsidR="00D11965" w:rsidRPr="000C5BDA">
        <w:rPr>
          <w:sz w:val="28"/>
          <w:szCs w:val="28"/>
          <w:lang w:eastAsia="zh-CN"/>
        </w:rPr>
        <w:t>phối hợp hỗ trợ tư vấn, cung cấp dịch vụ hạ tầng trung tâm dữ liệu cho các tổ chức, doanh nghiệp trên địa bàn thành phố</w:t>
      </w:r>
      <w:r w:rsidRPr="000C5BDA">
        <w:rPr>
          <w:sz w:val="28"/>
          <w:szCs w:val="28"/>
          <w:lang w:val="vi-VN" w:eastAsia="zh-CN"/>
        </w:rPr>
        <w:t>.</w:t>
      </w:r>
    </w:p>
    <w:p w14:paraId="17347DFE" w14:textId="77777777" w:rsidR="00974B77" w:rsidRPr="000C5BDA" w:rsidRDefault="00974B77" w:rsidP="001B7BA7">
      <w:pPr>
        <w:pStyle w:val="paragraph"/>
        <w:tabs>
          <w:tab w:val="left" w:pos="993"/>
        </w:tabs>
        <w:snapToGrid w:val="0"/>
        <w:spacing w:before="120" w:beforeAutospacing="0" w:after="120" w:afterAutospacing="0" w:line="257" w:lineRule="auto"/>
        <w:ind w:firstLine="709"/>
        <w:jc w:val="both"/>
        <w:textAlignment w:val="baseline"/>
        <w:rPr>
          <w:rStyle w:val="normaltextrun"/>
          <w:b/>
          <w:sz w:val="28"/>
          <w:szCs w:val="28"/>
        </w:rPr>
      </w:pPr>
      <w:r w:rsidRPr="000C5BDA">
        <w:rPr>
          <w:rStyle w:val="normaltextrun"/>
          <w:b/>
          <w:sz w:val="28"/>
          <w:szCs w:val="28"/>
          <w:lang w:val="vi-VN"/>
        </w:rPr>
        <w:t>3. An toàn thông tin mạng</w:t>
      </w:r>
    </w:p>
    <w:p w14:paraId="53D24207" w14:textId="4F615A85" w:rsidR="00974B77" w:rsidRPr="001B7BA7" w:rsidRDefault="001B7BA7" w:rsidP="001B7BA7">
      <w:pPr>
        <w:widowControl w:val="0"/>
        <w:spacing w:before="120" w:after="120" w:line="257" w:lineRule="auto"/>
        <w:ind w:firstLine="709"/>
        <w:jc w:val="both"/>
        <w:rPr>
          <w:rStyle w:val="normaltextrun"/>
          <w:sz w:val="28"/>
          <w:szCs w:val="28"/>
          <w:lang w:val="en-US"/>
        </w:rPr>
      </w:pPr>
      <w:r>
        <w:rPr>
          <w:rStyle w:val="normaltextrun"/>
          <w:bCs/>
          <w:sz w:val="28"/>
          <w:szCs w:val="28"/>
          <w:lang w:val="en-US"/>
        </w:rPr>
        <w:t>a)</w:t>
      </w:r>
      <w:r w:rsidR="00974B77" w:rsidRPr="000C5BDA">
        <w:rPr>
          <w:rStyle w:val="normaltextrun"/>
          <w:bCs/>
          <w:sz w:val="28"/>
          <w:szCs w:val="28"/>
        </w:rPr>
        <w:t xml:space="preserve"> </w:t>
      </w:r>
      <w:r w:rsidR="00974B77" w:rsidRPr="000C5BDA">
        <w:rPr>
          <w:sz w:val="28"/>
          <w:szCs w:val="28"/>
        </w:rPr>
        <w:t xml:space="preserve">Hỗ trợ đào tạo lực lượng chuyên trách an toàn thông tin mạng, </w:t>
      </w:r>
      <w:proofErr w:type="gramStart"/>
      <w:r w:rsidR="00974B77" w:rsidRPr="000C5BDA">
        <w:rPr>
          <w:sz w:val="28"/>
          <w:szCs w:val="28"/>
        </w:rPr>
        <w:t>an</w:t>
      </w:r>
      <w:proofErr w:type="gramEnd"/>
      <w:r w:rsidR="00974B77" w:rsidRPr="000C5BDA">
        <w:rPr>
          <w:sz w:val="28"/>
          <w:szCs w:val="28"/>
        </w:rPr>
        <w:t xml:space="preserve"> ninh mạng cho thành phố</w:t>
      </w:r>
      <w:r>
        <w:rPr>
          <w:sz w:val="28"/>
          <w:szCs w:val="28"/>
          <w:lang w:val="en-US"/>
        </w:rPr>
        <w:t>;</w:t>
      </w:r>
    </w:p>
    <w:p w14:paraId="443BEEB2" w14:textId="4F4421AE" w:rsidR="00974B77" w:rsidRPr="000C5BDA" w:rsidRDefault="001B7BA7" w:rsidP="001B7BA7">
      <w:pPr>
        <w:pStyle w:val="paragraph"/>
        <w:tabs>
          <w:tab w:val="left" w:pos="993"/>
        </w:tabs>
        <w:snapToGrid w:val="0"/>
        <w:spacing w:before="120" w:beforeAutospacing="0" w:after="120" w:afterAutospacing="0" w:line="257" w:lineRule="auto"/>
        <w:ind w:firstLine="709"/>
        <w:jc w:val="both"/>
        <w:textAlignment w:val="baseline"/>
        <w:rPr>
          <w:bCs/>
          <w:sz w:val="28"/>
          <w:szCs w:val="28"/>
        </w:rPr>
      </w:pPr>
      <w:r>
        <w:rPr>
          <w:rStyle w:val="normaltextrun"/>
          <w:bCs/>
          <w:sz w:val="28"/>
          <w:szCs w:val="28"/>
        </w:rPr>
        <w:t>b)</w:t>
      </w:r>
      <w:r w:rsidR="00974B77" w:rsidRPr="000C5BDA">
        <w:rPr>
          <w:rStyle w:val="normaltextrun"/>
          <w:bCs/>
          <w:sz w:val="28"/>
          <w:szCs w:val="28"/>
          <w:lang w:val="vi-VN"/>
        </w:rPr>
        <w:t xml:space="preserve"> Đ</w:t>
      </w:r>
      <w:r w:rsidR="00974B77" w:rsidRPr="000C5BDA">
        <w:rPr>
          <w:rStyle w:val="normaltextrun"/>
          <w:bCs/>
          <w:sz w:val="28"/>
          <w:szCs w:val="28"/>
        </w:rPr>
        <w:t xml:space="preserve">ề xuất, tư vấn các giải pháp an ninh mạng, bảo vệ thông tin và dữ liệu trong các hoạt động của chính quyền số </w:t>
      </w:r>
      <w:r w:rsidR="00E16990" w:rsidRPr="000C5BDA">
        <w:rPr>
          <w:bCs/>
          <w:sz w:val="28"/>
          <w:szCs w:val="28"/>
        </w:rPr>
        <w:t xml:space="preserve">và các dịch vụ công trực tuyến, bảo đảm sự bảo mật và tin cậy của hệ thống: </w:t>
      </w:r>
      <w:r w:rsidR="00E16990" w:rsidRPr="000C5BDA">
        <w:rPr>
          <w:rStyle w:val="normaltextrun"/>
          <w:sz w:val="28"/>
          <w:szCs w:val="28"/>
        </w:rPr>
        <w:t>Trung tâm giám sát an ninh mạng (SOC), trang bị thiết bị tường lửa (firewall), đánh giá an toàn thông tin, tư vấn hồ sơ theo cấp độ, phòng chống mã độc…</w:t>
      </w:r>
      <w:r>
        <w:rPr>
          <w:rStyle w:val="normaltextrun"/>
          <w:sz w:val="28"/>
          <w:szCs w:val="28"/>
        </w:rPr>
        <w:t>;</w:t>
      </w:r>
    </w:p>
    <w:p w14:paraId="4A40E892" w14:textId="02B35D3C" w:rsidR="00974B77" w:rsidRPr="000C5BDA" w:rsidRDefault="001B7BA7" w:rsidP="00C50EE5">
      <w:pPr>
        <w:widowControl w:val="0"/>
        <w:spacing w:before="120" w:after="120" w:line="264" w:lineRule="auto"/>
        <w:ind w:firstLine="709"/>
        <w:jc w:val="both"/>
        <w:rPr>
          <w:rStyle w:val="normaltextrun"/>
          <w:sz w:val="28"/>
          <w:szCs w:val="28"/>
        </w:rPr>
      </w:pPr>
      <w:r w:rsidRPr="001B7BA7">
        <w:rPr>
          <w:spacing w:val="-4"/>
          <w:sz w:val="28"/>
          <w:szCs w:val="28"/>
          <w:lang w:val="en-US"/>
        </w:rPr>
        <w:lastRenderedPageBreak/>
        <w:t>c)</w:t>
      </w:r>
      <w:r w:rsidR="00700047" w:rsidRPr="001B7BA7">
        <w:rPr>
          <w:spacing w:val="-4"/>
          <w:sz w:val="28"/>
          <w:szCs w:val="28"/>
        </w:rPr>
        <w:t xml:space="preserve"> </w:t>
      </w:r>
      <w:r w:rsidR="00974B77" w:rsidRPr="001B7BA7">
        <w:rPr>
          <w:spacing w:val="-4"/>
          <w:sz w:val="28"/>
          <w:szCs w:val="28"/>
        </w:rPr>
        <w:t>Xây dựng hệ thống giám sát an toàn thông tin theo mô hình 4 lớp, phối</w:t>
      </w:r>
      <w:r w:rsidR="00974B77" w:rsidRPr="000C5BDA">
        <w:rPr>
          <w:sz w:val="28"/>
          <w:szCs w:val="28"/>
        </w:rPr>
        <w:t xml:space="preserve"> hợp lực lượng ứng cứu sự cố tại thành phố và cơ sở</w:t>
      </w:r>
      <w:r w:rsidR="00700047" w:rsidRPr="000C5BDA">
        <w:rPr>
          <w:sz w:val="28"/>
          <w:szCs w:val="28"/>
        </w:rPr>
        <w:t>.</w:t>
      </w:r>
    </w:p>
    <w:p w14:paraId="372714F0" w14:textId="77777777" w:rsidR="00AE303A" w:rsidRPr="000C5BDA" w:rsidRDefault="00700047" w:rsidP="00C50EE5">
      <w:pPr>
        <w:widowControl w:val="0"/>
        <w:snapToGrid w:val="0"/>
        <w:spacing w:before="120" w:after="120" w:line="264" w:lineRule="auto"/>
        <w:ind w:firstLine="709"/>
        <w:jc w:val="both"/>
        <w:rPr>
          <w:b/>
          <w:sz w:val="28"/>
          <w:szCs w:val="28"/>
          <w:lang w:val="en-US" w:eastAsia="zh-CN"/>
        </w:rPr>
      </w:pPr>
      <w:r w:rsidRPr="000C5BDA">
        <w:rPr>
          <w:b/>
          <w:sz w:val="28"/>
          <w:szCs w:val="28"/>
          <w:lang w:eastAsia="zh-CN"/>
        </w:rPr>
        <w:t>4</w:t>
      </w:r>
      <w:r w:rsidR="00AE303A" w:rsidRPr="000C5BDA">
        <w:rPr>
          <w:b/>
          <w:sz w:val="28"/>
          <w:szCs w:val="28"/>
          <w:lang w:val="en-US" w:eastAsia="zh-CN"/>
        </w:rPr>
        <w:t>. Kinh tế số</w:t>
      </w:r>
    </w:p>
    <w:p w14:paraId="715B043D" w14:textId="4BD6792B" w:rsidR="00000C64" w:rsidRPr="001B7BA7" w:rsidRDefault="00524934" w:rsidP="00C50EE5">
      <w:pPr>
        <w:pStyle w:val="paragraph"/>
        <w:tabs>
          <w:tab w:val="left" w:pos="993"/>
        </w:tabs>
        <w:snapToGrid w:val="0"/>
        <w:spacing w:before="120" w:beforeAutospacing="0" w:after="120" w:afterAutospacing="0" w:line="264" w:lineRule="auto"/>
        <w:ind w:firstLine="709"/>
        <w:jc w:val="both"/>
        <w:textAlignment w:val="baseline"/>
        <w:rPr>
          <w:bCs/>
          <w:sz w:val="28"/>
          <w:szCs w:val="28"/>
        </w:rPr>
      </w:pPr>
      <w:r w:rsidRPr="001B7BA7">
        <w:rPr>
          <w:rStyle w:val="normaltextrun"/>
          <w:bCs/>
          <w:spacing w:val="4"/>
          <w:sz w:val="28"/>
          <w:szCs w:val="28"/>
        </w:rPr>
        <w:t xml:space="preserve">a) </w:t>
      </w:r>
      <w:r w:rsidR="00C60C9F" w:rsidRPr="001B7BA7">
        <w:rPr>
          <w:rStyle w:val="normaltextrun"/>
          <w:bCs/>
          <w:spacing w:val="4"/>
          <w:sz w:val="28"/>
          <w:szCs w:val="28"/>
        </w:rPr>
        <w:t>Giới thiệu, tư vấn các</w:t>
      </w:r>
      <w:r w:rsidR="00DF5045" w:rsidRPr="001B7BA7">
        <w:rPr>
          <w:rStyle w:val="normaltextrun"/>
          <w:bCs/>
          <w:spacing w:val="4"/>
          <w:sz w:val="28"/>
          <w:szCs w:val="28"/>
        </w:rPr>
        <w:t xml:space="preserve"> giải pháp </w:t>
      </w:r>
      <w:r w:rsidR="003322E9" w:rsidRPr="001B7BA7">
        <w:rPr>
          <w:spacing w:val="4"/>
          <w:sz w:val="28"/>
          <w:szCs w:val="28"/>
          <w:lang w:val="vi-VN"/>
        </w:rPr>
        <w:t>công nghệ ở một số ngành, lĩnh vực trọng</w:t>
      </w:r>
      <w:r w:rsidR="003322E9" w:rsidRPr="000C5BDA">
        <w:rPr>
          <w:sz w:val="28"/>
          <w:szCs w:val="28"/>
          <w:lang w:val="vi-VN"/>
        </w:rPr>
        <w:t xml:space="preserve"> điểm tạo tiền đề thúc</w:t>
      </w:r>
      <w:r w:rsidR="00161646" w:rsidRPr="000C5BDA">
        <w:rPr>
          <w:sz w:val="28"/>
          <w:szCs w:val="28"/>
          <w:lang w:val="vi-VN"/>
        </w:rPr>
        <w:t xml:space="preserve"> đẩy phát triển kinh tế số của </w:t>
      </w:r>
      <w:r w:rsidR="001B7BA7">
        <w:rPr>
          <w:sz w:val="28"/>
          <w:szCs w:val="28"/>
        </w:rPr>
        <w:t>t</w:t>
      </w:r>
      <w:r w:rsidR="00672CD5" w:rsidRPr="000C5BDA">
        <w:rPr>
          <w:sz w:val="28"/>
          <w:szCs w:val="28"/>
        </w:rPr>
        <w:t>hành phố</w:t>
      </w:r>
      <w:r w:rsidR="001B7BA7">
        <w:rPr>
          <w:sz w:val="28"/>
          <w:szCs w:val="28"/>
        </w:rPr>
        <w:t xml:space="preserve"> Cần Thơ</w:t>
      </w:r>
      <w:r w:rsidR="003322E9" w:rsidRPr="000C5BDA">
        <w:rPr>
          <w:sz w:val="28"/>
          <w:szCs w:val="28"/>
          <w:lang w:val="vi-VN"/>
        </w:rPr>
        <w:t xml:space="preserve"> như</w:t>
      </w:r>
      <w:r w:rsidR="001B7BA7">
        <w:rPr>
          <w:sz w:val="28"/>
          <w:szCs w:val="28"/>
        </w:rPr>
        <w:t>:</w:t>
      </w:r>
      <w:r w:rsidR="003322E9" w:rsidRPr="000C5BDA">
        <w:rPr>
          <w:sz w:val="28"/>
          <w:szCs w:val="28"/>
          <w:lang w:val="vi-VN"/>
        </w:rPr>
        <w:t xml:space="preserve"> </w:t>
      </w:r>
      <w:r w:rsidR="003322E9" w:rsidRPr="001B7BA7">
        <w:rPr>
          <w:spacing w:val="4"/>
          <w:sz w:val="28"/>
          <w:szCs w:val="28"/>
          <w:lang w:val="vi-VN"/>
        </w:rPr>
        <w:t>du lịch, thương mại, công nghiệp, nông nghiệp, giao thông vận tải, tài nguyên môi</w:t>
      </w:r>
      <w:r w:rsidR="003322E9" w:rsidRPr="000C5BDA">
        <w:rPr>
          <w:sz w:val="28"/>
          <w:szCs w:val="28"/>
          <w:lang w:val="vi-VN"/>
        </w:rPr>
        <w:t xml:space="preserve"> trường…</w:t>
      </w:r>
      <w:r w:rsidR="001B7BA7">
        <w:rPr>
          <w:sz w:val="28"/>
          <w:szCs w:val="28"/>
        </w:rPr>
        <w:t>,</w:t>
      </w:r>
      <w:r w:rsidR="002B63D8" w:rsidRPr="000C5BDA">
        <w:rPr>
          <w:sz w:val="28"/>
          <w:szCs w:val="28"/>
        </w:rPr>
        <w:t xml:space="preserve"> </w:t>
      </w:r>
      <w:r w:rsidR="002B63D8" w:rsidRPr="000C5BDA">
        <w:rPr>
          <w:sz w:val="28"/>
          <w:szCs w:val="28"/>
          <w:lang w:val="vi-VN"/>
        </w:rPr>
        <w:t>triển khai cung cấp các giải pháp thanh toán không dùng tiền mặt, phát triển thương mại điện tử hướng tới phát triển toàn diện nền kinh tế số</w:t>
      </w:r>
      <w:r w:rsidR="001B7BA7">
        <w:rPr>
          <w:sz w:val="28"/>
          <w:szCs w:val="28"/>
        </w:rPr>
        <w:t>;</w:t>
      </w:r>
    </w:p>
    <w:p w14:paraId="4BBE9C2F" w14:textId="7EC31D47" w:rsidR="00C60C9F" w:rsidRPr="000C5BDA" w:rsidRDefault="00CE0D4D" w:rsidP="00C50EE5">
      <w:pPr>
        <w:pStyle w:val="paragraph"/>
        <w:tabs>
          <w:tab w:val="left" w:pos="993"/>
        </w:tabs>
        <w:snapToGrid w:val="0"/>
        <w:spacing w:before="120" w:beforeAutospacing="0" w:after="120" w:afterAutospacing="0" w:line="264" w:lineRule="auto"/>
        <w:ind w:firstLine="709"/>
        <w:jc w:val="both"/>
        <w:textAlignment w:val="baseline"/>
        <w:rPr>
          <w:rStyle w:val="normaltextrun"/>
          <w:b/>
          <w:bCs/>
          <w:sz w:val="28"/>
          <w:szCs w:val="28"/>
        </w:rPr>
      </w:pPr>
      <w:r w:rsidRPr="001B7BA7">
        <w:rPr>
          <w:rStyle w:val="normaltextrun"/>
          <w:bCs/>
          <w:spacing w:val="-4"/>
          <w:sz w:val="28"/>
          <w:szCs w:val="28"/>
          <w:shd w:val="clear" w:color="auto" w:fill="FFFFFF"/>
        </w:rPr>
        <w:t xml:space="preserve">b) </w:t>
      </w:r>
      <w:r w:rsidR="00C60C9F" w:rsidRPr="001B7BA7">
        <w:rPr>
          <w:rStyle w:val="normaltextrun"/>
          <w:bCs/>
          <w:spacing w:val="-4"/>
          <w:sz w:val="28"/>
          <w:szCs w:val="28"/>
          <w:shd w:val="clear" w:color="auto" w:fill="FFFFFF"/>
        </w:rPr>
        <w:t>Đề xuất, tư vấn, giới thiệu các</w:t>
      </w:r>
      <w:r w:rsidR="00DF5045" w:rsidRPr="001B7BA7">
        <w:rPr>
          <w:rStyle w:val="normaltextrun"/>
          <w:bCs/>
          <w:spacing w:val="-4"/>
          <w:sz w:val="28"/>
          <w:szCs w:val="28"/>
          <w:shd w:val="clear" w:color="auto" w:fill="FFFFFF"/>
        </w:rPr>
        <w:t xml:space="preserve"> giải pháp chuyển đổi số cho các doanh</w:t>
      </w:r>
      <w:r w:rsidR="00DF5045" w:rsidRPr="000C5BDA">
        <w:rPr>
          <w:rStyle w:val="normaltextrun"/>
          <w:bCs/>
          <w:sz w:val="28"/>
          <w:szCs w:val="28"/>
          <w:shd w:val="clear" w:color="auto" w:fill="FFFFFF"/>
        </w:rPr>
        <w:t xml:space="preserve"> nghiệp </w:t>
      </w:r>
      <w:r w:rsidR="00DF5045" w:rsidRPr="001B7BA7">
        <w:rPr>
          <w:rStyle w:val="normaltextrun"/>
          <w:bCs/>
          <w:spacing w:val="-2"/>
          <w:sz w:val="28"/>
          <w:szCs w:val="28"/>
          <w:shd w:val="clear" w:color="auto" w:fill="FFFFFF"/>
        </w:rPr>
        <w:t>vừa và nhỏ</w:t>
      </w:r>
      <w:r w:rsidR="00987315" w:rsidRPr="001B7BA7">
        <w:rPr>
          <w:rStyle w:val="normaltextrun"/>
          <w:bCs/>
          <w:spacing w:val="-2"/>
          <w:sz w:val="28"/>
          <w:szCs w:val="28"/>
          <w:shd w:val="clear" w:color="auto" w:fill="FFFFFF"/>
        </w:rPr>
        <w:t xml:space="preserve"> (SMEs)</w:t>
      </w:r>
      <w:r w:rsidR="00DF5045" w:rsidRPr="001B7BA7">
        <w:rPr>
          <w:rStyle w:val="normaltextrun"/>
          <w:bCs/>
          <w:spacing w:val="-2"/>
          <w:sz w:val="28"/>
          <w:szCs w:val="28"/>
          <w:shd w:val="clear" w:color="auto" w:fill="FFFFFF"/>
        </w:rPr>
        <w:t xml:space="preserve"> tại </w:t>
      </w:r>
      <w:r w:rsidR="00E16990" w:rsidRPr="001B7BA7">
        <w:rPr>
          <w:rStyle w:val="normaltextrun"/>
          <w:bCs/>
          <w:spacing w:val="-2"/>
          <w:sz w:val="28"/>
          <w:szCs w:val="28"/>
          <w:shd w:val="clear" w:color="auto" w:fill="FFFFFF"/>
        </w:rPr>
        <w:t>thành phố</w:t>
      </w:r>
      <w:r w:rsidR="00C47314" w:rsidRPr="001B7BA7">
        <w:rPr>
          <w:rStyle w:val="normaltextrun"/>
          <w:bCs/>
          <w:spacing w:val="-2"/>
          <w:sz w:val="28"/>
          <w:szCs w:val="28"/>
          <w:shd w:val="clear" w:color="auto" w:fill="FFFFFF"/>
        </w:rPr>
        <w:t xml:space="preserve"> Cần Thơ</w:t>
      </w:r>
      <w:r w:rsidR="00F9172B" w:rsidRPr="001B7BA7">
        <w:rPr>
          <w:rStyle w:val="eop"/>
          <w:spacing w:val="-2"/>
          <w:sz w:val="28"/>
          <w:szCs w:val="28"/>
          <w:shd w:val="clear" w:color="auto" w:fill="FFFFFF"/>
        </w:rPr>
        <w:t xml:space="preserve">, </w:t>
      </w:r>
      <w:r w:rsidR="00352887" w:rsidRPr="001B7BA7">
        <w:rPr>
          <w:rStyle w:val="eop"/>
          <w:spacing w:val="-2"/>
          <w:sz w:val="28"/>
          <w:szCs w:val="28"/>
          <w:shd w:val="clear" w:color="auto" w:fill="FFFFFF"/>
        </w:rPr>
        <w:t xml:space="preserve">bộ </w:t>
      </w:r>
      <w:r w:rsidR="00F9172B" w:rsidRPr="001B7BA7">
        <w:rPr>
          <w:rStyle w:val="normaltextrun"/>
          <w:spacing w:val="-2"/>
          <w:sz w:val="28"/>
          <w:szCs w:val="28"/>
          <w:shd w:val="clear" w:color="auto" w:fill="FFFFFF"/>
        </w:rPr>
        <w:t xml:space="preserve">giải pháp cho hộ kinh </w:t>
      </w:r>
      <w:r w:rsidR="00F9172B" w:rsidRPr="001B7BA7">
        <w:rPr>
          <w:rStyle w:val="normaltextrun"/>
          <w:spacing w:val="-2"/>
          <w:sz w:val="28"/>
          <w:szCs w:val="28"/>
        </w:rPr>
        <w:t>doanh</w:t>
      </w:r>
      <w:r w:rsidR="00C60C9F" w:rsidRPr="001B7BA7">
        <w:rPr>
          <w:rStyle w:val="normaltextrun"/>
          <w:spacing w:val="-2"/>
          <w:sz w:val="28"/>
          <w:szCs w:val="28"/>
          <w:shd w:val="clear" w:color="auto" w:fill="FFFFFF"/>
        </w:rPr>
        <w:t xml:space="preserve"> cá thể</w:t>
      </w:r>
      <w:r w:rsidR="00C60C9F" w:rsidRPr="000C5BDA">
        <w:rPr>
          <w:rStyle w:val="normaltextrun"/>
          <w:sz w:val="28"/>
          <w:szCs w:val="28"/>
          <w:shd w:val="clear" w:color="auto" w:fill="FFFFFF"/>
        </w:rPr>
        <w:t xml:space="preserve">; </w:t>
      </w:r>
      <w:r w:rsidR="001B7BA7">
        <w:rPr>
          <w:rStyle w:val="normaltextrun"/>
          <w:bCs/>
          <w:spacing w:val="4"/>
          <w:sz w:val="28"/>
          <w:szCs w:val="28"/>
        </w:rPr>
        <w:t>h</w:t>
      </w:r>
      <w:r w:rsidR="00C60C9F" w:rsidRPr="001B7BA7">
        <w:rPr>
          <w:rStyle w:val="normaltextrun"/>
          <w:bCs/>
          <w:spacing w:val="4"/>
          <w:sz w:val="28"/>
          <w:szCs w:val="28"/>
        </w:rPr>
        <w:t>ỗ trợ các hoạt động khởi nghiệp, nghiên cứu khoa học công nghệ, đổi mới sáng</w:t>
      </w:r>
      <w:r w:rsidR="00C60C9F" w:rsidRPr="000C5BDA">
        <w:rPr>
          <w:rStyle w:val="normaltextrun"/>
          <w:bCs/>
          <w:sz w:val="28"/>
          <w:szCs w:val="28"/>
        </w:rPr>
        <w:t xml:space="preserve"> tạo và chuyển đổi số</w:t>
      </w:r>
      <w:r w:rsidR="001B7BA7">
        <w:rPr>
          <w:rStyle w:val="normaltextrun"/>
          <w:bCs/>
          <w:sz w:val="28"/>
          <w:szCs w:val="28"/>
        </w:rPr>
        <w:t>;</w:t>
      </w:r>
    </w:p>
    <w:p w14:paraId="6A7A9302" w14:textId="3FCBF3B5" w:rsidR="00E54A05" w:rsidRPr="000C5BDA" w:rsidRDefault="00CE0D4D" w:rsidP="00C50EE5">
      <w:pPr>
        <w:pStyle w:val="paragraph"/>
        <w:tabs>
          <w:tab w:val="left" w:pos="993"/>
        </w:tabs>
        <w:snapToGrid w:val="0"/>
        <w:spacing w:before="120" w:beforeAutospacing="0" w:after="120" w:afterAutospacing="0" w:line="264" w:lineRule="auto"/>
        <w:ind w:firstLine="709"/>
        <w:jc w:val="both"/>
        <w:textAlignment w:val="baseline"/>
        <w:rPr>
          <w:sz w:val="28"/>
          <w:szCs w:val="28"/>
          <w:lang w:eastAsia="zh-CN"/>
        </w:rPr>
      </w:pPr>
      <w:r w:rsidRPr="001B7BA7">
        <w:rPr>
          <w:spacing w:val="-4"/>
          <w:sz w:val="28"/>
          <w:szCs w:val="28"/>
          <w:lang w:eastAsia="zh-CN"/>
        </w:rPr>
        <w:t xml:space="preserve">c) </w:t>
      </w:r>
      <w:r w:rsidR="0038601F" w:rsidRPr="001B7BA7">
        <w:rPr>
          <w:spacing w:val="-4"/>
          <w:sz w:val="28"/>
          <w:szCs w:val="28"/>
          <w:lang w:eastAsia="zh-CN"/>
        </w:rPr>
        <w:t>Hợp tác, hỗ trợ các doanh nghiệp khởi nghiệp, doanh nghiệp mới thành</w:t>
      </w:r>
      <w:r w:rsidR="0038601F" w:rsidRPr="000C5BDA">
        <w:rPr>
          <w:sz w:val="28"/>
          <w:szCs w:val="28"/>
          <w:lang w:eastAsia="zh-CN"/>
        </w:rPr>
        <w:t xml:space="preserve"> lập </w:t>
      </w:r>
      <w:r w:rsidR="0038601F" w:rsidRPr="001B7BA7">
        <w:rPr>
          <w:spacing w:val="-4"/>
          <w:sz w:val="28"/>
          <w:szCs w:val="28"/>
          <w:lang w:eastAsia="zh-CN"/>
        </w:rPr>
        <w:t>sử dụng chữ ký số công cộng phục vụ các h</w:t>
      </w:r>
      <w:r w:rsidR="005B2A5A" w:rsidRPr="001B7BA7">
        <w:rPr>
          <w:spacing w:val="-4"/>
          <w:sz w:val="28"/>
          <w:szCs w:val="28"/>
          <w:lang w:eastAsia="zh-CN"/>
        </w:rPr>
        <w:t xml:space="preserve">oạt động của doanh nghiệp như: </w:t>
      </w:r>
      <w:r w:rsidR="0038601F" w:rsidRPr="001B7BA7">
        <w:rPr>
          <w:spacing w:val="-4"/>
          <w:sz w:val="28"/>
          <w:szCs w:val="28"/>
          <w:lang w:eastAsia="zh-CN"/>
        </w:rPr>
        <w:t>nộp</w:t>
      </w:r>
      <w:r w:rsidR="0038601F" w:rsidRPr="000C5BDA">
        <w:rPr>
          <w:sz w:val="28"/>
          <w:szCs w:val="28"/>
          <w:lang w:eastAsia="zh-CN"/>
        </w:rPr>
        <w:t xml:space="preserve"> thuế, ký kết hợp đồng điện tử, thanh toán bảo </w:t>
      </w:r>
      <w:proofErr w:type="gramStart"/>
      <w:r w:rsidR="0038601F" w:rsidRPr="000C5BDA">
        <w:rPr>
          <w:sz w:val="28"/>
          <w:szCs w:val="28"/>
          <w:lang w:eastAsia="zh-CN"/>
        </w:rPr>
        <w:t>hiểm</w:t>
      </w:r>
      <w:r w:rsidR="00486864">
        <w:rPr>
          <w:sz w:val="28"/>
          <w:szCs w:val="28"/>
          <w:lang w:eastAsia="zh-CN"/>
        </w:rPr>
        <w:t>,</w:t>
      </w:r>
      <w:r w:rsidR="0038601F" w:rsidRPr="000C5BDA">
        <w:rPr>
          <w:sz w:val="28"/>
          <w:szCs w:val="28"/>
          <w:lang w:eastAsia="zh-CN"/>
        </w:rPr>
        <w:t>...</w:t>
      </w:r>
      <w:proofErr w:type="gramEnd"/>
    </w:p>
    <w:p w14:paraId="7B66AF0E" w14:textId="77777777" w:rsidR="004D6CBD" w:rsidRPr="000C5BDA" w:rsidRDefault="00700047" w:rsidP="00C50EE5">
      <w:pPr>
        <w:widowControl w:val="0"/>
        <w:snapToGrid w:val="0"/>
        <w:spacing w:before="120" w:after="120" w:line="264" w:lineRule="auto"/>
        <w:ind w:firstLine="709"/>
        <w:jc w:val="both"/>
        <w:rPr>
          <w:b/>
          <w:sz w:val="28"/>
          <w:szCs w:val="28"/>
          <w:lang w:val="en-US" w:eastAsia="zh-CN"/>
        </w:rPr>
      </w:pPr>
      <w:r w:rsidRPr="000C5BDA">
        <w:rPr>
          <w:b/>
          <w:sz w:val="28"/>
          <w:szCs w:val="28"/>
          <w:lang w:eastAsia="zh-CN"/>
        </w:rPr>
        <w:t>5</w:t>
      </w:r>
      <w:r w:rsidR="00AE303A" w:rsidRPr="000C5BDA">
        <w:rPr>
          <w:b/>
          <w:sz w:val="28"/>
          <w:szCs w:val="28"/>
          <w:lang w:eastAsia="zh-CN"/>
        </w:rPr>
        <w:t>. Xã hội số</w:t>
      </w:r>
    </w:p>
    <w:p w14:paraId="2D56AB8A" w14:textId="49310F78" w:rsidR="004D6CBD" w:rsidRPr="001B7BA7" w:rsidRDefault="0034132D" w:rsidP="00C50EE5">
      <w:pPr>
        <w:widowControl w:val="0"/>
        <w:snapToGrid w:val="0"/>
        <w:spacing w:before="120" w:after="120" w:line="264" w:lineRule="auto"/>
        <w:ind w:firstLine="709"/>
        <w:jc w:val="both"/>
        <w:rPr>
          <w:sz w:val="28"/>
          <w:szCs w:val="28"/>
          <w:lang w:val="en-US"/>
        </w:rPr>
      </w:pPr>
      <w:r w:rsidRPr="001B7BA7">
        <w:rPr>
          <w:bCs/>
          <w:spacing w:val="4"/>
          <w:sz w:val="28"/>
          <w:szCs w:val="28"/>
          <w:lang w:val="en-US" w:eastAsia="zh-CN"/>
        </w:rPr>
        <w:t>a)</w:t>
      </w:r>
      <w:r w:rsidR="004D6CBD" w:rsidRPr="001B7BA7">
        <w:rPr>
          <w:bCs/>
          <w:spacing w:val="4"/>
          <w:sz w:val="28"/>
          <w:szCs w:val="28"/>
          <w:lang w:val="en-US" w:eastAsia="zh-CN"/>
        </w:rPr>
        <w:t xml:space="preserve"> </w:t>
      </w:r>
      <w:r w:rsidR="00C60C9F" w:rsidRPr="001B7BA7">
        <w:rPr>
          <w:rStyle w:val="normaltextrun"/>
          <w:bCs/>
          <w:spacing w:val="4"/>
          <w:sz w:val="28"/>
          <w:szCs w:val="28"/>
          <w:shd w:val="clear" w:color="auto" w:fill="FFFFFF"/>
          <w:lang w:val="en-US"/>
        </w:rPr>
        <w:t>Giới thiệu, tư vấn, đề xuất</w:t>
      </w:r>
      <w:r w:rsidR="00DF5045" w:rsidRPr="001B7BA7">
        <w:rPr>
          <w:rStyle w:val="normaltextrun"/>
          <w:bCs/>
          <w:spacing w:val="4"/>
          <w:sz w:val="28"/>
          <w:szCs w:val="28"/>
          <w:shd w:val="clear" w:color="auto" w:fill="FFFFFF"/>
        </w:rPr>
        <w:t xml:space="preserve"> các </w:t>
      </w:r>
      <w:r w:rsidR="00BB7423" w:rsidRPr="001B7BA7">
        <w:rPr>
          <w:rStyle w:val="normaltextrun"/>
          <w:bCs/>
          <w:spacing w:val="4"/>
          <w:sz w:val="28"/>
          <w:szCs w:val="28"/>
          <w:shd w:val="clear" w:color="auto" w:fill="FFFFFF"/>
        </w:rPr>
        <w:t>giải pháp</w:t>
      </w:r>
      <w:r w:rsidR="00DF5045" w:rsidRPr="001B7BA7">
        <w:rPr>
          <w:rStyle w:val="normaltextrun"/>
          <w:bCs/>
          <w:spacing w:val="4"/>
          <w:sz w:val="28"/>
          <w:szCs w:val="28"/>
          <w:shd w:val="clear" w:color="auto" w:fill="FFFFFF"/>
        </w:rPr>
        <w:t xml:space="preserve"> số</w:t>
      </w:r>
      <w:r w:rsidR="0034416B" w:rsidRPr="001B7BA7">
        <w:rPr>
          <w:rStyle w:val="normaltextrun"/>
          <w:bCs/>
          <w:spacing w:val="4"/>
          <w:sz w:val="28"/>
          <w:szCs w:val="28"/>
          <w:shd w:val="clear" w:color="auto" w:fill="FFFFFF"/>
        </w:rPr>
        <w:t xml:space="preserve"> cho người dân</w:t>
      </w:r>
      <w:r w:rsidR="00DF5045" w:rsidRPr="001B7BA7">
        <w:rPr>
          <w:rStyle w:val="normaltextrun"/>
          <w:bCs/>
          <w:spacing w:val="4"/>
          <w:sz w:val="28"/>
          <w:szCs w:val="28"/>
          <w:shd w:val="clear" w:color="auto" w:fill="FFFFFF"/>
        </w:rPr>
        <w:t xml:space="preserve">: </w:t>
      </w:r>
      <w:r w:rsidR="001B7BA7" w:rsidRPr="001B7BA7">
        <w:rPr>
          <w:rStyle w:val="normaltextrun"/>
          <w:bCs/>
          <w:spacing w:val="4"/>
          <w:sz w:val="28"/>
          <w:szCs w:val="28"/>
          <w:shd w:val="clear" w:color="auto" w:fill="FFFFFF"/>
          <w:lang w:val="en-US"/>
        </w:rPr>
        <w:t>t</w:t>
      </w:r>
      <w:r w:rsidR="004D6CBD" w:rsidRPr="001B7BA7">
        <w:rPr>
          <w:bCs/>
          <w:spacing w:val="4"/>
          <w:sz w:val="28"/>
          <w:szCs w:val="28"/>
          <w:shd w:val="clear" w:color="auto" w:fill="FFFFFF"/>
        </w:rPr>
        <w:t>ổ chức truyền</w:t>
      </w:r>
      <w:r w:rsidR="004D6CBD" w:rsidRPr="000C5BDA">
        <w:rPr>
          <w:bCs/>
          <w:sz w:val="28"/>
          <w:szCs w:val="28"/>
          <w:shd w:val="clear" w:color="auto" w:fill="FFFFFF"/>
        </w:rPr>
        <w:t xml:space="preserve"> thông giới thiệu các sản phẩm là thế mạnh của </w:t>
      </w:r>
      <w:r w:rsidR="00486864" w:rsidRPr="00DA2093">
        <w:rPr>
          <w:bCs/>
          <w:spacing w:val="4"/>
          <w:sz w:val="28"/>
          <w:szCs w:val="28"/>
        </w:rPr>
        <w:t>Tổng công ty Viễn thông MobiFone</w:t>
      </w:r>
      <w:r w:rsidR="00486864" w:rsidRPr="00DA2093">
        <w:rPr>
          <w:spacing w:val="4"/>
          <w:sz w:val="28"/>
          <w:szCs w:val="28"/>
        </w:rPr>
        <w:t xml:space="preserve"> </w:t>
      </w:r>
      <w:r w:rsidR="004D6CBD" w:rsidRPr="000C5BDA">
        <w:rPr>
          <w:bCs/>
          <w:sz w:val="28"/>
          <w:szCs w:val="28"/>
          <w:shd w:val="clear" w:color="auto" w:fill="FFFFFF"/>
        </w:rPr>
        <w:t xml:space="preserve">đến người dân và doanh nghiệp trên địa bàn </w:t>
      </w:r>
      <w:r w:rsidR="00672CD5" w:rsidRPr="000C5BDA">
        <w:rPr>
          <w:bCs/>
          <w:sz w:val="28"/>
          <w:szCs w:val="28"/>
          <w:shd w:val="clear" w:color="auto" w:fill="FFFFFF"/>
        </w:rPr>
        <w:t>thành phố</w:t>
      </w:r>
      <w:r w:rsidR="004D6CBD" w:rsidRPr="000C5BDA">
        <w:rPr>
          <w:bCs/>
          <w:sz w:val="28"/>
          <w:szCs w:val="28"/>
          <w:shd w:val="clear" w:color="auto" w:fill="FFFFFF"/>
        </w:rPr>
        <w:t xml:space="preserve"> để thúc đẩy chuyển đổi số: 5G, </w:t>
      </w:r>
      <w:r w:rsidR="001B7BA7">
        <w:rPr>
          <w:bCs/>
          <w:sz w:val="28"/>
          <w:szCs w:val="28"/>
          <w:shd w:val="clear" w:color="auto" w:fill="FFFFFF"/>
          <w:lang w:val="en-US"/>
        </w:rPr>
        <w:t>I</w:t>
      </w:r>
      <w:r w:rsidR="004D6CBD" w:rsidRPr="000C5BDA">
        <w:rPr>
          <w:bCs/>
          <w:sz w:val="28"/>
          <w:szCs w:val="28"/>
          <w:shd w:val="clear" w:color="auto" w:fill="FFFFFF"/>
        </w:rPr>
        <w:t xml:space="preserve">nternet </w:t>
      </w:r>
      <w:r w:rsidR="004D6CBD" w:rsidRPr="001B7BA7">
        <w:rPr>
          <w:bCs/>
          <w:spacing w:val="4"/>
          <w:sz w:val="28"/>
          <w:szCs w:val="28"/>
          <w:shd w:val="clear" w:color="auto" w:fill="FFFFFF"/>
        </w:rPr>
        <w:t xml:space="preserve">tốc độ cao, phổ cập chữ ký số cho người dân </w:t>
      </w:r>
      <w:r w:rsidR="00486864">
        <w:rPr>
          <w:bCs/>
          <w:spacing w:val="4"/>
          <w:sz w:val="28"/>
          <w:szCs w:val="28"/>
          <w:shd w:val="clear" w:color="auto" w:fill="FFFFFF"/>
          <w:lang w:val="en-US"/>
        </w:rPr>
        <w:t>h</w:t>
      </w:r>
      <w:r w:rsidR="004D6CBD" w:rsidRPr="001B7BA7">
        <w:rPr>
          <w:bCs/>
          <w:spacing w:val="4"/>
          <w:sz w:val="28"/>
          <w:szCs w:val="28"/>
          <w:shd w:val="clear" w:color="auto" w:fill="FFFFFF"/>
        </w:rPr>
        <w:t>ệ sinh thái chuyển đổ</w:t>
      </w:r>
      <w:r w:rsidR="004E5F5C" w:rsidRPr="001B7BA7">
        <w:rPr>
          <w:bCs/>
          <w:spacing w:val="4"/>
          <w:sz w:val="28"/>
          <w:szCs w:val="28"/>
          <w:shd w:val="clear" w:color="auto" w:fill="FFFFFF"/>
        </w:rPr>
        <w:t>i số cho doanh</w:t>
      </w:r>
      <w:r w:rsidR="004E5F5C" w:rsidRPr="000C5BDA">
        <w:rPr>
          <w:bCs/>
          <w:sz w:val="28"/>
          <w:szCs w:val="28"/>
          <w:shd w:val="clear" w:color="auto" w:fill="FFFFFF"/>
        </w:rPr>
        <w:t xml:space="preserve"> nghiệp vừa và nh</w:t>
      </w:r>
      <w:r w:rsidR="004E5F5C" w:rsidRPr="000C5BDA">
        <w:rPr>
          <w:bCs/>
          <w:sz w:val="28"/>
          <w:szCs w:val="28"/>
          <w:shd w:val="clear" w:color="auto" w:fill="FFFFFF"/>
          <w:lang w:val="en-US"/>
        </w:rPr>
        <w:t>ỏ</w:t>
      </w:r>
      <w:r w:rsidR="004D6CBD" w:rsidRPr="000C5BDA">
        <w:rPr>
          <w:bCs/>
          <w:sz w:val="28"/>
          <w:szCs w:val="28"/>
          <w:shd w:val="clear" w:color="auto" w:fill="FFFFFF"/>
        </w:rPr>
        <w:t>...</w:t>
      </w:r>
      <w:r w:rsidR="001B7BA7">
        <w:rPr>
          <w:bCs/>
          <w:sz w:val="28"/>
          <w:szCs w:val="28"/>
          <w:shd w:val="clear" w:color="auto" w:fill="FFFFFF"/>
          <w:lang w:val="en-US"/>
        </w:rPr>
        <w:t>;</w:t>
      </w:r>
    </w:p>
    <w:p w14:paraId="70FFA5EC" w14:textId="4AFD3356" w:rsidR="004D6CBD" w:rsidRPr="001B7BA7" w:rsidRDefault="0034132D" w:rsidP="00C50EE5">
      <w:pPr>
        <w:widowControl w:val="0"/>
        <w:snapToGrid w:val="0"/>
        <w:spacing w:before="120" w:after="120" w:line="264" w:lineRule="auto"/>
        <w:ind w:firstLine="709"/>
        <w:jc w:val="both"/>
        <w:rPr>
          <w:bCs/>
          <w:sz w:val="28"/>
          <w:szCs w:val="28"/>
          <w:shd w:val="clear" w:color="auto" w:fill="FFFFFF"/>
          <w:lang w:val="en-US"/>
        </w:rPr>
      </w:pPr>
      <w:r w:rsidRPr="001B7BA7">
        <w:rPr>
          <w:bCs/>
          <w:spacing w:val="4"/>
          <w:sz w:val="28"/>
          <w:szCs w:val="28"/>
          <w:shd w:val="clear" w:color="auto" w:fill="FFFFFF"/>
          <w:lang w:val="en-US"/>
        </w:rPr>
        <w:t>b)</w:t>
      </w:r>
      <w:r w:rsidR="004D6CBD" w:rsidRPr="001B7BA7">
        <w:rPr>
          <w:bCs/>
          <w:spacing w:val="4"/>
          <w:sz w:val="28"/>
          <w:szCs w:val="28"/>
          <w:shd w:val="clear" w:color="auto" w:fill="FFFFFF"/>
          <w:lang w:val="en-US"/>
        </w:rPr>
        <w:t xml:space="preserve"> </w:t>
      </w:r>
      <w:r w:rsidR="004D6CBD" w:rsidRPr="001B7BA7">
        <w:rPr>
          <w:bCs/>
          <w:spacing w:val="4"/>
          <w:sz w:val="28"/>
          <w:szCs w:val="28"/>
          <w:shd w:val="clear" w:color="auto" w:fill="FFFFFF"/>
        </w:rPr>
        <w:t>Phối hợp, hợp tác triển khai chương trình, dịch vụ ưu đãi cho ngành</w:t>
      </w:r>
      <w:r w:rsidR="004D6CBD" w:rsidRPr="001B7BA7">
        <w:rPr>
          <w:bCs/>
          <w:spacing w:val="4"/>
          <w:sz w:val="28"/>
          <w:szCs w:val="28"/>
          <w:shd w:val="clear" w:color="auto" w:fill="FFFFFF"/>
          <w:lang w:val="en-US"/>
        </w:rPr>
        <w:t xml:space="preserve"> </w:t>
      </w:r>
      <w:r w:rsidRPr="001B7BA7">
        <w:rPr>
          <w:bCs/>
          <w:spacing w:val="4"/>
          <w:sz w:val="28"/>
          <w:szCs w:val="28"/>
          <w:shd w:val="clear" w:color="auto" w:fill="FFFFFF"/>
          <w:lang w:val="en-US"/>
        </w:rPr>
        <w:t>g</w:t>
      </w:r>
      <w:r w:rsidR="004D6CBD" w:rsidRPr="001B7BA7">
        <w:rPr>
          <w:bCs/>
          <w:spacing w:val="4"/>
          <w:sz w:val="28"/>
          <w:szCs w:val="28"/>
          <w:shd w:val="clear" w:color="auto" w:fill="FFFFFF"/>
        </w:rPr>
        <w:t>iáo</w:t>
      </w:r>
      <w:r w:rsidR="004D6CBD" w:rsidRPr="000C5BDA">
        <w:rPr>
          <w:bCs/>
          <w:sz w:val="28"/>
          <w:szCs w:val="28"/>
          <w:shd w:val="clear" w:color="auto" w:fill="FFFFFF"/>
        </w:rPr>
        <w:t xml:space="preserve"> </w:t>
      </w:r>
      <w:r w:rsidR="004D6CBD" w:rsidRPr="001B7BA7">
        <w:rPr>
          <w:bCs/>
          <w:spacing w:val="-4"/>
          <w:sz w:val="28"/>
          <w:szCs w:val="28"/>
          <w:shd w:val="clear" w:color="auto" w:fill="FFFFFF"/>
        </w:rPr>
        <w:t xml:space="preserve">dục, </w:t>
      </w:r>
      <w:r w:rsidRPr="001B7BA7">
        <w:rPr>
          <w:bCs/>
          <w:spacing w:val="-4"/>
          <w:sz w:val="28"/>
          <w:szCs w:val="28"/>
          <w:shd w:val="clear" w:color="auto" w:fill="FFFFFF"/>
          <w:lang w:val="en-US"/>
        </w:rPr>
        <w:t>y</w:t>
      </w:r>
      <w:r w:rsidR="004D6CBD" w:rsidRPr="001B7BA7">
        <w:rPr>
          <w:bCs/>
          <w:spacing w:val="-4"/>
          <w:sz w:val="28"/>
          <w:szCs w:val="28"/>
          <w:shd w:val="clear" w:color="auto" w:fill="FFFFFF"/>
        </w:rPr>
        <w:t xml:space="preserve"> tế, nông nghiệp, năng lượng, văn hóa, du lịch, tài nguyên và môi</w:t>
      </w:r>
      <w:r w:rsidR="004D6CBD" w:rsidRPr="001B7BA7">
        <w:rPr>
          <w:bCs/>
          <w:spacing w:val="-4"/>
          <w:sz w:val="28"/>
          <w:szCs w:val="28"/>
          <w:shd w:val="clear" w:color="auto" w:fill="FFFFFF"/>
          <w:lang w:val="en-US"/>
        </w:rPr>
        <w:t xml:space="preserve"> </w:t>
      </w:r>
      <w:r w:rsidR="004D6CBD" w:rsidRPr="001B7BA7">
        <w:rPr>
          <w:bCs/>
          <w:spacing w:val="-4"/>
          <w:sz w:val="28"/>
          <w:szCs w:val="28"/>
          <w:shd w:val="clear" w:color="auto" w:fill="FFFFFF"/>
        </w:rPr>
        <w:t>trường</w:t>
      </w:r>
      <w:r w:rsidR="004D6CBD" w:rsidRPr="000C5BDA">
        <w:rPr>
          <w:bCs/>
          <w:sz w:val="28"/>
          <w:szCs w:val="28"/>
          <w:shd w:val="clear" w:color="auto" w:fill="FFFFFF"/>
        </w:rPr>
        <w:t>, thương mại điện tử…</w:t>
      </w:r>
      <w:r w:rsidR="001B7BA7">
        <w:rPr>
          <w:bCs/>
          <w:sz w:val="28"/>
          <w:szCs w:val="28"/>
          <w:shd w:val="clear" w:color="auto" w:fill="FFFFFF"/>
          <w:lang w:val="en-US"/>
        </w:rPr>
        <w:t>;</w:t>
      </w:r>
    </w:p>
    <w:p w14:paraId="1A8D31F1" w14:textId="4CF26F5D" w:rsidR="004D6CBD" w:rsidRPr="000C5BDA" w:rsidRDefault="0034132D" w:rsidP="00C50EE5">
      <w:pPr>
        <w:widowControl w:val="0"/>
        <w:snapToGrid w:val="0"/>
        <w:spacing w:before="120" w:after="120" w:line="264" w:lineRule="auto"/>
        <w:ind w:firstLine="709"/>
        <w:jc w:val="both"/>
        <w:rPr>
          <w:bCs/>
          <w:sz w:val="28"/>
          <w:szCs w:val="28"/>
          <w:shd w:val="clear" w:color="auto" w:fill="FFFFFF"/>
          <w:lang w:val="en-US"/>
        </w:rPr>
      </w:pPr>
      <w:r w:rsidRPr="001B7BA7">
        <w:rPr>
          <w:bCs/>
          <w:spacing w:val="-4"/>
          <w:sz w:val="28"/>
          <w:szCs w:val="28"/>
          <w:shd w:val="clear" w:color="auto" w:fill="FFFFFF"/>
          <w:lang w:val="en-US"/>
        </w:rPr>
        <w:t>c)</w:t>
      </w:r>
      <w:r w:rsidR="004D6CBD" w:rsidRPr="001B7BA7">
        <w:rPr>
          <w:bCs/>
          <w:spacing w:val="-4"/>
          <w:sz w:val="28"/>
          <w:szCs w:val="28"/>
          <w:shd w:val="clear" w:color="auto" w:fill="FFFFFF"/>
          <w:lang w:val="en-US"/>
        </w:rPr>
        <w:t xml:space="preserve"> Hợp tác triển khai các mô hình công nghệ tài chính </w:t>
      </w:r>
      <w:r w:rsidR="001B7BA7" w:rsidRPr="001B7BA7">
        <w:rPr>
          <w:bCs/>
          <w:spacing w:val="-4"/>
          <w:sz w:val="28"/>
          <w:szCs w:val="28"/>
          <w:shd w:val="clear" w:color="auto" w:fill="FFFFFF"/>
          <w:lang w:val="en-US"/>
        </w:rPr>
        <w:t>trên</w:t>
      </w:r>
      <w:r w:rsidR="004D6CBD" w:rsidRPr="001B7BA7">
        <w:rPr>
          <w:bCs/>
          <w:spacing w:val="-4"/>
          <w:sz w:val="28"/>
          <w:szCs w:val="28"/>
          <w:shd w:val="clear" w:color="auto" w:fill="FFFFFF"/>
          <w:lang w:val="en-US"/>
        </w:rPr>
        <w:t xml:space="preserve"> địa bàn (thanh</w:t>
      </w:r>
      <w:r w:rsidR="004D6CBD" w:rsidRPr="000C5BDA">
        <w:rPr>
          <w:bCs/>
          <w:sz w:val="28"/>
          <w:szCs w:val="28"/>
          <w:shd w:val="clear" w:color="auto" w:fill="FFFFFF"/>
          <w:lang w:val="en-US"/>
        </w:rPr>
        <w:t xml:space="preserve"> toán các dịch vụ thiết yếu qua ứng dụng công dân số địa phương, hỗ trợ người dân và </w:t>
      </w:r>
      <w:r w:rsidR="004D6CBD" w:rsidRPr="001B7BA7">
        <w:rPr>
          <w:bCs/>
          <w:spacing w:val="-4"/>
          <w:sz w:val="28"/>
          <w:szCs w:val="28"/>
          <w:shd w:val="clear" w:color="auto" w:fill="FFFFFF"/>
          <w:lang w:val="en-US"/>
        </w:rPr>
        <w:t>doanh nghiệp tiếp cận với tín dụng chính thống qua các nền tảng công nghệ tín</w:t>
      </w:r>
      <w:r w:rsidR="004D6CBD" w:rsidRPr="000C5BDA">
        <w:rPr>
          <w:bCs/>
          <w:sz w:val="28"/>
          <w:szCs w:val="28"/>
          <w:shd w:val="clear" w:color="auto" w:fill="FFFFFF"/>
          <w:lang w:val="en-US"/>
        </w:rPr>
        <w:t xml:space="preserve"> dụng và nền tảng tài ch</w:t>
      </w:r>
      <w:r w:rsidR="004E5F5C" w:rsidRPr="000C5BDA">
        <w:rPr>
          <w:bCs/>
          <w:sz w:val="28"/>
          <w:szCs w:val="28"/>
          <w:shd w:val="clear" w:color="auto" w:fill="FFFFFF"/>
          <w:lang w:val="en-US"/>
        </w:rPr>
        <w:t xml:space="preserve">ính chuỗi cung ứng của </w:t>
      </w:r>
      <w:r w:rsidR="00486864" w:rsidRPr="00DA2093">
        <w:rPr>
          <w:bCs/>
          <w:spacing w:val="4"/>
          <w:sz w:val="28"/>
          <w:szCs w:val="28"/>
        </w:rPr>
        <w:t xml:space="preserve">Tổng công ty Viễn thông </w:t>
      </w:r>
      <w:proofErr w:type="gramStart"/>
      <w:r w:rsidR="00486864" w:rsidRPr="00DA2093">
        <w:rPr>
          <w:bCs/>
          <w:spacing w:val="4"/>
          <w:sz w:val="28"/>
          <w:szCs w:val="28"/>
        </w:rPr>
        <w:t>MobiFone</w:t>
      </w:r>
      <w:r w:rsidR="00486864">
        <w:rPr>
          <w:bCs/>
          <w:spacing w:val="4"/>
          <w:sz w:val="28"/>
          <w:szCs w:val="28"/>
          <w:lang w:val="en-US"/>
        </w:rPr>
        <w:t>,</w:t>
      </w:r>
      <w:r w:rsidR="004D6CBD" w:rsidRPr="000C5BDA">
        <w:rPr>
          <w:bCs/>
          <w:sz w:val="28"/>
          <w:szCs w:val="28"/>
          <w:shd w:val="clear" w:color="auto" w:fill="FFFFFF"/>
          <w:lang w:val="en-US"/>
        </w:rPr>
        <w:t>...</w:t>
      </w:r>
      <w:proofErr w:type="gramEnd"/>
      <w:r w:rsidR="004D6CBD" w:rsidRPr="000C5BDA">
        <w:rPr>
          <w:bCs/>
          <w:sz w:val="28"/>
          <w:szCs w:val="28"/>
          <w:shd w:val="clear" w:color="auto" w:fill="FFFFFF"/>
          <w:lang w:val="en-US"/>
        </w:rPr>
        <w:t>)</w:t>
      </w:r>
      <w:r w:rsidR="001B7BA7">
        <w:rPr>
          <w:bCs/>
          <w:sz w:val="28"/>
          <w:szCs w:val="28"/>
          <w:shd w:val="clear" w:color="auto" w:fill="FFFFFF"/>
          <w:lang w:val="en-US"/>
        </w:rPr>
        <w:t>;</w:t>
      </w:r>
    </w:p>
    <w:bookmarkEnd w:id="3"/>
    <w:p w14:paraId="35C1B0E9" w14:textId="0BA7180F" w:rsidR="009B7549" w:rsidRPr="000C5BDA" w:rsidRDefault="0034132D" w:rsidP="00C50EE5">
      <w:pPr>
        <w:pStyle w:val="paragraph"/>
        <w:tabs>
          <w:tab w:val="left" w:pos="993"/>
        </w:tabs>
        <w:snapToGrid w:val="0"/>
        <w:spacing w:before="120" w:beforeAutospacing="0" w:after="120" w:afterAutospacing="0" w:line="264" w:lineRule="auto"/>
        <w:ind w:firstLine="709"/>
        <w:jc w:val="both"/>
        <w:textAlignment w:val="baseline"/>
        <w:rPr>
          <w:bCs/>
          <w:sz w:val="28"/>
          <w:szCs w:val="28"/>
          <w:shd w:val="clear" w:color="auto" w:fill="FFFFFF"/>
        </w:rPr>
      </w:pPr>
      <w:r w:rsidRPr="001B7BA7">
        <w:rPr>
          <w:bCs/>
          <w:spacing w:val="4"/>
          <w:sz w:val="28"/>
          <w:szCs w:val="28"/>
          <w:shd w:val="clear" w:color="auto" w:fill="FFFFFF"/>
        </w:rPr>
        <w:t xml:space="preserve">d) </w:t>
      </w:r>
      <w:r w:rsidR="00D8289B" w:rsidRPr="001B7BA7">
        <w:rPr>
          <w:bCs/>
          <w:spacing w:val="4"/>
          <w:sz w:val="28"/>
          <w:szCs w:val="28"/>
          <w:shd w:val="clear" w:color="auto" w:fill="FFFFFF"/>
          <w:lang w:val="vi-VN"/>
        </w:rPr>
        <w:t>Nâng cao nhận thức và kỹ năng số toàn dân</w:t>
      </w:r>
      <w:r w:rsidR="00D830CB" w:rsidRPr="001B7BA7">
        <w:rPr>
          <w:bCs/>
          <w:spacing w:val="4"/>
          <w:sz w:val="28"/>
          <w:szCs w:val="28"/>
          <w:shd w:val="clear" w:color="auto" w:fill="FFFFFF"/>
        </w:rPr>
        <w:t>:</w:t>
      </w:r>
      <w:r w:rsidR="00D8289B" w:rsidRPr="001B7BA7">
        <w:rPr>
          <w:bCs/>
          <w:spacing w:val="4"/>
          <w:sz w:val="28"/>
          <w:szCs w:val="28"/>
          <w:shd w:val="clear" w:color="auto" w:fill="FFFFFF"/>
          <w:lang w:val="vi-VN"/>
        </w:rPr>
        <w:t xml:space="preserve"> </w:t>
      </w:r>
      <w:r w:rsidR="001B7BA7" w:rsidRPr="001B7BA7">
        <w:rPr>
          <w:bCs/>
          <w:spacing w:val="4"/>
          <w:sz w:val="28"/>
          <w:szCs w:val="28"/>
          <w:shd w:val="clear" w:color="auto" w:fill="FFFFFF"/>
        </w:rPr>
        <w:t>h</w:t>
      </w:r>
      <w:r w:rsidR="00E54A05" w:rsidRPr="001B7BA7">
        <w:rPr>
          <w:bCs/>
          <w:spacing w:val="4"/>
          <w:sz w:val="28"/>
          <w:szCs w:val="28"/>
          <w:shd w:val="clear" w:color="auto" w:fill="FFFFFF"/>
        </w:rPr>
        <w:t>ỗ trợ đào tạo, nâng cao kỹ</w:t>
      </w:r>
      <w:r w:rsidR="00E54A05" w:rsidRPr="000C5BDA">
        <w:rPr>
          <w:bCs/>
          <w:sz w:val="28"/>
          <w:szCs w:val="28"/>
          <w:shd w:val="clear" w:color="auto" w:fill="FFFFFF"/>
        </w:rPr>
        <w:t xml:space="preserve"> </w:t>
      </w:r>
      <w:r w:rsidR="00E54A05" w:rsidRPr="00C50EE5">
        <w:rPr>
          <w:bCs/>
          <w:spacing w:val="-4"/>
          <w:sz w:val="28"/>
          <w:szCs w:val="28"/>
          <w:shd w:val="clear" w:color="auto" w:fill="FFFFFF"/>
        </w:rPr>
        <w:t>năng số, tập huấn chuyển đổi số cho cán bộ</w:t>
      </w:r>
      <w:r w:rsidR="001B7BA7" w:rsidRPr="00C50EE5">
        <w:rPr>
          <w:bCs/>
          <w:spacing w:val="-4"/>
          <w:sz w:val="28"/>
          <w:szCs w:val="28"/>
          <w:shd w:val="clear" w:color="auto" w:fill="FFFFFF"/>
        </w:rPr>
        <w:t>,</w:t>
      </w:r>
      <w:r w:rsidR="00E54A05" w:rsidRPr="00C50EE5">
        <w:rPr>
          <w:bCs/>
          <w:spacing w:val="-4"/>
          <w:sz w:val="28"/>
          <w:szCs w:val="28"/>
          <w:shd w:val="clear" w:color="auto" w:fill="FFFFFF"/>
        </w:rPr>
        <w:t xml:space="preserve"> </w:t>
      </w:r>
      <w:r w:rsidR="00E54A05" w:rsidRPr="00C50EE5">
        <w:rPr>
          <w:bCs/>
          <w:spacing w:val="-4"/>
          <w:sz w:val="28"/>
          <w:szCs w:val="28"/>
          <w:shd w:val="clear" w:color="auto" w:fill="FFFFFF"/>
          <w:lang w:val="vi-VN"/>
        </w:rPr>
        <w:t>công chức</w:t>
      </w:r>
      <w:r w:rsidR="001B7BA7" w:rsidRPr="00C50EE5">
        <w:rPr>
          <w:bCs/>
          <w:spacing w:val="-4"/>
          <w:sz w:val="28"/>
          <w:szCs w:val="28"/>
          <w:shd w:val="clear" w:color="auto" w:fill="FFFFFF"/>
        </w:rPr>
        <w:t>, viên chức</w:t>
      </w:r>
      <w:r w:rsidR="00E54A05" w:rsidRPr="00C50EE5">
        <w:rPr>
          <w:bCs/>
          <w:spacing w:val="-4"/>
          <w:sz w:val="28"/>
          <w:szCs w:val="28"/>
          <w:shd w:val="clear" w:color="auto" w:fill="FFFFFF"/>
          <w:lang w:val="vi-VN"/>
        </w:rPr>
        <w:t xml:space="preserve"> tại địa phương</w:t>
      </w:r>
      <w:r w:rsidR="00E54A05" w:rsidRPr="000C5BDA">
        <w:rPr>
          <w:bCs/>
          <w:sz w:val="28"/>
          <w:szCs w:val="28"/>
          <w:shd w:val="clear" w:color="auto" w:fill="FFFFFF"/>
          <w:lang w:val="vi-VN"/>
        </w:rPr>
        <w:t xml:space="preserve">; </w:t>
      </w:r>
      <w:r w:rsidR="00E54A05" w:rsidRPr="00C50EE5">
        <w:rPr>
          <w:bCs/>
          <w:spacing w:val="-2"/>
          <w:sz w:val="28"/>
          <w:szCs w:val="28"/>
          <w:shd w:val="clear" w:color="auto" w:fill="FFFFFF"/>
          <w:lang w:val="vi-VN"/>
        </w:rPr>
        <w:t>hỗ trợ hoạt động của Tổ Công nghệ số cộng đồng</w:t>
      </w:r>
      <w:r w:rsidR="00E54A05" w:rsidRPr="00C50EE5">
        <w:rPr>
          <w:bCs/>
          <w:spacing w:val="-2"/>
          <w:sz w:val="28"/>
          <w:szCs w:val="28"/>
          <w:shd w:val="clear" w:color="auto" w:fill="FFFFFF"/>
        </w:rPr>
        <w:t xml:space="preserve">; </w:t>
      </w:r>
      <w:r w:rsidR="00C50EE5" w:rsidRPr="00C50EE5">
        <w:rPr>
          <w:bCs/>
          <w:spacing w:val="-2"/>
          <w:sz w:val="28"/>
          <w:szCs w:val="28"/>
          <w:shd w:val="clear" w:color="auto" w:fill="FFFFFF"/>
        </w:rPr>
        <w:t>h</w:t>
      </w:r>
      <w:r w:rsidR="00D8289B" w:rsidRPr="00C50EE5">
        <w:rPr>
          <w:bCs/>
          <w:spacing w:val="-2"/>
          <w:sz w:val="28"/>
          <w:szCs w:val="28"/>
          <w:shd w:val="clear" w:color="auto" w:fill="FFFFFF"/>
          <w:lang w:val="vi-VN"/>
        </w:rPr>
        <w:t>ợp tác tổ chức các chương</w:t>
      </w:r>
      <w:r w:rsidR="00D8289B" w:rsidRPr="000C5BDA">
        <w:rPr>
          <w:bCs/>
          <w:sz w:val="28"/>
          <w:szCs w:val="28"/>
          <w:shd w:val="clear" w:color="auto" w:fill="FFFFFF"/>
          <w:lang w:val="vi-VN"/>
        </w:rPr>
        <w:t xml:space="preserve"> trình </w:t>
      </w:r>
      <w:r w:rsidR="00D8289B" w:rsidRPr="00C50EE5">
        <w:rPr>
          <w:bCs/>
          <w:spacing w:val="-2"/>
          <w:sz w:val="28"/>
          <w:szCs w:val="28"/>
          <w:shd w:val="clear" w:color="auto" w:fill="FFFFFF"/>
          <w:lang w:val="vi-VN"/>
        </w:rPr>
        <w:t>đào tạo, phổ cập kỹ năng số cơ bản cho người dân (sử dụng dịch vụ công trực</w:t>
      </w:r>
      <w:r w:rsidR="00D8289B" w:rsidRPr="000C5BDA">
        <w:rPr>
          <w:bCs/>
          <w:sz w:val="28"/>
          <w:szCs w:val="28"/>
          <w:shd w:val="clear" w:color="auto" w:fill="FFFFFF"/>
          <w:lang w:val="vi-VN"/>
        </w:rPr>
        <w:t xml:space="preserve"> tuyến, </w:t>
      </w:r>
      <w:r w:rsidR="00D8289B" w:rsidRPr="00C50EE5">
        <w:rPr>
          <w:bCs/>
          <w:spacing w:val="-4"/>
          <w:sz w:val="28"/>
          <w:szCs w:val="28"/>
          <w:shd w:val="clear" w:color="auto" w:fill="FFFFFF"/>
          <w:lang w:val="vi-VN"/>
        </w:rPr>
        <w:t>thanh toán không tiền mặt, nhận diện lừa đảo trên không gian mạng</w:t>
      </w:r>
      <w:r w:rsidR="00486864">
        <w:rPr>
          <w:bCs/>
          <w:spacing w:val="-4"/>
          <w:sz w:val="28"/>
          <w:szCs w:val="28"/>
          <w:shd w:val="clear" w:color="auto" w:fill="FFFFFF"/>
        </w:rPr>
        <w:t>,</w:t>
      </w:r>
      <w:r w:rsidR="00D8289B" w:rsidRPr="00C50EE5">
        <w:rPr>
          <w:bCs/>
          <w:spacing w:val="-4"/>
          <w:sz w:val="28"/>
          <w:szCs w:val="28"/>
          <w:shd w:val="clear" w:color="auto" w:fill="FFFFFF"/>
          <w:lang w:val="vi-VN"/>
        </w:rPr>
        <w:t>...)</w:t>
      </w:r>
      <w:r w:rsidR="00C60C9F" w:rsidRPr="00C50EE5">
        <w:rPr>
          <w:bCs/>
          <w:spacing w:val="-4"/>
          <w:sz w:val="28"/>
          <w:szCs w:val="28"/>
          <w:shd w:val="clear" w:color="auto" w:fill="FFFFFF"/>
        </w:rPr>
        <w:t xml:space="preserve"> theo quy</w:t>
      </w:r>
      <w:r w:rsidR="00C60C9F" w:rsidRPr="000C5BDA">
        <w:rPr>
          <w:bCs/>
          <w:sz w:val="28"/>
          <w:szCs w:val="28"/>
          <w:shd w:val="clear" w:color="auto" w:fill="FFFFFF"/>
        </w:rPr>
        <w:t xml:space="preserve"> định của pháp luật</w:t>
      </w:r>
      <w:r w:rsidRPr="000C5BDA">
        <w:rPr>
          <w:bCs/>
          <w:sz w:val="28"/>
          <w:szCs w:val="28"/>
          <w:shd w:val="clear" w:color="auto" w:fill="FFFFFF"/>
        </w:rPr>
        <w:t>.</w:t>
      </w:r>
    </w:p>
    <w:p w14:paraId="62ACA39F" w14:textId="77777777" w:rsidR="00CD6577" w:rsidRPr="000C5BDA" w:rsidRDefault="00700047" w:rsidP="00C50EE5">
      <w:pPr>
        <w:widowControl w:val="0"/>
        <w:snapToGrid w:val="0"/>
        <w:spacing w:before="120" w:after="120" w:line="264" w:lineRule="auto"/>
        <w:ind w:firstLine="709"/>
        <w:jc w:val="both"/>
        <w:rPr>
          <w:b/>
          <w:sz w:val="28"/>
          <w:szCs w:val="28"/>
          <w:lang w:val="en-US" w:eastAsia="zh-CN"/>
        </w:rPr>
      </w:pPr>
      <w:r w:rsidRPr="000C5BDA">
        <w:rPr>
          <w:b/>
          <w:sz w:val="28"/>
          <w:szCs w:val="28"/>
          <w:lang w:eastAsia="zh-CN"/>
        </w:rPr>
        <w:t>6</w:t>
      </w:r>
      <w:r w:rsidR="00CD6577" w:rsidRPr="000C5BDA">
        <w:rPr>
          <w:b/>
          <w:sz w:val="28"/>
          <w:szCs w:val="28"/>
          <w:lang w:val="en-US" w:eastAsia="zh-CN"/>
        </w:rPr>
        <w:t xml:space="preserve">. </w:t>
      </w:r>
      <w:r w:rsidR="00237EEB" w:rsidRPr="000C5BDA">
        <w:rPr>
          <w:b/>
          <w:sz w:val="28"/>
          <w:szCs w:val="28"/>
          <w:lang w:val="en-US" w:eastAsia="zh-CN"/>
        </w:rPr>
        <w:t>Nghiên cứu, ứng dụng công nghệ và đổi mới sáng tạo</w:t>
      </w:r>
    </w:p>
    <w:p w14:paraId="140E07D2" w14:textId="022265B0" w:rsidR="00AF2AD3" w:rsidRPr="00C50EE5" w:rsidRDefault="00197601" w:rsidP="00C50EE5">
      <w:pPr>
        <w:pStyle w:val="paragraph"/>
        <w:tabs>
          <w:tab w:val="left" w:pos="993"/>
        </w:tabs>
        <w:snapToGrid w:val="0"/>
        <w:spacing w:before="120" w:beforeAutospacing="0" w:after="120" w:afterAutospacing="0" w:line="264" w:lineRule="auto"/>
        <w:ind w:firstLine="709"/>
        <w:jc w:val="both"/>
        <w:textAlignment w:val="baseline"/>
        <w:rPr>
          <w:bCs/>
          <w:sz w:val="28"/>
          <w:szCs w:val="28"/>
          <w:shd w:val="clear" w:color="auto" w:fill="FFFFFF"/>
        </w:rPr>
      </w:pPr>
      <w:r w:rsidRPr="000C5BDA">
        <w:rPr>
          <w:bCs/>
          <w:sz w:val="28"/>
          <w:szCs w:val="28"/>
          <w:shd w:val="clear" w:color="auto" w:fill="FFFFFF"/>
        </w:rPr>
        <w:t xml:space="preserve">a) </w:t>
      </w:r>
      <w:r w:rsidR="00AF2AD3" w:rsidRPr="000C5BDA">
        <w:rPr>
          <w:bCs/>
          <w:sz w:val="28"/>
          <w:szCs w:val="28"/>
          <w:shd w:val="clear" w:color="auto" w:fill="FFFFFF"/>
          <w:lang w:val="vi-VN"/>
        </w:rPr>
        <w:t xml:space="preserve">Hợp tác thúc đẩy hoạt động </w:t>
      </w:r>
      <w:r w:rsidR="00AF2AD3" w:rsidRPr="000C5BDA">
        <w:rPr>
          <w:sz w:val="28"/>
          <w:szCs w:val="28"/>
          <w:shd w:val="clear" w:color="auto" w:fill="FFFFFF"/>
          <w:lang w:val="vi-VN"/>
        </w:rPr>
        <w:t>nghiên cứu khoa học, đổi mới sáng tạo và ứng dụng công nghệ</w:t>
      </w:r>
      <w:r w:rsidR="00AF2AD3" w:rsidRPr="000C5BDA">
        <w:rPr>
          <w:bCs/>
          <w:sz w:val="28"/>
          <w:szCs w:val="28"/>
          <w:shd w:val="clear" w:color="auto" w:fill="FFFFFF"/>
          <w:lang w:val="vi-VN"/>
        </w:rPr>
        <w:t xml:space="preserve"> phục vụ phát triển kinh tế - xã hội của </w:t>
      </w:r>
      <w:r w:rsidR="00672CD5" w:rsidRPr="000C5BDA">
        <w:rPr>
          <w:bCs/>
          <w:sz w:val="28"/>
          <w:szCs w:val="28"/>
          <w:shd w:val="clear" w:color="auto" w:fill="FFFFFF"/>
        </w:rPr>
        <w:t>thành phố</w:t>
      </w:r>
      <w:r w:rsidR="00C50EE5">
        <w:rPr>
          <w:bCs/>
          <w:sz w:val="28"/>
          <w:szCs w:val="28"/>
          <w:shd w:val="clear" w:color="auto" w:fill="FFFFFF"/>
        </w:rPr>
        <w:t xml:space="preserve"> Cần Thơ;</w:t>
      </w:r>
    </w:p>
    <w:p w14:paraId="794EBCD5" w14:textId="2F74020C" w:rsidR="00AF2AD3" w:rsidRPr="00C50EE5" w:rsidRDefault="00197601" w:rsidP="00122499">
      <w:pPr>
        <w:pStyle w:val="paragraph"/>
        <w:tabs>
          <w:tab w:val="left" w:pos="993"/>
        </w:tabs>
        <w:snapToGrid w:val="0"/>
        <w:spacing w:before="120" w:beforeAutospacing="0" w:after="120" w:afterAutospacing="0" w:line="259" w:lineRule="auto"/>
        <w:ind w:firstLine="709"/>
        <w:jc w:val="both"/>
        <w:textAlignment w:val="baseline"/>
        <w:rPr>
          <w:bCs/>
          <w:sz w:val="28"/>
          <w:szCs w:val="28"/>
          <w:shd w:val="clear" w:color="auto" w:fill="FFFFFF"/>
        </w:rPr>
      </w:pPr>
      <w:r w:rsidRPr="000C5BDA">
        <w:rPr>
          <w:bCs/>
          <w:sz w:val="28"/>
          <w:szCs w:val="28"/>
          <w:shd w:val="clear" w:color="auto" w:fill="FFFFFF"/>
        </w:rPr>
        <w:lastRenderedPageBreak/>
        <w:t xml:space="preserve">b) </w:t>
      </w:r>
      <w:r w:rsidR="00AF2AD3" w:rsidRPr="000C5BDA">
        <w:rPr>
          <w:bCs/>
          <w:sz w:val="28"/>
          <w:szCs w:val="28"/>
          <w:shd w:val="clear" w:color="auto" w:fill="FFFFFF"/>
          <w:lang w:val="vi-VN"/>
        </w:rPr>
        <w:t xml:space="preserve">Nghiên cứu, đề xuất </w:t>
      </w:r>
      <w:r w:rsidR="00AF2AD3" w:rsidRPr="000C5BDA">
        <w:rPr>
          <w:bCs/>
          <w:sz w:val="28"/>
          <w:szCs w:val="28"/>
          <w:shd w:val="clear" w:color="auto" w:fill="FFFFFF"/>
        </w:rPr>
        <w:t>ứng dụng</w:t>
      </w:r>
      <w:r w:rsidR="00AF2AD3" w:rsidRPr="000C5BDA">
        <w:rPr>
          <w:bCs/>
          <w:sz w:val="28"/>
          <w:szCs w:val="28"/>
          <w:shd w:val="clear" w:color="auto" w:fill="FFFFFF"/>
          <w:lang w:val="vi-VN"/>
        </w:rPr>
        <w:t xml:space="preserve"> các công nghệ mới như </w:t>
      </w:r>
      <w:r w:rsidR="00AF2AD3" w:rsidRPr="000C5BDA">
        <w:rPr>
          <w:sz w:val="28"/>
          <w:szCs w:val="28"/>
          <w:shd w:val="clear" w:color="auto" w:fill="FFFFFF"/>
          <w:lang w:val="vi-VN"/>
        </w:rPr>
        <w:t>AI, Big Data, Blockchain, điện toán đám mây, IoT…</w:t>
      </w:r>
      <w:r w:rsidR="00C50EE5">
        <w:rPr>
          <w:sz w:val="28"/>
          <w:szCs w:val="28"/>
          <w:shd w:val="clear" w:color="auto" w:fill="FFFFFF"/>
        </w:rPr>
        <w:t>,</w:t>
      </w:r>
      <w:r w:rsidR="00AF2AD3" w:rsidRPr="000C5BDA">
        <w:rPr>
          <w:bCs/>
          <w:sz w:val="28"/>
          <w:szCs w:val="28"/>
          <w:shd w:val="clear" w:color="auto" w:fill="FFFFFF"/>
          <w:lang w:val="vi-VN"/>
        </w:rPr>
        <w:t xml:space="preserve"> phù hợp với từng lĩnh vực</w:t>
      </w:r>
      <w:r w:rsidR="00C50EE5">
        <w:rPr>
          <w:bCs/>
          <w:sz w:val="28"/>
          <w:szCs w:val="28"/>
          <w:shd w:val="clear" w:color="auto" w:fill="FFFFFF"/>
        </w:rPr>
        <w:t>;</w:t>
      </w:r>
    </w:p>
    <w:p w14:paraId="5CAF2466" w14:textId="24529FB0" w:rsidR="00AF2AD3" w:rsidRPr="000C5BDA" w:rsidRDefault="00A32FEA" w:rsidP="00122499">
      <w:pPr>
        <w:pStyle w:val="paragraph"/>
        <w:tabs>
          <w:tab w:val="left" w:pos="993"/>
        </w:tabs>
        <w:snapToGrid w:val="0"/>
        <w:spacing w:before="120" w:beforeAutospacing="0" w:after="120" w:afterAutospacing="0" w:line="259" w:lineRule="auto"/>
        <w:ind w:firstLine="709"/>
        <w:jc w:val="both"/>
        <w:textAlignment w:val="baseline"/>
        <w:rPr>
          <w:bCs/>
          <w:sz w:val="28"/>
          <w:szCs w:val="28"/>
          <w:shd w:val="clear" w:color="auto" w:fill="FFFFFF"/>
        </w:rPr>
      </w:pPr>
      <w:r w:rsidRPr="000C5BDA">
        <w:rPr>
          <w:bCs/>
          <w:sz w:val="28"/>
          <w:szCs w:val="28"/>
          <w:shd w:val="clear" w:color="auto" w:fill="FFFFFF"/>
        </w:rPr>
        <w:t xml:space="preserve">c) </w:t>
      </w:r>
      <w:r w:rsidR="00AF2AD3" w:rsidRPr="000C5BDA">
        <w:rPr>
          <w:bCs/>
          <w:sz w:val="28"/>
          <w:szCs w:val="28"/>
          <w:shd w:val="clear" w:color="auto" w:fill="FFFFFF"/>
          <w:lang w:val="vi-VN"/>
        </w:rPr>
        <w:t xml:space="preserve">Phối hợp nghiên cứu, đề xuất </w:t>
      </w:r>
      <w:r w:rsidR="00AF2AD3" w:rsidRPr="000C5BDA">
        <w:rPr>
          <w:sz w:val="28"/>
          <w:szCs w:val="28"/>
          <w:shd w:val="clear" w:color="auto" w:fill="FFFFFF"/>
          <w:lang w:val="vi-VN"/>
        </w:rPr>
        <w:t>giải pháp ứng dụng trí tuệ nhân tạo (AI)</w:t>
      </w:r>
      <w:r w:rsidR="00AF2AD3" w:rsidRPr="000C5BDA">
        <w:rPr>
          <w:bCs/>
          <w:sz w:val="28"/>
          <w:szCs w:val="28"/>
          <w:shd w:val="clear" w:color="auto" w:fill="FFFFFF"/>
          <w:lang w:val="vi-VN"/>
        </w:rPr>
        <w:t xml:space="preserve"> sâu rộng trong các lĩnh vực, bảo đảm theo quy định pháp luật, như giáo dục, y tế, du lịch, giao thông, nông nghiệp, môi </w:t>
      </w:r>
      <w:proofErr w:type="gramStart"/>
      <w:r w:rsidR="00AF2AD3" w:rsidRPr="000C5BDA">
        <w:rPr>
          <w:bCs/>
          <w:sz w:val="28"/>
          <w:szCs w:val="28"/>
          <w:shd w:val="clear" w:color="auto" w:fill="FFFFFF"/>
          <w:lang w:val="vi-VN"/>
        </w:rPr>
        <w:t>trường</w:t>
      </w:r>
      <w:r w:rsidR="00486864">
        <w:rPr>
          <w:bCs/>
          <w:sz w:val="28"/>
          <w:szCs w:val="28"/>
          <w:shd w:val="clear" w:color="auto" w:fill="FFFFFF"/>
        </w:rPr>
        <w:t>,</w:t>
      </w:r>
      <w:r w:rsidR="00ED5161" w:rsidRPr="000C5BDA">
        <w:rPr>
          <w:bCs/>
          <w:sz w:val="28"/>
          <w:szCs w:val="28"/>
          <w:shd w:val="clear" w:color="auto" w:fill="FFFFFF"/>
        </w:rPr>
        <w:t>…</w:t>
      </w:r>
      <w:proofErr w:type="gramEnd"/>
    </w:p>
    <w:p w14:paraId="461441FC" w14:textId="77777777" w:rsidR="00694CAB" w:rsidRPr="000C5BDA" w:rsidRDefault="00AE303A" w:rsidP="00122499">
      <w:pPr>
        <w:snapToGrid w:val="0"/>
        <w:spacing w:before="120" w:after="120" w:line="259" w:lineRule="auto"/>
        <w:ind w:firstLine="709"/>
        <w:jc w:val="both"/>
        <w:rPr>
          <w:rFonts w:eastAsia="Arial"/>
          <w:b/>
          <w:sz w:val="28"/>
          <w:szCs w:val="28"/>
          <w:lang w:val="nb-NO"/>
        </w:rPr>
      </w:pPr>
      <w:r w:rsidRPr="000C5BDA">
        <w:rPr>
          <w:rFonts w:eastAsia="Arial"/>
          <w:b/>
          <w:sz w:val="28"/>
          <w:szCs w:val="28"/>
          <w:lang w:val="nb-NO"/>
        </w:rPr>
        <w:t>Điều 5. Trách nhiệm của các Bên</w:t>
      </w:r>
    </w:p>
    <w:p w14:paraId="12342DBA" w14:textId="53CDF5AB" w:rsidR="00694CAB" w:rsidRPr="00122499" w:rsidRDefault="00AE303A" w:rsidP="00122499">
      <w:pPr>
        <w:snapToGrid w:val="0"/>
        <w:spacing w:before="120" w:after="120" w:line="259" w:lineRule="auto"/>
        <w:ind w:firstLine="709"/>
        <w:jc w:val="both"/>
        <w:rPr>
          <w:b/>
          <w:bCs/>
          <w:sz w:val="28"/>
          <w:szCs w:val="28"/>
          <w:lang w:val="en-US"/>
        </w:rPr>
      </w:pPr>
      <w:r w:rsidRPr="00122499">
        <w:rPr>
          <w:b/>
          <w:bCs/>
          <w:sz w:val="28"/>
          <w:szCs w:val="28"/>
        </w:rPr>
        <w:t xml:space="preserve">1. </w:t>
      </w:r>
      <w:r w:rsidR="00A32FEA" w:rsidRPr="00122499">
        <w:rPr>
          <w:b/>
          <w:bCs/>
          <w:sz w:val="28"/>
          <w:szCs w:val="28"/>
          <w:lang w:val="en-US"/>
        </w:rPr>
        <w:t xml:space="preserve">Trách nhiệm của </w:t>
      </w:r>
      <w:r w:rsidR="00122499" w:rsidRPr="00122499">
        <w:rPr>
          <w:b/>
          <w:bCs/>
          <w:sz w:val="28"/>
          <w:szCs w:val="28"/>
          <w:lang w:val="en-US"/>
        </w:rPr>
        <w:t>Ủy ban nhân dân</w:t>
      </w:r>
      <w:r w:rsidR="00122499" w:rsidRPr="00122499">
        <w:rPr>
          <w:b/>
          <w:bCs/>
          <w:sz w:val="28"/>
          <w:szCs w:val="28"/>
        </w:rPr>
        <w:t xml:space="preserve"> </w:t>
      </w:r>
      <w:r w:rsidR="00DE10E0" w:rsidRPr="00122499">
        <w:rPr>
          <w:b/>
          <w:bCs/>
          <w:sz w:val="28"/>
          <w:szCs w:val="28"/>
        </w:rPr>
        <w:t>thành phố Cần Thơ</w:t>
      </w:r>
    </w:p>
    <w:p w14:paraId="76CAEF7D" w14:textId="5336B252" w:rsidR="00694CAB" w:rsidRPr="00122499" w:rsidRDefault="004D6CBD" w:rsidP="00122499">
      <w:pPr>
        <w:snapToGrid w:val="0"/>
        <w:spacing w:before="120" w:after="120" w:line="259" w:lineRule="auto"/>
        <w:ind w:firstLine="709"/>
        <w:jc w:val="both"/>
        <w:rPr>
          <w:sz w:val="28"/>
          <w:szCs w:val="28"/>
          <w:lang w:val="en-US"/>
        </w:rPr>
      </w:pPr>
      <w:r w:rsidRPr="000C5BDA">
        <w:rPr>
          <w:sz w:val="28"/>
          <w:szCs w:val="28"/>
        </w:rPr>
        <w:t xml:space="preserve">a) Giao Sở Khoa học và Công nghệ là đơn vị đầu mối theo dõi, phối hợp  </w:t>
      </w:r>
      <w:r w:rsidRPr="00A13E86">
        <w:rPr>
          <w:spacing w:val="-4"/>
          <w:sz w:val="28"/>
          <w:szCs w:val="28"/>
        </w:rPr>
        <w:t xml:space="preserve">thực hiện các nội dung </w:t>
      </w:r>
      <w:r w:rsidR="00A13E86" w:rsidRPr="00A13E86">
        <w:rPr>
          <w:spacing w:val="-4"/>
          <w:sz w:val="28"/>
          <w:szCs w:val="28"/>
          <w:lang w:val="en-US"/>
        </w:rPr>
        <w:t>T</w:t>
      </w:r>
      <w:r w:rsidRPr="00A13E86">
        <w:rPr>
          <w:spacing w:val="-4"/>
          <w:sz w:val="28"/>
          <w:szCs w:val="28"/>
        </w:rPr>
        <w:t>hỏa thuận hợp tác; tham gia hỗ trợ và xử lý các vướng</w:t>
      </w:r>
      <w:r w:rsidRPr="000C5BDA">
        <w:rPr>
          <w:sz w:val="28"/>
          <w:szCs w:val="28"/>
        </w:rPr>
        <w:t xml:space="preserve">  mắc trong suốt quá trình hợp tác; hàng năm phối hợp</w:t>
      </w:r>
      <w:r w:rsidR="00A13E86">
        <w:rPr>
          <w:sz w:val="28"/>
          <w:szCs w:val="28"/>
          <w:lang w:val="en-US"/>
        </w:rPr>
        <w:t xml:space="preserve"> với</w:t>
      </w:r>
      <w:r w:rsidRPr="000C5BDA">
        <w:rPr>
          <w:sz w:val="28"/>
          <w:szCs w:val="28"/>
        </w:rPr>
        <w:t xml:space="preserve"> đầu mối của </w:t>
      </w:r>
      <w:r w:rsidR="00E34A77" w:rsidRPr="000C5BDA">
        <w:rPr>
          <w:sz w:val="28"/>
          <w:szCs w:val="28"/>
        </w:rPr>
        <w:t xml:space="preserve">Tổng công ty Viễn thông MobiFone </w:t>
      </w:r>
      <w:r w:rsidRPr="000C5BDA">
        <w:rPr>
          <w:sz w:val="28"/>
          <w:szCs w:val="28"/>
        </w:rPr>
        <w:t xml:space="preserve">thực hiện triển khai và báo cáo kết quả về </w:t>
      </w:r>
      <w:r w:rsidR="00A13E86">
        <w:rPr>
          <w:sz w:val="28"/>
          <w:szCs w:val="28"/>
          <w:lang w:val="en-US"/>
        </w:rPr>
        <w:t>Ủy ban nhân dân</w:t>
      </w:r>
      <w:r w:rsidR="006D239C" w:rsidRPr="000C5BDA">
        <w:rPr>
          <w:sz w:val="28"/>
          <w:szCs w:val="28"/>
        </w:rPr>
        <w:t xml:space="preserve"> </w:t>
      </w:r>
      <w:r w:rsidR="00672CD5" w:rsidRPr="000C5BDA">
        <w:rPr>
          <w:sz w:val="28"/>
          <w:szCs w:val="28"/>
        </w:rPr>
        <w:t>thành phố</w:t>
      </w:r>
      <w:r w:rsidR="00122499">
        <w:rPr>
          <w:sz w:val="28"/>
          <w:szCs w:val="28"/>
          <w:lang w:val="en-US"/>
        </w:rPr>
        <w:t>;</w:t>
      </w:r>
    </w:p>
    <w:p w14:paraId="62529415" w14:textId="10C4EB2C" w:rsidR="00694CAB" w:rsidRPr="00122499" w:rsidRDefault="004D6CBD" w:rsidP="00122499">
      <w:pPr>
        <w:snapToGrid w:val="0"/>
        <w:spacing w:before="120" w:after="120" w:line="259" w:lineRule="auto"/>
        <w:ind w:firstLine="709"/>
        <w:jc w:val="both"/>
        <w:rPr>
          <w:sz w:val="28"/>
          <w:szCs w:val="28"/>
          <w:lang w:val="en-US"/>
        </w:rPr>
      </w:pPr>
      <w:r w:rsidRPr="000C5BDA">
        <w:rPr>
          <w:sz w:val="28"/>
          <w:szCs w:val="28"/>
        </w:rPr>
        <w:t xml:space="preserve">b) </w:t>
      </w:r>
      <w:r w:rsidR="00F44D4B" w:rsidRPr="000C5BDA">
        <w:rPr>
          <w:sz w:val="28"/>
          <w:szCs w:val="28"/>
          <w:lang w:val="en-US"/>
        </w:rPr>
        <w:t xml:space="preserve">Tạo điều kiện thuận lợi để </w:t>
      </w:r>
      <w:r w:rsidR="00122499" w:rsidRPr="000C5BDA">
        <w:rPr>
          <w:sz w:val="28"/>
          <w:szCs w:val="28"/>
        </w:rPr>
        <w:t xml:space="preserve">Tổng công ty Viễn thông MobiFone </w:t>
      </w:r>
      <w:r w:rsidRPr="000C5BDA">
        <w:rPr>
          <w:sz w:val="28"/>
          <w:szCs w:val="28"/>
        </w:rPr>
        <w:t xml:space="preserve">tiếp cận, trao đổi, giới thiệu các giải pháp trong lĩnh vực chuyển đổi số liên quan đến việc </w:t>
      </w:r>
      <w:r w:rsidRPr="00122499">
        <w:rPr>
          <w:spacing w:val="4"/>
          <w:sz w:val="28"/>
          <w:szCs w:val="28"/>
        </w:rPr>
        <w:t xml:space="preserve">triển khai thực hiện các chủ trương, chính sách, các quy hoạch, chiến lược, chương trình, kế hoạch về chuyển đổi số đã được </w:t>
      </w:r>
      <w:r w:rsidR="00122499" w:rsidRPr="00122499">
        <w:rPr>
          <w:spacing w:val="4"/>
          <w:sz w:val="28"/>
          <w:szCs w:val="28"/>
          <w:lang w:val="en-US"/>
        </w:rPr>
        <w:t>Ủy ban nhân dân</w:t>
      </w:r>
      <w:r w:rsidR="00122499" w:rsidRPr="00122499">
        <w:rPr>
          <w:spacing w:val="4"/>
          <w:sz w:val="28"/>
          <w:szCs w:val="28"/>
        </w:rPr>
        <w:t xml:space="preserve"> </w:t>
      </w:r>
      <w:r w:rsidR="00672CD5" w:rsidRPr="00122499">
        <w:rPr>
          <w:spacing w:val="4"/>
          <w:sz w:val="28"/>
          <w:szCs w:val="28"/>
        </w:rPr>
        <w:t>thành phố</w:t>
      </w:r>
      <w:r w:rsidRPr="00122499">
        <w:rPr>
          <w:spacing w:val="4"/>
          <w:sz w:val="28"/>
          <w:szCs w:val="28"/>
        </w:rPr>
        <w:t xml:space="preserve"> phê</w:t>
      </w:r>
      <w:r w:rsidRPr="000C5BDA">
        <w:rPr>
          <w:sz w:val="28"/>
          <w:szCs w:val="28"/>
        </w:rPr>
        <w:t xml:space="preserve"> duyệt đến các cơ quan, đơn vị và địa phương</w:t>
      </w:r>
      <w:r w:rsidR="00122499">
        <w:rPr>
          <w:sz w:val="28"/>
          <w:szCs w:val="28"/>
          <w:lang w:val="en-US"/>
        </w:rPr>
        <w:t>;</w:t>
      </w:r>
    </w:p>
    <w:p w14:paraId="1507C545" w14:textId="558BC1AC" w:rsidR="00694CAB" w:rsidRPr="00122499" w:rsidRDefault="004D6CBD" w:rsidP="00122499">
      <w:pPr>
        <w:snapToGrid w:val="0"/>
        <w:spacing w:before="120" w:after="120" w:line="259" w:lineRule="auto"/>
        <w:ind w:firstLine="709"/>
        <w:jc w:val="both"/>
        <w:rPr>
          <w:sz w:val="28"/>
          <w:szCs w:val="28"/>
          <w:lang w:val="en-US"/>
        </w:rPr>
      </w:pPr>
      <w:r w:rsidRPr="000C5BDA">
        <w:rPr>
          <w:sz w:val="28"/>
          <w:szCs w:val="28"/>
        </w:rPr>
        <w:t xml:space="preserve">c) </w:t>
      </w:r>
      <w:r w:rsidR="00122499">
        <w:rPr>
          <w:sz w:val="28"/>
          <w:szCs w:val="28"/>
          <w:lang w:val="en-US"/>
        </w:rPr>
        <w:t>Trên cơ sở quy định của pháp luật</w:t>
      </w:r>
      <w:r w:rsidRPr="000C5BDA">
        <w:rPr>
          <w:sz w:val="28"/>
          <w:szCs w:val="28"/>
        </w:rPr>
        <w:t xml:space="preserve">, tạo điều kiện hỗ trợ </w:t>
      </w:r>
      <w:r w:rsidR="00122499" w:rsidRPr="000C5BDA">
        <w:rPr>
          <w:sz w:val="28"/>
          <w:szCs w:val="28"/>
        </w:rPr>
        <w:t xml:space="preserve">Tổng công ty </w:t>
      </w:r>
      <w:r w:rsidR="00122499" w:rsidRPr="00122499">
        <w:rPr>
          <w:spacing w:val="-2"/>
          <w:sz w:val="28"/>
          <w:szCs w:val="28"/>
        </w:rPr>
        <w:t xml:space="preserve">Viễn thông MobiFone </w:t>
      </w:r>
      <w:r w:rsidRPr="00122499">
        <w:rPr>
          <w:spacing w:val="-2"/>
          <w:sz w:val="28"/>
          <w:szCs w:val="28"/>
        </w:rPr>
        <w:t>thực hiện trao đổi, nghiên cứu, khảo sát, phân tích hiện</w:t>
      </w:r>
      <w:r w:rsidRPr="000C5BDA">
        <w:rPr>
          <w:sz w:val="28"/>
          <w:szCs w:val="28"/>
        </w:rPr>
        <w:t xml:space="preserve"> trạng để phối hợp các ngành, địa phương trong phạm vi các lĩnh vực hợp tác; </w:t>
      </w:r>
      <w:r w:rsidR="00122499">
        <w:rPr>
          <w:sz w:val="28"/>
          <w:szCs w:val="28"/>
          <w:lang w:val="en-US"/>
        </w:rPr>
        <w:t>đ</w:t>
      </w:r>
      <w:r w:rsidRPr="000C5BDA">
        <w:rPr>
          <w:sz w:val="28"/>
          <w:szCs w:val="28"/>
        </w:rPr>
        <w:t xml:space="preserve">ẩy mạnh </w:t>
      </w:r>
      <w:r w:rsidRPr="00122499">
        <w:rPr>
          <w:spacing w:val="-2"/>
          <w:sz w:val="28"/>
          <w:szCs w:val="28"/>
        </w:rPr>
        <w:t>hoạt động nghiên cứu phát triển sản phẩm, phát triển hạ tầng mạng lưới viễn</w:t>
      </w:r>
      <w:r w:rsidRPr="000C5BDA">
        <w:rPr>
          <w:sz w:val="28"/>
          <w:szCs w:val="28"/>
        </w:rPr>
        <w:t xml:space="preserve"> thông, </w:t>
      </w:r>
      <w:r w:rsidRPr="00122499">
        <w:rPr>
          <w:spacing w:val="-4"/>
          <w:sz w:val="28"/>
          <w:szCs w:val="28"/>
        </w:rPr>
        <w:t xml:space="preserve">công nghệ thông  tin, mở rộng sản xuất kinh doanh trên địa bàn </w:t>
      </w:r>
      <w:r w:rsidR="00672CD5" w:rsidRPr="00122499">
        <w:rPr>
          <w:spacing w:val="-4"/>
          <w:sz w:val="28"/>
          <w:szCs w:val="28"/>
        </w:rPr>
        <w:t>thành phố</w:t>
      </w:r>
      <w:r w:rsidR="00122499" w:rsidRPr="00122499">
        <w:rPr>
          <w:spacing w:val="-4"/>
          <w:sz w:val="28"/>
          <w:szCs w:val="28"/>
          <w:lang w:val="en-US"/>
        </w:rPr>
        <w:t xml:space="preserve"> Cần</w:t>
      </w:r>
      <w:r w:rsidR="00122499">
        <w:rPr>
          <w:sz w:val="28"/>
          <w:szCs w:val="28"/>
          <w:lang w:val="en-US"/>
        </w:rPr>
        <w:t xml:space="preserve"> Thơ</w:t>
      </w:r>
      <w:r w:rsidRPr="000C5BDA">
        <w:rPr>
          <w:sz w:val="28"/>
          <w:szCs w:val="28"/>
        </w:rPr>
        <w:t>, cũng như tham gia các hoạt động xã hội, từ thiện của địa phương</w:t>
      </w:r>
      <w:r w:rsidR="00122499">
        <w:rPr>
          <w:sz w:val="28"/>
          <w:szCs w:val="28"/>
          <w:lang w:val="en-US"/>
        </w:rPr>
        <w:t>;</w:t>
      </w:r>
    </w:p>
    <w:p w14:paraId="6627A129" w14:textId="2C2E2AB7" w:rsidR="004D6CBD" w:rsidRPr="000C5BDA" w:rsidRDefault="004D6CBD" w:rsidP="00122499">
      <w:pPr>
        <w:snapToGrid w:val="0"/>
        <w:spacing w:before="120" w:after="120" w:line="259" w:lineRule="auto"/>
        <w:ind w:firstLine="709"/>
        <w:jc w:val="both"/>
        <w:rPr>
          <w:color w:val="FF0000"/>
          <w:sz w:val="28"/>
          <w:szCs w:val="28"/>
          <w:lang w:val="en-US"/>
        </w:rPr>
      </w:pPr>
      <w:r w:rsidRPr="000C5BDA">
        <w:rPr>
          <w:sz w:val="28"/>
          <w:szCs w:val="28"/>
        </w:rPr>
        <w:t xml:space="preserve">d) </w:t>
      </w:r>
      <w:r w:rsidR="00770874" w:rsidRPr="000C5BDA">
        <w:rPr>
          <w:sz w:val="28"/>
          <w:szCs w:val="28"/>
          <w:lang w:val="en-US"/>
        </w:rPr>
        <w:t xml:space="preserve">Chỉ đạo các </w:t>
      </w:r>
      <w:r w:rsidRPr="000C5BDA">
        <w:rPr>
          <w:sz w:val="28"/>
          <w:szCs w:val="28"/>
        </w:rPr>
        <w:t xml:space="preserve">cơ quan, đơn vị, địa phương theo chức năng, nhiệm vụ được giao chủ trì, phối hợp với </w:t>
      </w:r>
      <w:r w:rsidR="00E34A77" w:rsidRPr="000C5BDA">
        <w:rPr>
          <w:sz w:val="28"/>
          <w:szCs w:val="28"/>
        </w:rPr>
        <w:t>Tổng công ty Viễn thông MobiFone</w:t>
      </w:r>
      <w:r w:rsidRPr="000C5BDA">
        <w:rPr>
          <w:sz w:val="28"/>
          <w:szCs w:val="28"/>
        </w:rPr>
        <w:t xml:space="preserve">, Sở Khoa học và </w:t>
      </w:r>
      <w:r w:rsidRPr="00122499">
        <w:rPr>
          <w:spacing w:val="4"/>
          <w:sz w:val="28"/>
          <w:szCs w:val="28"/>
        </w:rPr>
        <w:t xml:space="preserve">Công nghệ tổ chức triển khai thực hiện có hiệu quả </w:t>
      </w:r>
      <w:r w:rsidR="00A32FEA" w:rsidRPr="00122499">
        <w:rPr>
          <w:spacing w:val="4"/>
          <w:sz w:val="28"/>
          <w:szCs w:val="28"/>
        </w:rPr>
        <w:t>Thỏa thuận hợp tác này</w:t>
      </w:r>
      <w:r w:rsidRPr="00122499">
        <w:rPr>
          <w:spacing w:val="4"/>
          <w:sz w:val="28"/>
          <w:szCs w:val="28"/>
        </w:rPr>
        <w:t>; trong</w:t>
      </w:r>
      <w:r w:rsidRPr="000C5BDA">
        <w:rPr>
          <w:sz w:val="28"/>
          <w:szCs w:val="28"/>
        </w:rPr>
        <w:t xml:space="preserve"> quá trình thực hiện kịp thời báo cáo về </w:t>
      </w:r>
      <w:r w:rsidR="00122499">
        <w:rPr>
          <w:sz w:val="28"/>
          <w:szCs w:val="28"/>
          <w:lang w:val="en-US"/>
        </w:rPr>
        <w:t>Ủy ban nhân dân</w:t>
      </w:r>
      <w:r w:rsidRPr="000C5BDA">
        <w:rPr>
          <w:sz w:val="28"/>
          <w:szCs w:val="28"/>
        </w:rPr>
        <w:t xml:space="preserve"> </w:t>
      </w:r>
      <w:r w:rsidR="00672CD5" w:rsidRPr="000C5BDA">
        <w:rPr>
          <w:sz w:val="28"/>
          <w:szCs w:val="28"/>
        </w:rPr>
        <w:t>thành phố</w:t>
      </w:r>
      <w:r w:rsidRPr="000C5BDA">
        <w:rPr>
          <w:sz w:val="28"/>
          <w:szCs w:val="28"/>
        </w:rPr>
        <w:t xml:space="preserve"> (qua Sở Khoa học và Công nghệ) những khó khăn, vướng mắc.</w:t>
      </w:r>
    </w:p>
    <w:p w14:paraId="195E8B79" w14:textId="77777777" w:rsidR="00AE303A" w:rsidRPr="000C5BDA" w:rsidRDefault="00AE303A" w:rsidP="00122499">
      <w:pPr>
        <w:pStyle w:val="Heading3"/>
        <w:snapToGrid w:val="0"/>
        <w:spacing w:before="120" w:after="120" w:line="259" w:lineRule="auto"/>
        <w:ind w:firstLine="709"/>
        <w:rPr>
          <w:rFonts w:ascii="Times New Roman" w:hAnsi="Times New Roman"/>
          <w:b/>
          <w:bCs/>
          <w:color w:val="auto"/>
          <w:sz w:val="28"/>
          <w:szCs w:val="28"/>
        </w:rPr>
      </w:pPr>
      <w:r w:rsidRPr="000C5BDA">
        <w:rPr>
          <w:rFonts w:ascii="Times New Roman" w:hAnsi="Times New Roman"/>
          <w:b/>
          <w:bCs/>
          <w:color w:val="auto"/>
          <w:sz w:val="28"/>
          <w:szCs w:val="28"/>
        </w:rPr>
        <w:t xml:space="preserve">2. </w:t>
      </w:r>
      <w:r w:rsidR="00672A1A" w:rsidRPr="000C5BDA">
        <w:rPr>
          <w:rFonts w:ascii="Times New Roman" w:hAnsi="Times New Roman"/>
          <w:b/>
          <w:bCs/>
          <w:color w:val="auto"/>
          <w:sz w:val="28"/>
          <w:szCs w:val="28"/>
        </w:rPr>
        <w:t xml:space="preserve">Trách nhiệm của </w:t>
      </w:r>
      <w:r w:rsidRPr="000C5BDA">
        <w:rPr>
          <w:rFonts w:ascii="Times New Roman" w:hAnsi="Times New Roman"/>
          <w:b/>
          <w:bCs/>
          <w:color w:val="auto"/>
          <w:sz w:val="28"/>
          <w:szCs w:val="28"/>
        </w:rPr>
        <w:t>Tổng</w:t>
      </w:r>
      <w:r w:rsidRPr="000C5BDA">
        <w:rPr>
          <w:rFonts w:ascii="Times New Roman" w:hAnsi="Times New Roman"/>
          <w:b/>
          <w:bCs/>
          <w:color w:val="auto"/>
          <w:sz w:val="28"/>
          <w:szCs w:val="28"/>
          <w:lang w:val="vi-VN"/>
        </w:rPr>
        <w:t xml:space="preserve"> </w:t>
      </w:r>
      <w:r w:rsidR="00F2052D" w:rsidRPr="000C5BDA">
        <w:rPr>
          <w:rFonts w:ascii="Times New Roman" w:hAnsi="Times New Roman"/>
          <w:b/>
          <w:bCs/>
          <w:color w:val="auto"/>
          <w:sz w:val="28"/>
          <w:szCs w:val="28"/>
        </w:rPr>
        <w:t>c</w:t>
      </w:r>
      <w:r w:rsidR="00F2052D" w:rsidRPr="000C5BDA">
        <w:rPr>
          <w:rFonts w:ascii="Times New Roman" w:hAnsi="Times New Roman"/>
          <w:b/>
          <w:bCs/>
          <w:color w:val="auto"/>
          <w:sz w:val="28"/>
          <w:szCs w:val="28"/>
          <w:lang w:val="vi-VN"/>
        </w:rPr>
        <w:t xml:space="preserve">ông </w:t>
      </w:r>
      <w:r w:rsidRPr="000C5BDA">
        <w:rPr>
          <w:rFonts w:ascii="Times New Roman" w:hAnsi="Times New Roman"/>
          <w:b/>
          <w:bCs/>
          <w:color w:val="auto"/>
          <w:sz w:val="28"/>
          <w:szCs w:val="28"/>
          <w:lang w:val="vi-VN"/>
        </w:rPr>
        <w:t>ty Viễn thông MobiFone</w:t>
      </w:r>
    </w:p>
    <w:p w14:paraId="5B1951CF" w14:textId="03F27859" w:rsidR="00E34A77" w:rsidRPr="000C5BDA" w:rsidRDefault="00E34A77" w:rsidP="00122499">
      <w:pPr>
        <w:spacing w:before="120" w:after="120" w:line="259" w:lineRule="auto"/>
        <w:ind w:firstLine="709"/>
        <w:jc w:val="both"/>
        <w:rPr>
          <w:sz w:val="28"/>
          <w:szCs w:val="28"/>
          <w:lang w:val="en-US"/>
        </w:rPr>
      </w:pPr>
      <w:r w:rsidRPr="00122499">
        <w:rPr>
          <w:spacing w:val="-4"/>
          <w:sz w:val="28"/>
          <w:szCs w:val="28"/>
          <w:lang w:val="en-US"/>
        </w:rPr>
        <w:t xml:space="preserve">a) </w:t>
      </w:r>
      <w:r w:rsidRPr="00122499">
        <w:rPr>
          <w:spacing w:val="-4"/>
          <w:sz w:val="28"/>
          <w:szCs w:val="28"/>
        </w:rPr>
        <w:t xml:space="preserve">Giao </w:t>
      </w:r>
      <w:r w:rsidRPr="00122499">
        <w:rPr>
          <w:spacing w:val="-4"/>
          <w:sz w:val="28"/>
          <w:szCs w:val="28"/>
          <w:lang w:val="en-US"/>
        </w:rPr>
        <w:t>MobiFone</w:t>
      </w:r>
      <w:r w:rsidR="00672A1A" w:rsidRPr="00122499">
        <w:rPr>
          <w:spacing w:val="-4"/>
          <w:sz w:val="28"/>
          <w:szCs w:val="28"/>
          <w:lang w:val="en-US"/>
        </w:rPr>
        <w:t xml:space="preserve"> </w:t>
      </w:r>
      <w:r w:rsidR="00C47314" w:rsidRPr="00122499">
        <w:rPr>
          <w:spacing w:val="-4"/>
          <w:sz w:val="28"/>
          <w:szCs w:val="28"/>
          <w:lang w:val="en-US"/>
        </w:rPr>
        <w:t>Cần Thơ</w:t>
      </w:r>
      <w:r w:rsidRPr="00122499">
        <w:rPr>
          <w:spacing w:val="-4"/>
          <w:sz w:val="28"/>
          <w:szCs w:val="28"/>
        </w:rPr>
        <w:t xml:space="preserve"> là đơn vị đầu mối phối hợp thực hiện các nội</w:t>
      </w:r>
      <w:r w:rsidRPr="000C5BDA">
        <w:rPr>
          <w:sz w:val="28"/>
          <w:szCs w:val="28"/>
          <w:lang w:val="en-US"/>
        </w:rPr>
        <w:t xml:space="preserve"> </w:t>
      </w:r>
      <w:r w:rsidRPr="000C5BDA">
        <w:rPr>
          <w:sz w:val="28"/>
          <w:szCs w:val="28"/>
        </w:rPr>
        <w:t xml:space="preserve">dung </w:t>
      </w:r>
      <w:r w:rsidR="00122499">
        <w:rPr>
          <w:sz w:val="28"/>
          <w:szCs w:val="28"/>
          <w:lang w:val="en-US"/>
        </w:rPr>
        <w:t>T</w:t>
      </w:r>
      <w:r w:rsidRPr="000C5BDA">
        <w:rPr>
          <w:sz w:val="28"/>
          <w:szCs w:val="28"/>
        </w:rPr>
        <w:t xml:space="preserve">hỏa thuận hợp tác; hàng năm phối </w:t>
      </w:r>
      <w:r w:rsidR="00B858F1" w:rsidRPr="000C5BDA">
        <w:rPr>
          <w:sz w:val="28"/>
          <w:szCs w:val="28"/>
          <w:lang w:val="en-US"/>
        </w:rPr>
        <w:t xml:space="preserve">hợp với </w:t>
      </w:r>
      <w:r w:rsidRPr="000C5BDA">
        <w:rPr>
          <w:sz w:val="28"/>
          <w:szCs w:val="28"/>
        </w:rPr>
        <w:t>Sở Khoa học và Công nghệ (đơn vị đầu</w:t>
      </w:r>
      <w:r w:rsidRPr="000C5BDA">
        <w:rPr>
          <w:sz w:val="28"/>
          <w:szCs w:val="28"/>
          <w:lang w:val="en-US"/>
        </w:rPr>
        <w:t xml:space="preserve"> </w:t>
      </w:r>
      <w:r w:rsidRPr="000C5BDA">
        <w:rPr>
          <w:sz w:val="28"/>
          <w:szCs w:val="28"/>
        </w:rPr>
        <w:t xml:space="preserve">mối của </w:t>
      </w:r>
      <w:r w:rsidR="00122499">
        <w:rPr>
          <w:sz w:val="28"/>
          <w:szCs w:val="28"/>
          <w:lang w:val="en-US"/>
        </w:rPr>
        <w:t>Ủy ban nhân dân</w:t>
      </w:r>
      <w:r w:rsidR="00122499" w:rsidRPr="000C5BDA">
        <w:rPr>
          <w:sz w:val="28"/>
          <w:szCs w:val="28"/>
        </w:rPr>
        <w:t xml:space="preserve"> </w:t>
      </w:r>
      <w:r w:rsidR="00DE10E0" w:rsidRPr="000C5BDA">
        <w:rPr>
          <w:sz w:val="28"/>
          <w:szCs w:val="28"/>
        </w:rPr>
        <w:t>thành phố Cần Thơ</w:t>
      </w:r>
      <w:r w:rsidRPr="000C5BDA">
        <w:rPr>
          <w:sz w:val="28"/>
          <w:szCs w:val="28"/>
        </w:rPr>
        <w:t xml:space="preserve">) thực hiện các nội dung trong </w:t>
      </w:r>
      <w:r w:rsidR="00122499" w:rsidRPr="00122499">
        <w:rPr>
          <w:spacing w:val="4"/>
          <w:sz w:val="28"/>
          <w:szCs w:val="28"/>
          <w:lang w:val="en-US"/>
        </w:rPr>
        <w:t>T</w:t>
      </w:r>
      <w:r w:rsidRPr="00122499">
        <w:rPr>
          <w:spacing w:val="4"/>
          <w:sz w:val="28"/>
          <w:szCs w:val="28"/>
        </w:rPr>
        <w:t>hỏa</w:t>
      </w:r>
      <w:r w:rsidRPr="00122499">
        <w:rPr>
          <w:spacing w:val="4"/>
          <w:sz w:val="28"/>
          <w:szCs w:val="28"/>
          <w:lang w:val="en-US"/>
        </w:rPr>
        <w:t xml:space="preserve"> </w:t>
      </w:r>
      <w:r w:rsidRPr="00122499">
        <w:rPr>
          <w:spacing w:val="4"/>
          <w:sz w:val="28"/>
          <w:szCs w:val="28"/>
        </w:rPr>
        <w:t xml:space="preserve">thuận hợp tác, báo cáo kết quả định kỳ, đột xuất về </w:t>
      </w:r>
      <w:r w:rsidR="00122499" w:rsidRPr="00122499">
        <w:rPr>
          <w:spacing w:val="4"/>
          <w:sz w:val="28"/>
          <w:szCs w:val="28"/>
          <w:lang w:val="en-US"/>
        </w:rPr>
        <w:t>Ủy ban nhân dân</w:t>
      </w:r>
      <w:r w:rsidR="00122499" w:rsidRPr="00122499">
        <w:rPr>
          <w:spacing w:val="4"/>
          <w:sz w:val="28"/>
          <w:szCs w:val="28"/>
        </w:rPr>
        <w:t xml:space="preserve"> </w:t>
      </w:r>
      <w:r w:rsidR="00672CD5" w:rsidRPr="00122499">
        <w:rPr>
          <w:spacing w:val="4"/>
          <w:sz w:val="28"/>
          <w:szCs w:val="28"/>
        </w:rPr>
        <w:t>thành</w:t>
      </w:r>
      <w:r w:rsidR="00672CD5" w:rsidRPr="000C5BDA">
        <w:rPr>
          <w:sz w:val="28"/>
          <w:szCs w:val="28"/>
        </w:rPr>
        <w:t xml:space="preserve"> phố</w:t>
      </w:r>
      <w:r w:rsidRPr="000C5BDA">
        <w:rPr>
          <w:sz w:val="28"/>
          <w:szCs w:val="28"/>
        </w:rPr>
        <w:t xml:space="preserve"> và Tổng công ty Viễn thông MobiFone</w:t>
      </w:r>
      <w:r w:rsidR="00122499">
        <w:rPr>
          <w:sz w:val="28"/>
          <w:szCs w:val="28"/>
          <w:lang w:val="en-US"/>
        </w:rPr>
        <w:t>;</w:t>
      </w:r>
    </w:p>
    <w:p w14:paraId="75645C85" w14:textId="755F6ED3" w:rsidR="00AE303A" w:rsidRPr="00122499" w:rsidRDefault="00E34A77" w:rsidP="00122499">
      <w:pPr>
        <w:snapToGrid w:val="0"/>
        <w:spacing w:before="120" w:after="120" w:line="259" w:lineRule="auto"/>
        <w:ind w:firstLine="709"/>
        <w:jc w:val="both"/>
        <w:rPr>
          <w:sz w:val="28"/>
          <w:szCs w:val="28"/>
          <w:lang w:val="en-US"/>
        </w:rPr>
      </w:pPr>
      <w:r w:rsidRPr="000C5BDA">
        <w:rPr>
          <w:sz w:val="28"/>
          <w:szCs w:val="28"/>
          <w:lang w:val="en-US"/>
        </w:rPr>
        <w:t>b</w:t>
      </w:r>
      <w:r w:rsidR="00AE303A" w:rsidRPr="000C5BDA">
        <w:rPr>
          <w:sz w:val="28"/>
          <w:szCs w:val="28"/>
        </w:rPr>
        <w:t xml:space="preserve">) Huy động, sử dụng nguồn lực tốt nhất, bao gồm nguồn lực tài chính và nhân lực, chuyên gia có kinh nghiệm để triển khai thực hiện các nội dung theo </w:t>
      </w:r>
      <w:r w:rsidR="00800C4D" w:rsidRPr="00122499">
        <w:rPr>
          <w:spacing w:val="4"/>
          <w:sz w:val="28"/>
          <w:szCs w:val="28"/>
          <w:lang w:val="en-US"/>
        </w:rPr>
        <w:t>T</w:t>
      </w:r>
      <w:r w:rsidR="008941E7" w:rsidRPr="00122499">
        <w:rPr>
          <w:spacing w:val="4"/>
          <w:sz w:val="28"/>
          <w:szCs w:val="28"/>
        </w:rPr>
        <w:t>hỏa thuận hợp tác</w:t>
      </w:r>
      <w:r w:rsidR="00AE303A" w:rsidRPr="00122499">
        <w:rPr>
          <w:spacing w:val="4"/>
          <w:sz w:val="28"/>
          <w:szCs w:val="28"/>
        </w:rPr>
        <w:t xml:space="preserve">, đáp ứng nhu cầu chuyển đổi số trong các hoạt động của </w:t>
      </w:r>
      <w:r w:rsidR="00DE10E0" w:rsidRPr="00122499">
        <w:rPr>
          <w:spacing w:val="4"/>
          <w:sz w:val="28"/>
          <w:szCs w:val="28"/>
          <w:lang w:val="en-US"/>
        </w:rPr>
        <w:t>thành</w:t>
      </w:r>
      <w:r w:rsidR="00DE10E0" w:rsidRPr="000C5BDA">
        <w:rPr>
          <w:sz w:val="28"/>
          <w:szCs w:val="28"/>
          <w:lang w:val="en-US"/>
        </w:rPr>
        <w:t xml:space="preserve"> phố Cần Thơ</w:t>
      </w:r>
      <w:r w:rsidR="00AE303A" w:rsidRPr="000C5BDA">
        <w:rPr>
          <w:sz w:val="28"/>
          <w:szCs w:val="28"/>
        </w:rPr>
        <w:t xml:space="preserve">, đảm bảo an toàn, </w:t>
      </w:r>
      <w:proofErr w:type="gramStart"/>
      <w:r w:rsidR="00AE303A" w:rsidRPr="000C5BDA">
        <w:rPr>
          <w:sz w:val="28"/>
          <w:szCs w:val="28"/>
        </w:rPr>
        <w:t>an</w:t>
      </w:r>
      <w:proofErr w:type="gramEnd"/>
      <w:r w:rsidR="00AE303A" w:rsidRPr="000C5BDA">
        <w:rPr>
          <w:sz w:val="28"/>
          <w:szCs w:val="28"/>
        </w:rPr>
        <w:t xml:space="preserve"> ninh mạng và lợi ích, </w:t>
      </w:r>
      <w:proofErr w:type="gramStart"/>
      <w:r w:rsidR="00AE303A" w:rsidRPr="000C5BDA">
        <w:rPr>
          <w:sz w:val="28"/>
          <w:szCs w:val="28"/>
        </w:rPr>
        <w:t>an</w:t>
      </w:r>
      <w:proofErr w:type="gramEnd"/>
      <w:r w:rsidR="00AE303A" w:rsidRPr="000C5BDA">
        <w:rPr>
          <w:sz w:val="28"/>
          <w:szCs w:val="28"/>
        </w:rPr>
        <w:t xml:space="preserve"> ninh quốc gia</w:t>
      </w:r>
      <w:r w:rsidR="00122499">
        <w:rPr>
          <w:sz w:val="28"/>
          <w:szCs w:val="28"/>
          <w:lang w:val="en-US"/>
        </w:rPr>
        <w:t>;</w:t>
      </w:r>
    </w:p>
    <w:p w14:paraId="263E50DB" w14:textId="5675076D" w:rsidR="003C41D7" w:rsidRPr="000C5BDA" w:rsidRDefault="003C41D7" w:rsidP="000C5BDA">
      <w:pPr>
        <w:pStyle w:val="Para"/>
        <w:snapToGrid w:val="0"/>
        <w:spacing w:after="120" w:line="269" w:lineRule="auto"/>
        <w:ind w:firstLine="709"/>
        <w:rPr>
          <w:bCs/>
          <w:szCs w:val="28"/>
          <w:lang w:val="en-US"/>
        </w:rPr>
      </w:pPr>
      <w:r w:rsidRPr="000C5BDA">
        <w:rPr>
          <w:bCs/>
          <w:szCs w:val="28"/>
          <w:lang w:val="en-US"/>
        </w:rPr>
        <w:lastRenderedPageBreak/>
        <w:t xml:space="preserve">c) Cam kết không để lộ lọt thông tin về cơ sở hạ tầng viễn thông, công nghệ </w:t>
      </w:r>
      <w:r w:rsidRPr="00240831">
        <w:rPr>
          <w:bCs/>
          <w:spacing w:val="4"/>
          <w:szCs w:val="28"/>
          <w:lang w:val="en-US"/>
        </w:rPr>
        <w:t xml:space="preserve">thông tin, </w:t>
      </w:r>
      <w:r w:rsidR="00486864">
        <w:rPr>
          <w:bCs/>
          <w:spacing w:val="4"/>
          <w:szCs w:val="28"/>
          <w:lang w:val="en-US"/>
        </w:rPr>
        <w:t>cơ sở dữ liệu</w:t>
      </w:r>
      <w:r w:rsidRPr="00240831">
        <w:rPr>
          <w:bCs/>
          <w:spacing w:val="4"/>
          <w:szCs w:val="28"/>
          <w:lang w:val="en-US"/>
        </w:rPr>
        <w:t>...</w:t>
      </w:r>
      <w:r w:rsidR="00122499" w:rsidRPr="00240831">
        <w:rPr>
          <w:bCs/>
          <w:spacing w:val="4"/>
          <w:szCs w:val="28"/>
          <w:lang w:val="en-US"/>
        </w:rPr>
        <w:t>,</w:t>
      </w:r>
      <w:r w:rsidRPr="00240831">
        <w:rPr>
          <w:bCs/>
          <w:spacing w:val="4"/>
          <w:szCs w:val="28"/>
          <w:lang w:val="en-US"/>
        </w:rPr>
        <w:t xml:space="preserve"> đảm bảo đúng quy định của </w:t>
      </w:r>
      <w:r w:rsidR="00122499" w:rsidRPr="00240831">
        <w:rPr>
          <w:bCs/>
          <w:spacing w:val="4"/>
          <w:szCs w:val="28"/>
          <w:lang w:val="en-US"/>
        </w:rPr>
        <w:t>N</w:t>
      </w:r>
      <w:r w:rsidRPr="00240831">
        <w:rPr>
          <w:bCs/>
          <w:spacing w:val="4"/>
          <w:szCs w:val="28"/>
          <w:lang w:val="en-US"/>
        </w:rPr>
        <w:t>hà nước về công tác đảm bảo an</w:t>
      </w:r>
      <w:r w:rsidRPr="000C5BDA">
        <w:rPr>
          <w:bCs/>
          <w:szCs w:val="28"/>
          <w:lang w:val="en-US"/>
        </w:rPr>
        <w:t xml:space="preserve"> toàn thông tin, </w:t>
      </w:r>
      <w:proofErr w:type="gramStart"/>
      <w:r w:rsidRPr="000C5BDA">
        <w:rPr>
          <w:bCs/>
          <w:szCs w:val="28"/>
          <w:lang w:val="en-US"/>
        </w:rPr>
        <w:t>an</w:t>
      </w:r>
      <w:proofErr w:type="gramEnd"/>
      <w:r w:rsidRPr="000C5BDA">
        <w:rPr>
          <w:bCs/>
          <w:szCs w:val="28"/>
          <w:lang w:val="en-US"/>
        </w:rPr>
        <w:t xml:space="preserve"> ninh mạng và các lĩnh vực thuộc phạm vi bí mật nhà nước</w:t>
      </w:r>
      <w:r w:rsidR="00122499">
        <w:rPr>
          <w:bCs/>
          <w:szCs w:val="28"/>
          <w:lang w:val="en-US"/>
        </w:rPr>
        <w:t>;</w:t>
      </w:r>
    </w:p>
    <w:p w14:paraId="3FB0A2D2" w14:textId="1F2DBDE9" w:rsidR="003C41D7" w:rsidRPr="00122499" w:rsidRDefault="003C41D7" w:rsidP="000C5BDA">
      <w:pPr>
        <w:pStyle w:val="Para"/>
        <w:snapToGrid w:val="0"/>
        <w:spacing w:after="120" w:line="269" w:lineRule="auto"/>
        <w:ind w:firstLine="709"/>
        <w:rPr>
          <w:szCs w:val="28"/>
          <w:lang w:val="en-US"/>
        </w:rPr>
      </w:pPr>
      <w:r w:rsidRPr="000C5BDA">
        <w:rPr>
          <w:szCs w:val="28"/>
          <w:lang w:val="en-US"/>
        </w:rPr>
        <w:t xml:space="preserve">d) </w:t>
      </w:r>
      <w:r w:rsidRPr="000C5BDA">
        <w:rPr>
          <w:szCs w:val="28"/>
        </w:rPr>
        <w:t>Hỗ trợ cung cấp, chia sẻ dữ liệu phục vụ quản lý nhà nước trên địa bàn</w:t>
      </w:r>
      <w:r w:rsidRPr="000C5BDA">
        <w:rPr>
          <w:szCs w:val="28"/>
          <w:lang w:val="en-US"/>
        </w:rPr>
        <w:t xml:space="preserve"> </w:t>
      </w:r>
      <w:r w:rsidR="00672CD5" w:rsidRPr="00240831">
        <w:rPr>
          <w:spacing w:val="-4"/>
          <w:szCs w:val="28"/>
        </w:rPr>
        <w:t>thành phố</w:t>
      </w:r>
      <w:r w:rsidR="00122499" w:rsidRPr="00240831">
        <w:rPr>
          <w:spacing w:val="-4"/>
          <w:szCs w:val="28"/>
          <w:lang w:val="en-US"/>
        </w:rPr>
        <w:t xml:space="preserve"> Cần Thơ</w:t>
      </w:r>
      <w:r w:rsidRPr="00240831">
        <w:rPr>
          <w:spacing w:val="-4"/>
          <w:szCs w:val="28"/>
        </w:rPr>
        <w:t xml:space="preserve"> và chia sẻ, sử dụng chung hạ tầng kỹ thuật viễn thông thụ động</w:t>
      </w:r>
      <w:r w:rsidRPr="000C5BDA">
        <w:rPr>
          <w:szCs w:val="28"/>
        </w:rPr>
        <w:t xml:space="preserve"> </w:t>
      </w:r>
      <w:r w:rsidRPr="00240831">
        <w:rPr>
          <w:spacing w:val="4"/>
          <w:szCs w:val="28"/>
        </w:rPr>
        <w:t>giữa các</w:t>
      </w:r>
      <w:r w:rsidRPr="00240831">
        <w:rPr>
          <w:spacing w:val="4"/>
          <w:szCs w:val="28"/>
          <w:lang w:val="en-US"/>
        </w:rPr>
        <w:t xml:space="preserve"> </w:t>
      </w:r>
      <w:r w:rsidRPr="00240831">
        <w:rPr>
          <w:spacing w:val="4"/>
          <w:szCs w:val="28"/>
        </w:rPr>
        <w:t xml:space="preserve">doanh nghiệp viễn thông trên địa bàn </w:t>
      </w:r>
      <w:r w:rsidR="00672CD5" w:rsidRPr="00240831">
        <w:rPr>
          <w:spacing w:val="4"/>
          <w:szCs w:val="28"/>
        </w:rPr>
        <w:t>thành phố</w:t>
      </w:r>
      <w:r w:rsidRPr="00240831">
        <w:rPr>
          <w:spacing w:val="4"/>
          <w:szCs w:val="28"/>
        </w:rPr>
        <w:t xml:space="preserve"> và hạ tầng kỹ thuật liên ngành; đảm bảo</w:t>
      </w:r>
      <w:r w:rsidRPr="00240831">
        <w:rPr>
          <w:spacing w:val="4"/>
          <w:szCs w:val="28"/>
          <w:lang w:val="en-US"/>
        </w:rPr>
        <w:t xml:space="preserve"> </w:t>
      </w:r>
      <w:r w:rsidR="008941E7" w:rsidRPr="00240831">
        <w:rPr>
          <w:spacing w:val="4"/>
          <w:szCs w:val="28"/>
          <w:lang w:val="en-US"/>
        </w:rPr>
        <w:t xml:space="preserve">quy </w:t>
      </w:r>
      <w:r w:rsidRPr="00240831">
        <w:rPr>
          <w:spacing w:val="4"/>
          <w:szCs w:val="28"/>
        </w:rPr>
        <w:t>định về quản lý, lắp đặt và sử dụng cáp viễn thông bảo</w:t>
      </w:r>
      <w:r w:rsidRPr="000C5BDA">
        <w:rPr>
          <w:szCs w:val="28"/>
        </w:rPr>
        <w:t xml:space="preserve"> đảm mỹ quan, </w:t>
      </w:r>
      <w:proofErr w:type="gramStart"/>
      <w:r w:rsidRPr="000C5BDA">
        <w:rPr>
          <w:szCs w:val="28"/>
        </w:rPr>
        <w:t>an</w:t>
      </w:r>
      <w:proofErr w:type="gramEnd"/>
      <w:r w:rsidRPr="000C5BDA">
        <w:rPr>
          <w:szCs w:val="28"/>
        </w:rPr>
        <w:t xml:space="preserve"> toàn</w:t>
      </w:r>
      <w:r w:rsidR="00122499">
        <w:rPr>
          <w:szCs w:val="28"/>
          <w:lang w:val="en-US"/>
        </w:rPr>
        <w:t>;</w:t>
      </w:r>
    </w:p>
    <w:p w14:paraId="76633424" w14:textId="257E6BF3" w:rsidR="00AE303A" w:rsidRPr="00240831" w:rsidRDefault="00FF7951" w:rsidP="000C5BDA">
      <w:pPr>
        <w:snapToGrid w:val="0"/>
        <w:spacing w:before="120" w:after="120" w:line="269" w:lineRule="auto"/>
        <w:ind w:firstLine="709"/>
        <w:jc w:val="both"/>
        <w:rPr>
          <w:sz w:val="28"/>
          <w:szCs w:val="28"/>
          <w:lang w:val="en-US"/>
        </w:rPr>
      </w:pPr>
      <w:r w:rsidRPr="000C5BDA">
        <w:rPr>
          <w:sz w:val="28"/>
          <w:szCs w:val="28"/>
          <w:lang w:val="en-US"/>
        </w:rPr>
        <w:t>đ</w:t>
      </w:r>
      <w:r w:rsidR="00AE303A" w:rsidRPr="000C5BDA">
        <w:rPr>
          <w:sz w:val="28"/>
          <w:szCs w:val="28"/>
        </w:rPr>
        <w:t xml:space="preserve">) Tư vấn, giới thiệu và triển khai cho </w:t>
      </w:r>
      <w:r w:rsidR="00240831">
        <w:rPr>
          <w:sz w:val="28"/>
          <w:szCs w:val="28"/>
          <w:lang w:val="en-US"/>
        </w:rPr>
        <w:t>Ủy ban nhân dân</w:t>
      </w:r>
      <w:r w:rsidR="00240831" w:rsidRPr="000C5BDA">
        <w:rPr>
          <w:sz w:val="28"/>
          <w:szCs w:val="28"/>
        </w:rPr>
        <w:t xml:space="preserve"> </w:t>
      </w:r>
      <w:r w:rsidR="00DE10E0" w:rsidRPr="000C5BDA">
        <w:rPr>
          <w:sz w:val="28"/>
          <w:szCs w:val="28"/>
          <w:lang w:val="en-US"/>
        </w:rPr>
        <w:t>thành phố Cần Thơ</w:t>
      </w:r>
      <w:r w:rsidR="00AE303A" w:rsidRPr="000C5BDA">
        <w:rPr>
          <w:sz w:val="28"/>
          <w:szCs w:val="28"/>
        </w:rPr>
        <w:t xml:space="preserve"> các công nghệ mới, thành tựu mới, phù hợp nhất để giải quyết một số “bài toán”, “điểm nghẽn” phát sinh của </w:t>
      </w:r>
      <w:r w:rsidR="00672CD5" w:rsidRPr="000C5BDA">
        <w:rPr>
          <w:sz w:val="28"/>
          <w:szCs w:val="28"/>
          <w:lang w:val="en-US"/>
        </w:rPr>
        <w:t>thành phố</w:t>
      </w:r>
      <w:r w:rsidR="00AE303A" w:rsidRPr="000C5BDA">
        <w:rPr>
          <w:sz w:val="28"/>
          <w:szCs w:val="28"/>
        </w:rPr>
        <w:t xml:space="preserve">, hỗ trợ </w:t>
      </w:r>
      <w:r w:rsidR="00DE10E0" w:rsidRPr="000C5BDA">
        <w:rPr>
          <w:sz w:val="28"/>
          <w:szCs w:val="28"/>
          <w:lang w:val="en-US"/>
        </w:rPr>
        <w:t>thành phố Cần Thơ</w:t>
      </w:r>
      <w:r w:rsidR="00AE303A" w:rsidRPr="000C5BDA">
        <w:rPr>
          <w:sz w:val="28"/>
          <w:szCs w:val="28"/>
        </w:rPr>
        <w:t xml:space="preserve"> tiếp cận các </w:t>
      </w:r>
      <w:r w:rsidR="00AE303A" w:rsidRPr="00240831">
        <w:rPr>
          <w:spacing w:val="4"/>
          <w:sz w:val="28"/>
          <w:szCs w:val="28"/>
        </w:rPr>
        <w:t>doanh nghiệp, tổ chức khoa học có kinh nghiệm chuyên môn và kiến thức về xây</w:t>
      </w:r>
      <w:r w:rsidR="00AE303A" w:rsidRPr="000C5BDA">
        <w:rPr>
          <w:sz w:val="28"/>
          <w:szCs w:val="28"/>
        </w:rPr>
        <w:t xml:space="preserve"> dựng chính quyền điện tử, chuyển đổi số</w:t>
      </w:r>
      <w:r w:rsidR="00240831">
        <w:rPr>
          <w:sz w:val="28"/>
          <w:szCs w:val="28"/>
          <w:lang w:val="en-US"/>
        </w:rPr>
        <w:t>;</w:t>
      </w:r>
    </w:p>
    <w:p w14:paraId="56D451D2" w14:textId="32485286" w:rsidR="00AE303A" w:rsidRPr="00240831" w:rsidRDefault="00FF7951" w:rsidP="000C5BDA">
      <w:pPr>
        <w:pStyle w:val="Para"/>
        <w:snapToGrid w:val="0"/>
        <w:spacing w:after="120" w:line="269" w:lineRule="auto"/>
        <w:ind w:firstLine="709"/>
        <w:rPr>
          <w:bCs/>
          <w:szCs w:val="28"/>
          <w:lang w:val="en-US"/>
        </w:rPr>
      </w:pPr>
      <w:r w:rsidRPr="00486864">
        <w:rPr>
          <w:spacing w:val="-2"/>
          <w:szCs w:val="28"/>
          <w:lang w:val="en-US"/>
        </w:rPr>
        <w:t>e</w:t>
      </w:r>
      <w:r w:rsidR="00AE303A" w:rsidRPr="00486864">
        <w:rPr>
          <w:spacing w:val="-2"/>
          <w:szCs w:val="28"/>
        </w:rPr>
        <w:t xml:space="preserve">) Triển khai các chính sách ưu đãi cho </w:t>
      </w:r>
      <w:r w:rsidR="00240831" w:rsidRPr="00486864">
        <w:rPr>
          <w:spacing w:val="-2"/>
          <w:szCs w:val="28"/>
          <w:lang w:val="en-US"/>
        </w:rPr>
        <w:t>Ủy ban nhân dân</w:t>
      </w:r>
      <w:r w:rsidR="00240831" w:rsidRPr="00486864">
        <w:rPr>
          <w:spacing w:val="-2"/>
          <w:szCs w:val="28"/>
        </w:rPr>
        <w:t xml:space="preserve"> </w:t>
      </w:r>
      <w:r w:rsidR="00DE10E0" w:rsidRPr="00486864">
        <w:rPr>
          <w:spacing w:val="-2"/>
          <w:szCs w:val="28"/>
          <w:lang w:val="en-US"/>
        </w:rPr>
        <w:t>thành phố Cần</w:t>
      </w:r>
      <w:r w:rsidR="00DE10E0" w:rsidRPr="000C5BDA">
        <w:rPr>
          <w:szCs w:val="28"/>
          <w:lang w:val="en-US"/>
        </w:rPr>
        <w:t xml:space="preserve"> Thơ</w:t>
      </w:r>
      <w:r w:rsidR="00AE303A" w:rsidRPr="000C5BDA">
        <w:rPr>
          <w:szCs w:val="28"/>
        </w:rPr>
        <w:t xml:space="preserve"> </w:t>
      </w:r>
      <w:r w:rsidR="00AE303A" w:rsidRPr="00486864">
        <w:rPr>
          <w:spacing w:val="-4"/>
          <w:szCs w:val="28"/>
        </w:rPr>
        <w:t xml:space="preserve">phù hợp với quy định của pháp luật và quy định nội bộ của </w:t>
      </w:r>
      <w:r w:rsidR="00AE303A" w:rsidRPr="00486864">
        <w:rPr>
          <w:bCs/>
          <w:spacing w:val="-4"/>
          <w:szCs w:val="28"/>
        </w:rPr>
        <w:t>Tổng</w:t>
      </w:r>
      <w:r w:rsidR="00AE303A" w:rsidRPr="00486864">
        <w:rPr>
          <w:bCs/>
          <w:spacing w:val="-4"/>
          <w:szCs w:val="28"/>
          <w:lang w:val="vi-VN"/>
        </w:rPr>
        <w:t xml:space="preserve"> </w:t>
      </w:r>
      <w:r w:rsidR="00F2052D" w:rsidRPr="00486864">
        <w:rPr>
          <w:bCs/>
          <w:spacing w:val="-4"/>
          <w:szCs w:val="28"/>
          <w:lang w:val="en-US"/>
        </w:rPr>
        <w:t>c</w:t>
      </w:r>
      <w:r w:rsidR="00F2052D" w:rsidRPr="00486864">
        <w:rPr>
          <w:bCs/>
          <w:spacing w:val="-4"/>
          <w:szCs w:val="28"/>
          <w:lang w:val="vi-VN"/>
        </w:rPr>
        <w:t xml:space="preserve">ông </w:t>
      </w:r>
      <w:r w:rsidR="00AE303A" w:rsidRPr="00486864">
        <w:rPr>
          <w:bCs/>
          <w:spacing w:val="-4"/>
          <w:szCs w:val="28"/>
          <w:lang w:val="vi-VN"/>
        </w:rPr>
        <w:t>ty Viễn</w:t>
      </w:r>
      <w:r w:rsidR="00AE303A" w:rsidRPr="000C5BDA">
        <w:rPr>
          <w:bCs/>
          <w:szCs w:val="28"/>
          <w:lang w:val="vi-VN"/>
        </w:rPr>
        <w:t xml:space="preserve"> thông MobiFone</w:t>
      </w:r>
      <w:r w:rsidR="00AE303A" w:rsidRPr="000C5BDA">
        <w:rPr>
          <w:bCs/>
          <w:szCs w:val="28"/>
        </w:rPr>
        <w:t xml:space="preserve"> khi sử dụng dịch vụ</w:t>
      </w:r>
      <w:r w:rsidR="00DE7503" w:rsidRPr="000C5BDA">
        <w:rPr>
          <w:bCs/>
          <w:szCs w:val="28"/>
          <w:lang w:val="vi-VN"/>
        </w:rPr>
        <w:t xml:space="preserve">, giải pháp </w:t>
      </w:r>
      <w:r w:rsidR="00AE303A" w:rsidRPr="000C5BDA">
        <w:rPr>
          <w:bCs/>
          <w:szCs w:val="28"/>
        </w:rPr>
        <w:t>của Tổng</w:t>
      </w:r>
      <w:r w:rsidR="00AE303A" w:rsidRPr="000C5BDA">
        <w:rPr>
          <w:bCs/>
          <w:szCs w:val="28"/>
          <w:lang w:val="vi-VN"/>
        </w:rPr>
        <w:t xml:space="preserve"> </w:t>
      </w:r>
      <w:r w:rsidR="00F2052D" w:rsidRPr="000C5BDA">
        <w:rPr>
          <w:bCs/>
          <w:szCs w:val="28"/>
          <w:lang w:val="en-US"/>
        </w:rPr>
        <w:t>c</w:t>
      </w:r>
      <w:r w:rsidR="00F2052D" w:rsidRPr="000C5BDA">
        <w:rPr>
          <w:bCs/>
          <w:szCs w:val="28"/>
          <w:lang w:val="vi-VN"/>
        </w:rPr>
        <w:t xml:space="preserve">ông </w:t>
      </w:r>
      <w:r w:rsidR="00AE303A" w:rsidRPr="000C5BDA">
        <w:rPr>
          <w:bCs/>
          <w:szCs w:val="28"/>
          <w:lang w:val="vi-VN"/>
        </w:rPr>
        <w:t>ty Viễn thông MobiFone</w:t>
      </w:r>
      <w:r w:rsidR="00240831">
        <w:rPr>
          <w:bCs/>
          <w:szCs w:val="28"/>
          <w:lang w:val="en-US"/>
        </w:rPr>
        <w:t>;</w:t>
      </w:r>
    </w:p>
    <w:p w14:paraId="2A53D229" w14:textId="29456851" w:rsidR="00AE303A" w:rsidRPr="006B59AD" w:rsidRDefault="00FF7951" w:rsidP="000C5BDA">
      <w:pPr>
        <w:snapToGrid w:val="0"/>
        <w:spacing w:before="120" w:after="120" w:line="269" w:lineRule="auto"/>
        <w:ind w:firstLine="709"/>
        <w:jc w:val="both"/>
        <w:rPr>
          <w:sz w:val="28"/>
          <w:szCs w:val="28"/>
          <w:lang w:val="en-US"/>
        </w:rPr>
      </w:pPr>
      <w:r w:rsidRPr="000C5BDA">
        <w:rPr>
          <w:sz w:val="28"/>
          <w:szCs w:val="28"/>
          <w:lang w:val="en-US"/>
        </w:rPr>
        <w:t>g</w:t>
      </w:r>
      <w:r w:rsidR="00AE303A" w:rsidRPr="000C5BDA">
        <w:rPr>
          <w:sz w:val="28"/>
          <w:szCs w:val="28"/>
        </w:rPr>
        <w:t xml:space="preserve">) Trong các trường hợp triển khai xây dựng ứng dụng cho các cơ quan </w:t>
      </w:r>
      <w:r w:rsidR="00AE303A" w:rsidRPr="006B59AD">
        <w:rPr>
          <w:spacing w:val="4"/>
          <w:sz w:val="28"/>
          <w:szCs w:val="28"/>
        </w:rPr>
        <w:t xml:space="preserve">thuộc </w:t>
      </w:r>
      <w:r w:rsidR="00240831" w:rsidRPr="006B59AD">
        <w:rPr>
          <w:spacing w:val="4"/>
          <w:sz w:val="28"/>
          <w:szCs w:val="28"/>
          <w:lang w:val="en-US"/>
        </w:rPr>
        <w:t>Ủy ban nhân dân</w:t>
      </w:r>
      <w:r w:rsidR="00240831" w:rsidRPr="006B59AD">
        <w:rPr>
          <w:spacing w:val="4"/>
          <w:sz w:val="28"/>
          <w:szCs w:val="28"/>
        </w:rPr>
        <w:t xml:space="preserve"> </w:t>
      </w:r>
      <w:r w:rsidR="00672CD5" w:rsidRPr="006B59AD">
        <w:rPr>
          <w:spacing w:val="4"/>
          <w:sz w:val="28"/>
          <w:szCs w:val="28"/>
          <w:lang w:val="en-US"/>
        </w:rPr>
        <w:t>thành phố</w:t>
      </w:r>
      <w:r w:rsidR="00AE303A" w:rsidRPr="006B59AD">
        <w:rPr>
          <w:spacing w:val="4"/>
          <w:sz w:val="28"/>
          <w:szCs w:val="28"/>
        </w:rPr>
        <w:t xml:space="preserve">; </w:t>
      </w:r>
      <w:r w:rsidR="00AE303A" w:rsidRPr="006B59AD">
        <w:rPr>
          <w:bCs/>
          <w:spacing w:val="4"/>
          <w:sz w:val="28"/>
          <w:szCs w:val="28"/>
        </w:rPr>
        <w:t xml:space="preserve">Tổng </w:t>
      </w:r>
      <w:r w:rsidR="008C2384" w:rsidRPr="006B59AD">
        <w:rPr>
          <w:bCs/>
          <w:spacing w:val="4"/>
          <w:sz w:val="28"/>
          <w:szCs w:val="28"/>
          <w:lang w:val="en-US"/>
        </w:rPr>
        <w:t>c</w:t>
      </w:r>
      <w:r w:rsidR="008C2384" w:rsidRPr="006B59AD">
        <w:rPr>
          <w:bCs/>
          <w:spacing w:val="4"/>
          <w:sz w:val="28"/>
          <w:szCs w:val="28"/>
        </w:rPr>
        <w:t xml:space="preserve">ông </w:t>
      </w:r>
      <w:r w:rsidR="00AE303A" w:rsidRPr="006B59AD">
        <w:rPr>
          <w:bCs/>
          <w:spacing w:val="4"/>
          <w:sz w:val="28"/>
          <w:szCs w:val="28"/>
        </w:rPr>
        <w:t>ty Viễn thông MobiFone</w:t>
      </w:r>
      <w:r w:rsidR="00AE303A" w:rsidRPr="006B59AD">
        <w:rPr>
          <w:spacing w:val="4"/>
          <w:sz w:val="28"/>
          <w:szCs w:val="28"/>
        </w:rPr>
        <w:t xml:space="preserve"> phải bảm</w:t>
      </w:r>
      <w:r w:rsidR="00AE303A" w:rsidRPr="000C5BDA">
        <w:rPr>
          <w:sz w:val="28"/>
          <w:szCs w:val="28"/>
        </w:rPr>
        <w:t xml:space="preserve"> bảo có nguồn lực tại </w:t>
      </w:r>
      <w:r w:rsidR="00E16990" w:rsidRPr="000C5BDA">
        <w:rPr>
          <w:sz w:val="28"/>
          <w:szCs w:val="28"/>
          <w:lang w:val="en-US"/>
        </w:rPr>
        <w:t>thành phố</w:t>
      </w:r>
      <w:r w:rsidR="00C47314" w:rsidRPr="000C5BDA">
        <w:rPr>
          <w:sz w:val="28"/>
          <w:szCs w:val="28"/>
          <w:lang w:val="en-US"/>
        </w:rPr>
        <w:t xml:space="preserve"> Cần Thơ</w:t>
      </w:r>
      <w:r w:rsidR="00AE303A" w:rsidRPr="000C5BDA">
        <w:rPr>
          <w:sz w:val="28"/>
          <w:szCs w:val="28"/>
        </w:rPr>
        <w:t xml:space="preserve"> để thường xuyên cập nhật kịp thời </w:t>
      </w:r>
      <w:r w:rsidR="00AE303A" w:rsidRPr="006B59AD">
        <w:rPr>
          <w:spacing w:val="4"/>
          <w:sz w:val="28"/>
          <w:szCs w:val="28"/>
        </w:rPr>
        <w:t>theo yêu cầu sử dụng, hướng dẫn chuyên môn của Bộ, ngành Trung ương và sẵn</w:t>
      </w:r>
      <w:r w:rsidR="00AE303A" w:rsidRPr="000C5BDA">
        <w:rPr>
          <w:sz w:val="28"/>
          <w:szCs w:val="28"/>
        </w:rPr>
        <w:t xml:space="preserve"> </w:t>
      </w:r>
      <w:r w:rsidR="00AE303A" w:rsidRPr="006B59AD">
        <w:rPr>
          <w:spacing w:val="-4"/>
          <w:sz w:val="28"/>
          <w:szCs w:val="28"/>
        </w:rPr>
        <w:t>sàng hỗ trợ sử dụng, xử lý lỗi, sự cố nhằm sử dụng ứng dụng được hiệu quả nhất</w:t>
      </w:r>
      <w:r w:rsidR="00AE303A" w:rsidRPr="000C5BDA">
        <w:rPr>
          <w:sz w:val="28"/>
          <w:szCs w:val="28"/>
        </w:rPr>
        <w:t xml:space="preserve">; </w:t>
      </w:r>
      <w:r w:rsidR="00AE303A" w:rsidRPr="006B59AD">
        <w:rPr>
          <w:spacing w:val="4"/>
          <w:sz w:val="28"/>
          <w:szCs w:val="28"/>
        </w:rPr>
        <w:t xml:space="preserve">đồng thời chuyển giao công nghệ cho </w:t>
      </w:r>
      <w:r w:rsidR="00DE10E0" w:rsidRPr="006B59AD">
        <w:rPr>
          <w:spacing w:val="4"/>
          <w:sz w:val="28"/>
          <w:szCs w:val="28"/>
          <w:lang w:val="en-US"/>
        </w:rPr>
        <w:t>thành phố Cần Thơ</w:t>
      </w:r>
      <w:r w:rsidR="00AE303A" w:rsidRPr="006B59AD">
        <w:rPr>
          <w:spacing w:val="4"/>
          <w:sz w:val="28"/>
          <w:szCs w:val="28"/>
        </w:rPr>
        <w:t xml:space="preserve"> để có thể làm chủ công</w:t>
      </w:r>
      <w:r w:rsidR="00AE303A" w:rsidRPr="000C5BDA">
        <w:rPr>
          <w:sz w:val="28"/>
          <w:szCs w:val="28"/>
        </w:rPr>
        <w:t xml:space="preserve"> nghệ, bảo đảm an toàn thông tin và chủ động trong việc vận hành, phát triển ứng dụng hiện có ở giai đoạn tiếp theo</w:t>
      </w:r>
      <w:r w:rsidR="006B59AD">
        <w:rPr>
          <w:sz w:val="28"/>
          <w:szCs w:val="28"/>
          <w:lang w:val="en-US"/>
        </w:rPr>
        <w:t>;</w:t>
      </w:r>
    </w:p>
    <w:p w14:paraId="6CB245CF" w14:textId="76110D6E" w:rsidR="009D7112" w:rsidRPr="006B59AD" w:rsidRDefault="00A35572" w:rsidP="000C5BDA">
      <w:pPr>
        <w:snapToGrid w:val="0"/>
        <w:spacing w:before="120" w:after="120" w:line="269" w:lineRule="auto"/>
        <w:ind w:firstLine="709"/>
        <w:jc w:val="both"/>
        <w:rPr>
          <w:spacing w:val="-2"/>
          <w:sz w:val="28"/>
          <w:szCs w:val="28"/>
          <w:lang w:val="en-US"/>
        </w:rPr>
      </w:pPr>
      <w:r w:rsidRPr="006B59AD">
        <w:rPr>
          <w:spacing w:val="-2"/>
          <w:sz w:val="28"/>
          <w:szCs w:val="28"/>
          <w:lang w:val="en-US"/>
        </w:rPr>
        <w:t>h</w:t>
      </w:r>
      <w:r w:rsidR="009D7112" w:rsidRPr="006B59AD">
        <w:rPr>
          <w:spacing w:val="-2"/>
          <w:sz w:val="28"/>
          <w:szCs w:val="28"/>
        </w:rPr>
        <w:t xml:space="preserve">) Truyền thông, quảng bá về các kết quả, thành tựu của </w:t>
      </w:r>
      <w:r w:rsidR="006B59AD" w:rsidRPr="006B59AD">
        <w:rPr>
          <w:spacing w:val="-2"/>
          <w:sz w:val="28"/>
          <w:szCs w:val="28"/>
          <w:lang w:val="en-US"/>
        </w:rPr>
        <w:t>Thỏa thuận</w:t>
      </w:r>
      <w:r w:rsidR="009D7112" w:rsidRPr="006B59AD">
        <w:rPr>
          <w:spacing w:val="-2"/>
          <w:sz w:val="28"/>
          <w:szCs w:val="28"/>
        </w:rPr>
        <w:t xml:space="preserve"> hợp tác</w:t>
      </w:r>
      <w:r w:rsidR="009231DC" w:rsidRPr="006B59AD">
        <w:rPr>
          <w:spacing w:val="-2"/>
          <w:sz w:val="28"/>
          <w:szCs w:val="28"/>
          <w:lang w:val="en-US"/>
        </w:rPr>
        <w:t>.</w:t>
      </w:r>
    </w:p>
    <w:p w14:paraId="0E2D0B04" w14:textId="77777777" w:rsidR="00AE303A" w:rsidRPr="000C5BDA" w:rsidRDefault="00AE303A" w:rsidP="000C5BDA">
      <w:pPr>
        <w:pStyle w:val="Heading2"/>
        <w:snapToGrid w:val="0"/>
        <w:spacing w:before="120" w:after="120" w:line="269" w:lineRule="auto"/>
        <w:ind w:firstLine="709"/>
        <w:jc w:val="both"/>
        <w:rPr>
          <w:rFonts w:ascii="Times New Roman" w:hAnsi="Times New Roman"/>
          <w:b/>
          <w:bCs/>
          <w:color w:val="auto"/>
          <w:sz w:val="28"/>
          <w:szCs w:val="28"/>
          <w:shd w:val="clear" w:color="auto" w:fill="FFFFFF"/>
        </w:rPr>
      </w:pPr>
      <w:r w:rsidRPr="000C5BDA">
        <w:rPr>
          <w:rFonts w:ascii="Times New Roman" w:hAnsi="Times New Roman"/>
          <w:b/>
          <w:bCs/>
          <w:color w:val="auto"/>
          <w:sz w:val="28"/>
          <w:szCs w:val="28"/>
          <w:shd w:val="clear" w:color="auto" w:fill="FFFFFF"/>
        </w:rPr>
        <w:t>Điều 6. Tổ chức thực hiện</w:t>
      </w:r>
    </w:p>
    <w:p w14:paraId="710C52D2" w14:textId="14AFD8B2" w:rsidR="00ED5161" w:rsidRPr="000C5BDA" w:rsidRDefault="00ED5161" w:rsidP="000C5BDA">
      <w:pPr>
        <w:widowControl w:val="0"/>
        <w:snapToGrid w:val="0"/>
        <w:spacing w:before="120" w:after="120" w:line="269" w:lineRule="auto"/>
        <w:ind w:firstLine="709"/>
        <w:jc w:val="both"/>
        <w:rPr>
          <w:sz w:val="28"/>
          <w:szCs w:val="28"/>
          <w:lang w:val="en-US"/>
        </w:rPr>
      </w:pPr>
      <w:r w:rsidRPr="006B59AD">
        <w:rPr>
          <w:spacing w:val="-2"/>
          <w:sz w:val="28"/>
          <w:szCs w:val="28"/>
          <w:lang w:val="en-US"/>
        </w:rPr>
        <w:t xml:space="preserve">Trên cơ sở các nội dung của Thỏa thuận hợp tác, </w:t>
      </w:r>
      <w:r w:rsidR="006B59AD" w:rsidRPr="006B59AD">
        <w:rPr>
          <w:spacing w:val="-2"/>
          <w:sz w:val="28"/>
          <w:szCs w:val="28"/>
          <w:lang w:val="en-US"/>
        </w:rPr>
        <w:t>Ủy ban nhân dân</w:t>
      </w:r>
      <w:r w:rsidR="006B59AD" w:rsidRPr="006B59AD">
        <w:rPr>
          <w:spacing w:val="-2"/>
          <w:sz w:val="28"/>
          <w:szCs w:val="28"/>
        </w:rPr>
        <w:t xml:space="preserve"> </w:t>
      </w:r>
      <w:r w:rsidR="00DE10E0" w:rsidRPr="006B59AD">
        <w:rPr>
          <w:spacing w:val="-2"/>
          <w:sz w:val="28"/>
          <w:szCs w:val="28"/>
          <w:lang w:val="en-US"/>
        </w:rPr>
        <w:t>thành</w:t>
      </w:r>
      <w:r w:rsidR="00DE10E0" w:rsidRPr="000C5BDA">
        <w:rPr>
          <w:sz w:val="28"/>
          <w:szCs w:val="28"/>
          <w:lang w:val="en-US"/>
        </w:rPr>
        <w:t xml:space="preserve"> phố </w:t>
      </w:r>
      <w:r w:rsidR="00DE10E0" w:rsidRPr="00486864">
        <w:rPr>
          <w:spacing w:val="4"/>
          <w:sz w:val="28"/>
          <w:szCs w:val="28"/>
          <w:lang w:val="en-US"/>
        </w:rPr>
        <w:t>Cần Thơ</w:t>
      </w:r>
      <w:r w:rsidRPr="00486864">
        <w:rPr>
          <w:spacing w:val="4"/>
          <w:sz w:val="28"/>
          <w:szCs w:val="28"/>
          <w:lang w:val="en-US"/>
        </w:rPr>
        <w:t xml:space="preserve"> và Tổng công ty Viễn thông MobiFone thống nhất đầu mối làm việc của</w:t>
      </w:r>
      <w:r w:rsidRPr="000C5BDA">
        <w:rPr>
          <w:sz w:val="28"/>
          <w:szCs w:val="28"/>
          <w:lang w:val="en-US"/>
        </w:rPr>
        <w:t xml:space="preserve"> mỗi Bên để trao đổi thông tin, triển khai các nội dung theo các </w:t>
      </w:r>
      <w:r w:rsidR="00486864">
        <w:rPr>
          <w:sz w:val="28"/>
          <w:szCs w:val="28"/>
          <w:lang w:val="en-US"/>
        </w:rPr>
        <w:t>nội dung</w:t>
      </w:r>
      <w:r w:rsidRPr="000C5BDA">
        <w:rPr>
          <w:sz w:val="28"/>
          <w:szCs w:val="28"/>
          <w:lang w:val="en-US"/>
        </w:rPr>
        <w:t xml:space="preserve"> của Thỏa thuận hợp tác, cụ thể như sau:</w:t>
      </w:r>
    </w:p>
    <w:p w14:paraId="00D22F3D" w14:textId="0B2297FE" w:rsidR="00ED5161" w:rsidRPr="000C5BDA" w:rsidRDefault="00ED5161" w:rsidP="000C5BDA">
      <w:pPr>
        <w:widowControl w:val="0"/>
        <w:snapToGrid w:val="0"/>
        <w:spacing w:before="120" w:after="120" w:line="269" w:lineRule="auto"/>
        <w:ind w:firstLine="709"/>
        <w:jc w:val="both"/>
        <w:rPr>
          <w:sz w:val="28"/>
          <w:szCs w:val="28"/>
          <w:lang w:val="en-US"/>
        </w:rPr>
      </w:pPr>
      <w:r w:rsidRPr="000C5BDA">
        <w:rPr>
          <w:sz w:val="28"/>
          <w:szCs w:val="28"/>
          <w:lang w:val="en-US"/>
        </w:rPr>
        <w:t xml:space="preserve">1. Đầu mối chủ trì, phối hợp thực hiện </w:t>
      </w:r>
      <w:r w:rsidR="00486864">
        <w:rPr>
          <w:sz w:val="28"/>
          <w:szCs w:val="28"/>
          <w:lang w:val="en-US"/>
        </w:rPr>
        <w:t>T</w:t>
      </w:r>
      <w:r w:rsidRPr="000C5BDA">
        <w:rPr>
          <w:sz w:val="28"/>
          <w:szCs w:val="28"/>
          <w:lang w:val="en-US"/>
        </w:rPr>
        <w:t>hỏa thuận hợp tác chung:</w:t>
      </w:r>
    </w:p>
    <w:p w14:paraId="1A6AEED6" w14:textId="045E4C99" w:rsidR="00ED5161" w:rsidRPr="000C5BDA" w:rsidRDefault="00AE303A" w:rsidP="000C5BDA">
      <w:pPr>
        <w:widowControl w:val="0"/>
        <w:snapToGrid w:val="0"/>
        <w:spacing w:before="120" w:after="120" w:line="269" w:lineRule="auto"/>
        <w:ind w:firstLine="709"/>
        <w:jc w:val="both"/>
        <w:rPr>
          <w:sz w:val="28"/>
          <w:szCs w:val="28"/>
          <w:lang w:val="en-US"/>
        </w:rPr>
      </w:pPr>
      <w:r w:rsidRPr="000C5BDA">
        <w:rPr>
          <w:sz w:val="28"/>
          <w:szCs w:val="28"/>
        </w:rPr>
        <w:t xml:space="preserve">a) </w:t>
      </w:r>
      <w:r w:rsidR="006B59AD">
        <w:rPr>
          <w:sz w:val="28"/>
          <w:szCs w:val="28"/>
          <w:lang w:val="en-US"/>
        </w:rPr>
        <w:t>Ủy ban nhân dân</w:t>
      </w:r>
      <w:r w:rsidR="006B59AD" w:rsidRPr="000C5BDA">
        <w:rPr>
          <w:sz w:val="28"/>
          <w:szCs w:val="28"/>
        </w:rPr>
        <w:t xml:space="preserve"> </w:t>
      </w:r>
      <w:r w:rsidR="00DE10E0" w:rsidRPr="000C5BDA">
        <w:rPr>
          <w:sz w:val="28"/>
          <w:szCs w:val="28"/>
          <w:lang w:val="en-US"/>
        </w:rPr>
        <w:t>thành phố Cần Thơ</w:t>
      </w:r>
      <w:r w:rsidR="006B59AD">
        <w:rPr>
          <w:sz w:val="28"/>
          <w:szCs w:val="28"/>
          <w:lang w:val="en-US"/>
        </w:rPr>
        <w:t>:</w:t>
      </w:r>
    </w:p>
    <w:p w14:paraId="135939A6" w14:textId="6EDC1DCA" w:rsidR="00AE303A" w:rsidRPr="000C5BDA" w:rsidRDefault="00ED5161" w:rsidP="000C5BDA">
      <w:pPr>
        <w:widowControl w:val="0"/>
        <w:snapToGrid w:val="0"/>
        <w:spacing w:before="120" w:after="120" w:line="269" w:lineRule="auto"/>
        <w:ind w:firstLine="709"/>
        <w:jc w:val="both"/>
        <w:rPr>
          <w:sz w:val="28"/>
          <w:szCs w:val="28"/>
          <w:lang w:val="en-US"/>
        </w:rPr>
      </w:pPr>
      <w:r w:rsidRPr="000C5BDA">
        <w:rPr>
          <w:sz w:val="28"/>
          <w:szCs w:val="28"/>
          <w:lang w:val="en-US"/>
        </w:rPr>
        <w:t xml:space="preserve">- </w:t>
      </w:r>
      <w:r w:rsidR="0025489F" w:rsidRPr="000C5BDA">
        <w:rPr>
          <w:sz w:val="28"/>
          <w:szCs w:val="28"/>
          <w:lang w:val="en-US"/>
        </w:rPr>
        <w:t>Đại diện</w:t>
      </w:r>
      <w:r w:rsidRPr="000C5BDA">
        <w:rPr>
          <w:sz w:val="28"/>
          <w:szCs w:val="28"/>
          <w:lang w:val="en-US"/>
        </w:rPr>
        <w:t>:</w:t>
      </w:r>
      <w:r w:rsidR="0025489F" w:rsidRPr="000C5BDA">
        <w:rPr>
          <w:sz w:val="28"/>
          <w:szCs w:val="28"/>
          <w:lang w:val="en-US"/>
        </w:rPr>
        <w:t xml:space="preserve"> Giám đốc</w:t>
      </w:r>
      <w:r w:rsidRPr="000C5BDA">
        <w:rPr>
          <w:sz w:val="28"/>
          <w:szCs w:val="28"/>
          <w:lang w:val="en-US"/>
        </w:rPr>
        <w:t xml:space="preserve"> </w:t>
      </w:r>
      <w:r w:rsidR="00AE303A" w:rsidRPr="000C5BDA">
        <w:rPr>
          <w:sz w:val="28"/>
          <w:szCs w:val="28"/>
        </w:rPr>
        <w:t xml:space="preserve">Sở </w:t>
      </w:r>
      <w:r w:rsidR="00F22790" w:rsidRPr="000C5BDA">
        <w:rPr>
          <w:sz w:val="28"/>
          <w:szCs w:val="28"/>
          <w:lang w:val="en-US"/>
        </w:rPr>
        <w:t>Khoa học và Công nghệ</w:t>
      </w:r>
      <w:r w:rsidR="006B59AD">
        <w:rPr>
          <w:sz w:val="28"/>
          <w:szCs w:val="28"/>
          <w:lang w:val="en-US"/>
        </w:rPr>
        <w:t>.</w:t>
      </w:r>
    </w:p>
    <w:p w14:paraId="6105533B" w14:textId="76A8B7FD" w:rsidR="00AE303A" w:rsidRPr="000C5BDA" w:rsidRDefault="00AE303A" w:rsidP="000C5BDA">
      <w:pPr>
        <w:widowControl w:val="0"/>
        <w:tabs>
          <w:tab w:val="left" w:pos="1134"/>
        </w:tabs>
        <w:snapToGrid w:val="0"/>
        <w:spacing w:before="120" w:after="120" w:line="269" w:lineRule="auto"/>
        <w:ind w:firstLine="709"/>
        <w:jc w:val="both"/>
        <w:rPr>
          <w:b/>
          <w:sz w:val="28"/>
          <w:szCs w:val="28"/>
        </w:rPr>
      </w:pPr>
      <w:r w:rsidRPr="006B59AD">
        <w:rPr>
          <w:spacing w:val="4"/>
          <w:sz w:val="28"/>
          <w:szCs w:val="28"/>
        </w:rPr>
        <w:t xml:space="preserve">- Địa chỉ: </w:t>
      </w:r>
      <w:r w:rsidR="00ED5161" w:rsidRPr="006B59AD">
        <w:rPr>
          <w:spacing w:val="4"/>
          <w:sz w:val="28"/>
          <w:szCs w:val="28"/>
          <w:lang w:val="en-US"/>
        </w:rPr>
        <w:t xml:space="preserve">Số </w:t>
      </w:r>
      <w:r w:rsidR="00672CD5" w:rsidRPr="006B59AD">
        <w:rPr>
          <w:spacing w:val="4"/>
          <w:sz w:val="28"/>
          <w:szCs w:val="28"/>
          <w:lang w:val="en-US"/>
        </w:rPr>
        <w:t>02</w:t>
      </w:r>
      <w:r w:rsidR="006B59AD" w:rsidRPr="006B59AD">
        <w:rPr>
          <w:spacing w:val="4"/>
          <w:sz w:val="28"/>
          <w:szCs w:val="28"/>
          <w:lang w:val="en-US"/>
        </w:rPr>
        <w:t xml:space="preserve"> đường</w:t>
      </w:r>
      <w:r w:rsidR="00672CD5" w:rsidRPr="006B59AD">
        <w:rPr>
          <w:spacing w:val="4"/>
          <w:sz w:val="28"/>
          <w:szCs w:val="28"/>
        </w:rPr>
        <w:t xml:space="preserve"> Lý Thường</w:t>
      </w:r>
      <w:r w:rsidR="00ED5161" w:rsidRPr="006B59AD">
        <w:rPr>
          <w:spacing w:val="4"/>
          <w:sz w:val="28"/>
          <w:szCs w:val="28"/>
        </w:rPr>
        <w:t xml:space="preserve"> Kiệt, </w:t>
      </w:r>
      <w:r w:rsidR="00486864">
        <w:rPr>
          <w:spacing w:val="4"/>
          <w:sz w:val="28"/>
          <w:szCs w:val="28"/>
          <w:lang w:val="en-US"/>
        </w:rPr>
        <w:t>p</w:t>
      </w:r>
      <w:r w:rsidR="00ED5161" w:rsidRPr="006B59AD">
        <w:rPr>
          <w:spacing w:val="4"/>
          <w:sz w:val="28"/>
          <w:szCs w:val="28"/>
        </w:rPr>
        <w:t>hường</w:t>
      </w:r>
      <w:r w:rsidR="00672CD5" w:rsidRPr="006B59AD">
        <w:rPr>
          <w:spacing w:val="4"/>
          <w:sz w:val="28"/>
          <w:szCs w:val="28"/>
        </w:rPr>
        <w:t xml:space="preserve"> Ninh Kiều</w:t>
      </w:r>
      <w:r w:rsidR="00ED5161" w:rsidRPr="006B59AD">
        <w:rPr>
          <w:spacing w:val="4"/>
          <w:sz w:val="28"/>
          <w:szCs w:val="28"/>
        </w:rPr>
        <w:t xml:space="preserve">, </w:t>
      </w:r>
      <w:r w:rsidR="00DE10E0" w:rsidRPr="006B59AD">
        <w:rPr>
          <w:spacing w:val="4"/>
          <w:sz w:val="28"/>
          <w:szCs w:val="28"/>
        </w:rPr>
        <w:t>thành phố Cần</w:t>
      </w:r>
      <w:r w:rsidR="00DE10E0" w:rsidRPr="000C5BDA">
        <w:rPr>
          <w:sz w:val="28"/>
          <w:szCs w:val="28"/>
        </w:rPr>
        <w:t xml:space="preserve"> Thơ</w:t>
      </w:r>
      <w:r w:rsidR="00ED5161" w:rsidRPr="000C5BDA">
        <w:rPr>
          <w:sz w:val="28"/>
          <w:szCs w:val="28"/>
          <w:lang w:val="en-US"/>
        </w:rPr>
        <w:t>.</w:t>
      </w:r>
    </w:p>
    <w:p w14:paraId="2456F04A" w14:textId="30AD4DD8" w:rsidR="0056469A" w:rsidRPr="006B59AD" w:rsidRDefault="00AE303A" w:rsidP="000C5BDA">
      <w:pPr>
        <w:widowControl w:val="0"/>
        <w:snapToGrid w:val="0"/>
        <w:spacing w:before="120" w:after="120" w:line="269" w:lineRule="auto"/>
        <w:ind w:firstLine="709"/>
        <w:jc w:val="both"/>
        <w:rPr>
          <w:sz w:val="28"/>
          <w:szCs w:val="28"/>
          <w:lang w:val="en-US"/>
        </w:rPr>
      </w:pPr>
      <w:r w:rsidRPr="000C5BDA">
        <w:rPr>
          <w:sz w:val="28"/>
          <w:szCs w:val="28"/>
        </w:rPr>
        <w:lastRenderedPageBreak/>
        <w:t xml:space="preserve">b) </w:t>
      </w:r>
      <w:r w:rsidR="00C729D2" w:rsidRPr="000C5BDA">
        <w:rPr>
          <w:sz w:val="28"/>
          <w:szCs w:val="28"/>
        </w:rPr>
        <w:t xml:space="preserve">Tổng </w:t>
      </w:r>
      <w:r w:rsidR="00E16990" w:rsidRPr="000C5BDA">
        <w:rPr>
          <w:sz w:val="28"/>
          <w:szCs w:val="28"/>
          <w:lang w:val="en-US"/>
        </w:rPr>
        <w:t>c</w:t>
      </w:r>
      <w:r w:rsidR="00C729D2" w:rsidRPr="000C5BDA">
        <w:rPr>
          <w:sz w:val="28"/>
          <w:szCs w:val="28"/>
        </w:rPr>
        <w:t>ông ty Viễn thông MobiFone</w:t>
      </w:r>
      <w:r w:rsidR="006B59AD">
        <w:rPr>
          <w:sz w:val="28"/>
          <w:szCs w:val="28"/>
          <w:lang w:val="en-US"/>
        </w:rPr>
        <w:t>:</w:t>
      </w:r>
    </w:p>
    <w:p w14:paraId="364D0D9E" w14:textId="0D6FB689" w:rsidR="00C729D2" w:rsidRPr="000C5BDA" w:rsidRDefault="00C729D2" w:rsidP="000C5BDA">
      <w:pPr>
        <w:widowControl w:val="0"/>
        <w:snapToGrid w:val="0"/>
        <w:spacing w:before="120" w:after="120" w:line="269" w:lineRule="auto"/>
        <w:ind w:firstLine="709"/>
        <w:jc w:val="both"/>
        <w:rPr>
          <w:sz w:val="28"/>
          <w:szCs w:val="28"/>
          <w:lang w:val="en-US"/>
        </w:rPr>
      </w:pPr>
      <w:r w:rsidRPr="000C5BDA">
        <w:rPr>
          <w:sz w:val="28"/>
          <w:szCs w:val="28"/>
        </w:rPr>
        <w:t xml:space="preserve">- </w:t>
      </w:r>
      <w:r w:rsidR="0025489F" w:rsidRPr="000C5BDA">
        <w:rPr>
          <w:sz w:val="28"/>
          <w:szCs w:val="28"/>
          <w:lang w:val="en-US"/>
        </w:rPr>
        <w:t>Đại diện</w:t>
      </w:r>
      <w:r w:rsidRPr="000C5BDA">
        <w:rPr>
          <w:sz w:val="28"/>
          <w:szCs w:val="28"/>
        </w:rPr>
        <w:t xml:space="preserve">: </w:t>
      </w:r>
      <w:r w:rsidR="0025489F" w:rsidRPr="000C5BDA">
        <w:rPr>
          <w:sz w:val="28"/>
          <w:szCs w:val="28"/>
          <w:lang w:val="en-US"/>
        </w:rPr>
        <w:t xml:space="preserve">Giám đốc </w:t>
      </w:r>
      <w:r w:rsidR="00C47314" w:rsidRPr="000C5BDA">
        <w:rPr>
          <w:sz w:val="28"/>
          <w:szCs w:val="28"/>
          <w:lang w:val="en-US"/>
        </w:rPr>
        <w:t>MobiFone Cần Thơ</w:t>
      </w:r>
      <w:r w:rsidR="006B59AD">
        <w:rPr>
          <w:sz w:val="28"/>
          <w:szCs w:val="28"/>
          <w:lang w:val="en-US"/>
        </w:rPr>
        <w:t>.</w:t>
      </w:r>
    </w:p>
    <w:p w14:paraId="45102BDB" w14:textId="12BA50B8" w:rsidR="00AE303A" w:rsidRPr="006B59AD" w:rsidRDefault="00AE303A" w:rsidP="000C5BDA">
      <w:pPr>
        <w:widowControl w:val="0"/>
        <w:snapToGrid w:val="0"/>
        <w:spacing w:before="120" w:after="120" w:line="269" w:lineRule="auto"/>
        <w:ind w:firstLine="709"/>
        <w:jc w:val="both"/>
        <w:rPr>
          <w:b/>
          <w:sz w:val="28"/>
          <w:szCs w:val="28"/>
          <w:lang w:val="en-US"/>
        </w:rPr>
      </w:pPr>
      <w:r w:rsidRPr="000C5BDA">
        <w:rPr>
          <w:sz w:val="28"/>
          <w:szCs w:val="28"/>
        </w:rPr>
        <w:t xml:space="preserve">- Địa chỉ: </w:t>
      </w:r>
      <w:r w:rsidR="00C729D2" w:rsidRPr="000C5BDA">
        <w:rPr>
          <w:sz w:val="28"/>
          <w:szCs w:val="28"/>
        </w:rPr>
        <w:t xml:space="preserve">Tòa nhà MobiFone, đường số 22, Khu công ty Xây dựng số 8, Khu vực 02, </w:t>
      </w:r>
      <w:r w:rsidR="00486864">
        <w:rPr>
          <w:sz w:val="28"/>
          <w:szCs w:val="28"/>
          <w:lang w:val="en-US"/>
        </w:rPr>
        <w:t>p</w:t>
      </w:r>
      <w:r w:rsidR="00C729D2" w:rsidRPr="000C5BDA">
        <w:rPr>
          <w:sz w:val="28"/>
          <w:szCs w:val="28"/>
        </w:rPr>
        <w:t xml:space="preserve">hường Cái Răng, </w:t>
      </w:r>
      <w:r w:rsidR="00486864">
        <w:rPr>
          <w:sz w:val="28"/>
          <w:szCs w:val="28"/>
          <w:lang w:val="en-US"/>
        </w:rPr>
        <w:t>t</w:t>
      </w:r>
      <w:r w:rsidR="00C729D2" w:rsidRPr="000C5BDA">
        <w:rPr>
          <w:sz w:val="28"/>
          <w:szCs w:val="28"/>
        </w:rPr>
        <w:t>hành phố Cần Thơ</w:t>
      </w:r>
      <w:r w:rsidR="006B59AD">
        <w:rPr>
          <w:sz w:val="28"/>
          <w:szCs w:val="28"/>
          <w:lang w:val="en-US"/>
        </w:rPr>
        <w:t>.</w:t>
      </w:r>
    </w:p>
    <w:p w14:paraId="186F5903" w14:textId="65DEA94B" w:rsidR="00797634" w:rsidRPr="000C5BDA" w:rsidRDefault="00797634" w:rsidP="000C5BDA">
      <w:pPr>
        <w:widowControl w:val="0"/>
        <w:tabs>
          <w:tab w:val="left" w:pos="1134"/>
        </w:tabs>
        <w:snapToGrid w:val="0"/>
        <w:spacing w:before="120" w:after="120" w:line="269" w:lineRule="auto"/>
        <w:ind w:firstLine="709"/>
        <w:jc w:val="both"/>
        <w:rPr>
          <w:sz w:val="28"/>
          <w:szCs w:val="28"/>
          <w:lang w:val="en-US"/>
        </w:rPr>
      </w:pPr>
      <w:r w:rsidRPr="006B59AD">
        <w:rPr>
          <w:spacing w:val="-2"/>
          <w:sz w:val="28"/>
          <w:szCs w:val="28"/>
          <w:lang w:val="en-US"/>
        </w:rPr>
        <w:t>2. Các Bên thường xuyên trao đổi thông tin (</w:t>
      </w:r>
      <w:r w:rsidRPr="006B59AD">
        <w:rPr>
          <w:iCs/>
          <w:spacing w:val="-2"/>
          <w:sz w:val="28"/>
          <w:szCs w:val="28"/>
          <w:lang w:val="en-US"/>
        </w:rPr>
        <w:t>định kỳ hàng năm hoặc đột</w:t>
      </w:r>
      <w:r w:rsidRPr="006B59AD">
        <w:rPr>
          <w:iCs/>
          <w:sz w:val="28"/>
          <w:szCs w:val="28"/>
          <w:lang w:val="en-US"/>
        </w:rPr>
        <w:t xml:space="preserve"> xuất</w:t>
      </w:r>
      <w:r w:rsidRPr="000C5BDA">
        <w:rPr>
          <w:sz w:val="28"/>
          <w:szCs w:val="28"/>
          <w:lang w:val="en-US"/>
        </w:rPr>
        <w:t xml:space="preserve">) </w:t>
      </w:r>
      <w:r w:rsidRPr="006B59AD">
        <w:rPr>
          <w:spacing w:val="4"/>
          <w:sz w:val="28"/>
          <w:szCs w:val="28"/>
          <w:lang w:val="en-US"/>
        </w:rPr>
        <w:t>báo cáo đánh giá, sơ kết, tổng kết về các nội dung hợp tác trước khi triển khai mở</w:t>
      </w:r>
      <w:r w:rsidRPr="000C5BDA">
        <w:rPr>
          <w:sz w:val="28"/>
          <w:szCs w:val="28"/>
          <w:lang w:val="en-US"/>
        </w:rPr>
        <w:t xml:space="preserve"> rộng phạm v</w:t>
      </w:r>
      <w:r w:rsidR="00486864">
        <w:rPr>
          <w:sz w:val="28"/>
          <w:szCs w:val="28"/>
          <w:lang w:val="en-US"/>
        </w:rPr>
        <w:t>i</w:t>
      </w:r>
      <w:r w:rsidRPr="000C5BDA">
        <w:rPr>
          <w:sz w:val="28"/>
          <w:szCs w:val="28"/>
          <w:lang w:val="en-US"/>
        </w:rPr>
        <w:t>, quy mô hợp tác.</w:t>
      </w:r>
    </w:p>
    <w:p w14:paraId="02B68383" w14:textId="193417BC" w:rsidR="00800C4D" w:rsidRPr="000C5BDA" w:rsidRDefault="00800C4D" w:rsidP="000C5BDA">
      <w:pPr>
        <w:spacing w:before="120" w:after="120" w:line="269" w:lineRule="auto"/>
        <w:ind w:firstLine="709"/>
        <w:jc w:val="both"/>
        <w:rPr>
          <w:sz w:val="28"/>
          <w:szCs w:val="28"/>
          <w:lang w:val="en-US"/>
        </w:rPr>
      </w:pPr>
      <w:r w:rsidRPr="00486864">
        <w:rPr>
          <w:spacing w:val="-2"/>
          <w:sz w:val="28"/>
          <w:szCs w:val="28"/>
        </w:rPr>
        <w:t xml:space="preserve">3. Tất cả các thông báo và các trao đổi khác giữa </w:t>
      </w:r>
      <w:r w:rsidR="00486864" w:rsidRPr="00486864">
        <w:rPr>
          <w:spacing w:val="-2"/>
          <w:sz w:val="28"/>
          <w:szCs w:val="28"/>
          <w:lang w:val="en-US"/>
        </w:rPr>
        <w:t>Ủy ban nhân dân</w:t>
      </w:r>
      <w:r w:rsidR="00486864" w:rsidRPr="00486864">
        <w:rPr>
          <w:spacing w:val="-2"/>
          <w:sz w:val="28"/>
          <w:szCs w:val="28"/>
        </w:rPr>
        <w:t xml:space="preserve"> thành</w:t>
      </w:r>
      <w:r w:rsidR="00486864" w:rsidRPr="000C5BDA">
        <w:rPr>
          <w:sz w:val="28"/>
          <w:szCs w:val="28"/>
        </w:rPr>
        <w:t xml:space="preserve"> phố Cần Thơ</w:t>
      </w:r>
      <w:r w:rsidR="00486864" w:rsidRPr="000C5BDA">
        <w:rPr>
          <w:iCs/>
          <w:sz w:val="28"/>
          <w:szCs w:val="28"/>
          <w:lang w:val="en-GB"/>
        </w:rPr>
        <w:t xml:space="preserve"> </w:t>
      </w:r>
      <w:r w:rsidR="00486864">
        <w:rPr>
          <w:iCs/>
          <w:sz w:val="28"/>
          <w:szCs w:val="28"/>
          <w:lang w:val="en-GB"/>
        </w:rPr>
        <w:t xml:space="preserve">và </w:t>
      </w:r>
      <w:r w:rsidRPr="000C5BDA">
        <w:rPr>
          <w:sz w:val="28"/>
          <w:szCs w:val="28"/>
          <w:lang w:val="en-US"/>
        </w:rPr>
        <w:t xml:space="preserve">Tổng công ty Viễn thông MobiFone </w:t>
      </w:r>
      <w:r w:rsidRPr="000C5BDA">
        <w:rPr>
          <w:sz w:val="28"/>
          <w:szCs w:val="28"/>
        </w:rPr>
        <w:t xml:space="preserve">liên quan </w:t>
      </w:r>
      <w:r w:rsidR="006B59AD">
        <w:rPr>
          <w:sz w:val="28"/>
          <w:szCs w:val="28"/>
          <w:lang w:val="en-US"/>
        </w:rPr>
        <w:t>đến</w:t>
      </w:r>
      <w:r w:rsidRPr="000C5BDA">
        <w:rPr>
          <w:sz w:val="28"/>
          <w:szCs w:val="28"/>
        </w:rPr>
        <w:t xml:space="preserve"> việc thực hiện </w:t>
      </w:r>
      <w:r w:rsidR="006B59AD">
        <w:rPr>
          <w:sz w:val="28"/>
          <w:szCs w:val="28"/>
          <w:lang w:val="en-US"/>
        </w:rPr>
        <w:t>T</w:t>
      </w:r>
      <w:r w:rsidRPr="000C5BDA">
        <w:rPr>
          <w:sz w:val="28"/>
          <w:szCs w:val="28"/>
        </w:rPr>
        <w:t>hỏa thuận</w:t>
      </w:r>
      <w:r w:rsidR="006B59AD">
        <w:rPr>
          <w:sz w:val="28"/>
          <w:szCs w:val="28"/>
          <w:lang w:val="en-US"/>
        </w:rPr>
        <w:t xml:space="preserve"> hợp tác</w:t>
      </w:r>
      <w:r w:rsidRPr="000C5BDA">
        <w:rPr>
          <w:sz w:val="28"/>
          <w:szCs w:val="28"/>
        </w:rPr>
        <w:t xml:space="preserve"> này phải được cụ thể hóa bằng văn bản</w:t>
      </w:r>
      <w:r w:rsidR="006B59AD">
        <w:rPr>
          <w:sz w:val="28"/>
          <w:szCs w:val="28"/>
          <w:lang w:val="en-US"/>
        </w:rPr>
        <w:t>;</w:t>
      </w:r>
      <w:r w:rsidRPr="000C5BDA">
        <w:rPr>
          <w:sz w:val="28"/>
          <w:szCs w:val="28"/>
        </w:rPr>
        <w:t xml:space="preserve"> </w:t>
      </w:r>
      <w:r w:rsidR="006B59AD">
        <w:rPr>
          <w:sz w:val="28"/>
          <w:szCs w:val="28"/>
          <w:lang w:val="en-US"/>
        </w:rPr>
        <w:t>t</w:t>
      </w:r>
      <w:r w:rsidRPr="000C5BDA">
        <w:rPr>
          <w:sz w:val="28"/>
          <w:szCs w:val="28"/>
        </w:rPr>
        <w:t xml:space="preserve">rong trường hợp có sự thay đổi đầu mối làm việc, các Bên có trách nhiệm thông báo trực tiếp, kịp thời </w:t>
      </w:r>
      <w:r w:rsidR="006B59AD">
        <w:rPr>
          <w:sz w:val="28"/>
          <w:szCs w:val="28"/>
          <w:lang w:val="en-US"/>
        </w:rPr>
        <w:t>đến</w:t>
      </w:r>
      <w:r w:rsidRPr="000C5BDA">
        <w:rPr>
          <w:sz w:val="28"/>
          <w:szCs w:val="28"/>
        </w:rPr>
        <w:t xml:space="preserve"> đơn vị đầu mối của Bên kia.</w:t>
      </w:r>
    </w:p>
    <w:p w14:paraId="2EDFEDA4" w14:textId="292BD72E" w:rsidR="00800C4D" w:rsidRPr="000C5BDA" w:rsidRDefault="00800C4D" w:rsidP="000C5BDA">
      <w:pPr>
        <w:pStyle w:val="BodyText"/>
        <w:tabs>
          <w:tab w:val="left" w:pos="1093"/>
        </w:tabs>
        <w:spacing w:before="120" w:line="269" w:lineRule="auto"/>
        <w:ind w:firstLine="709"/>
        <w:jc w:val="both"/>
        <w:rPr>
          <w:sz w:val="28"/>
          <w:szCs w:val="28"/>
        </w:rPr>
      </w:pPr>
      <w:r w:rsidRPr="006B59AD">
        <w:rPr>
          <w:spacing w:val="-4"/>
          <w:sz w:val="28"/>
          <w:szCs w:val="28"/>
        </w:rPr>
        <w:t xml:space="preserve">4. </w:t>
      </w:r>
      <w:r w:rsidR="006B59AD" w:rsidRPr="006B59AD">
        <w:rPr>
          <w:spacing w:val="-4"/>
          <w:sz w:val="28"/>
          <w:szCs w:val="28"/>
          <w:lang w:val="en-US"/>
        </w:rPr>
        <w:t>S</w:t>
      </w:r>
      <w:r w:rsidRPr="006B59AD">
        <w:rPr>
          <w:spacing w:val="-4"/>
          <w:sz w:val="28"/>
          <w:szCs w:val="28"/>
        </w:rPr>
        <w:t xml:space="preserve">ở, ban, ngành, địa phương và các đơn vị trực thuộc của </w:t>
      </w:r>
      <w:r w:rsidR="006B59AD" w:rsidRPr="006B59AD">
        <w:rPr>
          <w:spacing w:val="-4"/>
          <w:sz w:val="28"/>
          <w:szCs w:val="28"/>
          <w:lang w:val="en-US"/>
        </w:rPr>
        <w:t>Ủy ban nhân</w:t>
      </w:r>
      <w:r w:rsidR="006B59AD">
        <w:rPr>
          <w:sz w:val="28"/>
          <w:szCs w:val="28"/>
          <w:lang w:val="en-US"/>
        </w:rPr>
        <w:t xml:space="preserve"> dân</w:t>
      </w:r>
      <w:r w:rsidR="006B59AD" w:rsidRPr="000C5BDA">
        <w:rPr>
          <w:sz w:val="28"/>
          <w:szCs w:val="28"/>
        </w:rPr>
        <w:t xml:space="preserve"> </w:t>
      </w:r>
      <w:r w:rsidR="00DE10E0" w:rsidRPr="000C5BDA">
        <w:rPr>
          <w:sz w:val="28"/>
          <w:szCs w:val="28"/>
        </w:rPr>
        <w:t>thành phố Cần Thơ</w:t>
      </w:r>
      <w:r w:rsidRPr="000C5BDA">
        <w:rPr>
          <w:sz w:val="28"/>
          <w:szCs w:val="28"/>
        </w:rPr>
        <w:t xml:space="preserve"> và </w:t>
      </w:r>
      <w:r w:rsidRPr="000C5BDA">
        <w:rPr>
          <w:sz w:val="28"/>
          <w:szCs w:val="28"/>
          <w:lang w:val="en-US"/>
        </w:rPr>
        <w:t>Tổng công ty Viễn thông MobiFone</w:t>
      </w:r>
      <w:r w:rsidRPr="000C5BDA">
        <w:rPr>
          <w:sz w:val="28"/>
          <w:szCs w:val="28"/>
        </w:rPr>
        <w:t xml:space="preserve">, các </w:t>
      </w:r>
      <w:r w:rsidR="00E16990" w:rsidRPr="000C5BDA">
        <w:rPr>
          <w:sz w:val="28"/>
          <w:szCs w:val="28"/>
          <w:lang w:val="en-US"/>
        </w:rPr>
        <w:t>đơn vị</w:t>
      </w:r>
      <w:r w:rsidRPr="000C5BDA">
        <w:rPr>
          <w:sz w:val="28"/>
          <w:szCs w:val="28"/>
        </w:rPr>
        <w:t xml:space="preserve"> trực thuộc </w:t>
      </w:r>
      <w:r w:rsidRPr="006B59AD">
        <w:rPr>
          <w:spacing w:val="-4"/>
          <w:sz w:val="28"/>
          <w:szCs w:val="28"/>
          <w:lang w:val="en-US"/>
        </w:rPr>
        <w:t>Tổng công ty Viễn thông MobiFone</w:t>
      </w:r>
      <w:r w:rsidRPr="006B59AD">
        <w:rPr>
          <w:spacing w:val="-4"/>
          <w:sz w:val="28"/>
          <w:szCs w:val="28"/>
        </w:rPr>
        <w:t xml:space="preserve"> có trách nhiệm phối hợp triển khai có hiệu</w:t>
      </w:r>
      <w:r w:rsidRPr="000C5BDA">
        <w:rPr>
          <w:sz w:val="28"/>
          <w:szCs w:val="28"/>
        </w:rPr>
        <w:t xml:space="preserve"> quả các nội dung trong Thỏa thuận hợp tác này theo các quy định của pháp luật.</w:t>
      </w:r>
    </w:p>
    <w:p w14:paraId="5FAC7722" w14:textId="77777777" w:rsidR="00631157" w:rsidRPr="000C5BDA" w:rsidRDefault="00F75027" w:rsidP="000C5BDA">
      <w:pPr>
        <w:adjustRightInd w:val="0"/>
        <w:snapToGrid w:val="0"/>
        <w:spacing w:before="120" w:after="120" w:line="269" w:lineRule="auto"/>
        <w:ind w:firstLine="709"/>
        <w:jc w:val="both"/>
        <w:rPr>
          <w:b/>
          <w:bCs/>
          <w:sz w:val="28"/>
          <w:szCs w:val="28"/>
        </w:rPr>
      </w:pPr>
      <w:r w:rsidRPr="000C5BDA">
        <w:rPr>
          <w:b/>
          <w:bCs/>
          <w:sz w:val="28"/>
          <w:szCs w:val="28"/>
        </w:rPr>
        <w:t xml:space="preserve">Điều </w:t>
      </w:r>
      <w:r w:rsidR="007D0C21" w:rsidRPr="000C5BDA">
        <w:rPr>
          <w:b/>
          <w:bCs/>
          <w:sz w:val="28"/>
          <w:szCs w:val="28"/>
        </w:rPr>
        <w:t>7</w:t>
      </w:r>
      <w:r w:rsidRPr="000C5BDA">
        <w:rPr>
          <w:b/>
          <w:bCs/>
          <w:sz w:val="28"/>
          <w:szCs w:val="28"/>
        </w:rPr>
        <w:t>.</w:t>
      </w:r>
      <w:r w:rsidR="00631157" w:rsidRPr="000C5BDA">
        <w:rPr>
          <w:b/>
          <w:bCs/>
          <w:sz w:val="28"/>
          <w:szCs w:val="28"/>
        </w:rPr>
        <w:t xml:space="preserve"> </w:t>
      </w:r>
      <w:r w:rsidR="0084033C" w:rsidRPr="000C5BDA">
        <w:rPr>
          <w:b/>
          <w:bCs/>
          <w:sz w:val="28"/>
          <w:szCs w:val="28"/>
          <w:lang w:val="en-US"/>
        </w:rPr>
        <w:t>Cam kết thực hiện</w:t>
      </w:r>
    </w:p>
    <w:p w14:paraId="766339ED" w14:textId="339CBFC2" w:rsidR="0084033C" w:rsidRPr="000C5BDA" w:rsidRDefault="0084033C" w:rsidP="000C5BDA">
      <w:pPr>
        <w:widowControl w:val="0"/>
        <w:spacing w:before="120" w:after="120" w:line="269" w:lineRule="auto"/>
        <w:ind w:firstLine="709"/>
        <w:jc w:val="both"/>
        <w:rPr>
          <w:sz w:val="28"/>
          <w:szCs w:val="28"/>
        </w:rPr>
      </w:pPr>
      <w:r w:rsidRPr="000C5BDA">
        <w:rPr>
          <w:sz w:val="28"/>
          <w:szCs w:val="28"/>
        </w:rPr>
        <w:t xml:space="preserve">1. </w:t>
      </w:r>
      <w:r w:rsidR="006B59AD">
        <w:rPr>
          <w:sz w:val="28"/>
          <w:szCs w:val="28"/>
          <w:lang w:val="en-US"/>
        </w:rPr>
        <w:t>Ủy ban nhân dân</w:t>
      </w:r>
      <w:r w:rsidR="006B59AD" w:rsidRPr="000C5BDA">
        <w:rPr>
          <w:sz w:val="28"/>
          <w:szCs w:val="28"/>
        </w:rPr>
        <w:t xml:space="preserve"> </w:t>
      </w:r>
      <w:r w:rsidR="00DE10E0" w:rsidRPr="000C5BDA">
        <w:rPr>
          <w:sz w:val="28"/>
          <w:szCs w:val="28"/>
        </w:rPr>
        <w:t>thành phố Cần Thơ</w:t>
      </w:r>
      <w:r w:rsidRPr="000C5BDA">
        <w:rPr>
          <w:iCs/>
          <w:sz w:val="28"/>
          <w:szCs w:val="28"/>
          <w:lang w:val="en-GB"/>
        </w:rPr>
        <w:t xml:space="preserve"> </w:t>
      </w:r>
      <w:r w:rsidRPr="000C5BDA">
        <w:rPr>
          <w:sz w:val="28"/>
          <w:szCs w:val="28"/>
        </w:rPr>
        <w:t xml:space="preserve">và </w:t>
      </w:r>
      <w:r w:rsidRPr="000C5BDA">
        <w:rPr>
          <w:sz w:val="28"/>
          <w:szCs w:val="28"/>
          <w:lang w:val="en-US"/>
        </w:rPr>
        <w:t xml:space="preserve">Tổng </w:t>
      </w:r>
      <w:r w:rsidR="00E16990" w:rsidRPr="000C5BDA">
        <w:rPr>
          <w:sz w:val="28"/>
          <w:szCs w:val="28"/>
          <w:lang w:val="en-US"/>
        </w:rPr>
        <w:t>c</w:t>
      </w:r>
      <w:r w:rsidRPr="000C5BDA">
        <w:rPr>
          <w:sz w:val="28"/>
          <w:szCs w:val="28"/>
          <w:lang w:val="en-US"/>
        </w:rPr>
        <w:t xml:space="preserve">ông </w:t>
      </w:r>
      <w:r w:rsidRPr="000C5BDA">
        <w:rPr>
          <w:sz w:val="28"/>
          <w:szCs w:val="28"/>
        </w:rPr>
        <w:t xml:space="preserve">ty Viễn thông </w:t>
      </w:r>
      <w:r w:rsidRPr="006B59AD">
        <w:rPr>
          <w:spacing w:val="-4"/>
          <w:sz w:val="28"/>
          <w:szCs w:val="28"/>
        </w:rPr>
        <w:t xml:space="preserve">MobiFone cam kết thực hiện đúng theo các </w:t>
      </w:r>
      <w:r w:rsidR="006B59AD">
        <w:rPr>
          <w:spacing w:val="-4"/>
          <w:sz w:val="28"/>
          <w:szCs w:val="28"/>
          <w:lang w:val="en-US"/>
        </w:rPr>
        <w:t>nội dung</w:t>
      </w:r>
      <w:r w:rsidRPr="006B59AD">
        <w:rPr>
          <w:spacing w:val="-4"/>
          <w:sz w:val="28"/>
          <w:szCs w:val="28"/>
        </w:rPr>
        <w:t xml:space="preserve"> đã thống nhất tại Thỏa</w:t>
      </w:r>
      <w:r w:rsidRPr="000C5BDA">
        <w:rPr>
          <w:sz w:val="28"/>
          <w:szCs w:val="28"/>
        </w:rPr>
        <w:t xml:space="preserve"> thuận hợp tác này.</w:t>
      </w:r>
    </w:p>
    <w:p w14:paraId="57B22C7C" w14:textId="77777777" w:rsidR="0084033C" w:rsidRPr="000C5BDA" w:rsidRDefault="0084033C" w:rsidP="000C5BDA">
      <w:pPr>
        <w:widowControl w:val="0"/>
        <w:spacing w:before="120" w:after="120" w:line="269" w:lineRule="auto"/>
        <w:ind w:firstLine="709"/>
        <w:jc w:val="both"/>
        <w:rPr>
          <w:strike/>
          <w:sz w:val="28"/>
          <w:szCs w:val="28"/>
        </w:rPr>
      </w:pPr>
      <w:r w:rsidRPr="006B59AD">
        <w:rPr>
          <w:spacing w:val="4"/>
          <w:sz w:val="28"/>
          <w:szCs w:val="28"/>
        </w:rPr>
        <w:t>2. Trong quá trình thực hiện, nếu có vấn đề phát sinh hoặc cần thay đổi nội</w:t>
      </w:r>
      <w:r w:rsidRPr="000C5BDA">
        <w:rPr>
          <w:sz w:val="28"/>
          <w:szCs w:val="28"/>
        </w:rPr>
        <w:t xml:space="preserve"> dung của Thỏa thuận hợp tác, hai Bên sẽ cùng trao đổi và thống nhất sửa đổi phù hợp. Mọi sửa đổi, bổ sung Thỏa thuận hợp tác này được các Bên trao đổi và thống nhất bằng văn bản được ký bởi đại diện có thẩm quyền của hai Bên.</w:t>
      </w:r>
    </w:p>
    <w:p w14:paraId="696186C2" w14:textId="77777777" w:rsidR="0084033C" w:rsidRPr="000C5BDA" w:rsidRDefault="0084033C" w:rsidP="000C5BDA">
      <w:pPr>
        <w:widowControl w:val="0"/>
        <w:spacing w:before="120" w:after="120" w:line="269" w:lineRule="auto"/>
        <w:ind w:firstLine="709"/>
        <w:jc w:val="both"/>
        <w:rPr>
          <w:iCs/>
          <w:sz w:val="28"/>
          <w:szCs w:val="28"/>
        </w:rPr>
      </w:pPr>
      <w:r w:rsidRPr="000C5BDA">
        <w:rPr>
          <w:sz w:val="28"/>
          <w:szCs w:val="28"/>
        </w:rPr>
        <w:t xml:space="preserve">3. </w:t>
      </w:r>
      <w:r w:rsidRPr="000C5BDA">
        <w:rPr>
          <w:bCs/>
          <w:iCs/>
          <w:sz w:val="28"/>
          <w:szCs w:val="28"/>
        </w:rPr>
        <w:t xml:space="preserve">Hai Bên cam kết không thực hiện bất kỳ hành vi nào làm ảnh hưởng không tốt đến </w:t>
      </w:r>
      <w:r w:rsidRPr="000C5BDA">
        <w:rPr>
          <w:iCs/>
          <w:sz w:val="28"/>
          <w:szCs w:val="28"/>
        </w:rPr>
        <w:t>lợi ích</w:t>
      </w:r>
      <w:r w:rsidRPr="000C5BDA">
        <w:rPr>
          <w:bCs/>
          <w:iCs/>
          <w:sz w:val="28"/>
          <w:szCs w:val="28"/>
        </w:rPr>
        <w:t xml:space="preserve">, hình ảnh và uy tín của nhau </w:t>
      </w:r>
      <w:r w:rsidRPr="000C5BDA">
        <w:rPr>
          <w:iCs/>
          <w:sz w:val="28"/>
          <w:szCs w:val="28"/>
        </w:rPr>
        <w:t>trong quá trình thực hiện các nội dung của Thỏa thuận hợp tác này.</w:t>
      </w:r>
    </w:p>
    <w:p w14:paraId="5D7BA807" w14:textId="77777777" w:rsidR="0084033C" w:rsidRPr="000C5BDA" w:rsidRDefault="0084033C" w:rsidP="000C5BDA">
      <w:pPr>
        <w:widowControl w:val="0"/>
        <w:tabs>
          <w:tab w:val="left" w:pos="1134"/>
        </w:tabs>
        <w:spacing w:before="120" w:after="120" w:line="269" w:lineRule="auto"/>
        <w:ind w:firstLine="709"/>
        <w:jc w:val="both"/>
        <w:rPr>
          <w:sz w:val="28"/>
          <w:szCs w:val="28"/>
        </w:rPr>
      </w:pPr>
      <w:r w:rsidRPr="000C5BDA">
        <w:rPr>
          <w:sz w:val="28"/>
          <w:szCs w:val="28"/>
        </w:rPr>
        <w:t xml:space="preserve">4. Định kỳ, các Bên tổ chức sơ kết, đánh giá, rút kinh nghiệm và chuẩn bị </w:t>
      </w:r>
      <w:r w:rsidRPr="00486864">
        <w:rPr>
          <w:spacing w:val="-2"/>
          <w:sz w:val="28"/>
          <w:szCs w:val="28"/>
        </w:rPr>
        <w:t>kế hoạch triển khai cho năm tiếp theo nhằm đẩy mạnh hiệu quả phối hợp thực</w:t>
      </w:r>
      <w:r w:rsidRPr="000C5BDA">
        <w:rPr>
          <w:sz w:val="28"/>
          <w:szCs w:val="28"/>
        </w:rPr>
        <w:t xml:space="preserve"> hiện theo các nội dung của Thỏa thuận hợp tác.</w:t>
      </w:r>
    </w:p>
    <w:p w14:paraId="6BE9EF6E" w14:textId="77777777" w:rsidR="007D0C21" w:rsidRPr="000C5BDA" w:rsidRDefault="007D0C21" w:rsidP="000C5BDA">
      <w:pPr>
        <w:pStyle w:val="Heading2"/>
        <w:snapToGrid w:val="0"/>
        <w:spacing w:before="120" w:after="120" w:line="269" w:lineRule="auto"/>
        <w:ind w:firstLine="709"/>
        <w:jc w:val="both"/>
        <w:rPr>
          <w:rFonts w:ascii="Times New Roman" w:hAnsi="Times New Roman"/>
          <w:b/>
          <w:bCs/>
          <w:color w:val="auto"/>
          <w:sz w:val="28"/>
          <w:szCs w:val="28"/>
          <w:shd w:val="clear" w:color="auto" w:fill="FFFFFF"/>
        </w:rPr>
      </w:pPr>
      <w:r w:rsidRPr="000C5BDA">
        <w:rPr>
          <w:rFonts w:ascii="Times New Roman" w:hAnsi="Times New Roman"/>
          <w:b/>
          <w:bCs/>
          <w:color w:val="auto"/>
          <w:sz w:val="28"/>
          <w:szCs w:val="28"/>
          <w:shd w:val="clear" w:color="auto" w:fill="FFFFFF"/>
        </w:rPr>
        <w:t xml:space="preserve">Điều </w:t>
      </w:r>
      <w:r w:rsidR="0084033C" w:rsidRPr="000C5BDA">
        <w:rPr>
          <w:rFonts w:ascii="Times New Roman" w:hAnsi="Times New Roman"/>
          <w:b/>
          <w:bCs/>
          <w:color w:val="auto"/>
          <w:sz w:val="28"/>
          <w:szCs w:val="28"/>
          <w:shd w:val="clear" w:color="auto" w:fill="FFFFFF"/>
          <w:lang w:val="en-US"/>
        </w:rPr>
        <w:t>8</w:t>
      </w:r>
      <w:r w:rsidRPr="000C5BDA">
        <w:rPr>
          <w:rFonts w:ascii="Times New Roman" w:hAnsi="Times New Roman"/>
          <w:b/>
          <w:bCs/>
          <w:color w:val="auto"/>
          <w:sz w:val="28"/>
          <w:szCs w:val="28"/>
          <w:shd w:val="clear" w:color="auto" w:fill="FFFFFF"/>
        </w:rPr>
        <w:t xml:space="preserve">. Hiệu lực </w:t>
      </w:r>
      <w:r w:rsidR="0084033C" w:rsidRPr="000C5BDA">
        <w:rPr>
          <w:rFonts w:ascii="Times New Roman" w:hAnsi="Times New Roman"/>
          <w:b/>
          <w:bCs/>
          <w:color w:val="auto"/>
          <w:sz w:val="28"/>
          <w:szCs w:val="28"/>
          <w:shd w:val="clear" w:color="auto" w:fill="FFFFFF"/>
          <w:lang w:val="en-US"/>
        </w:rPr>
        <w:t>thi hành</w:t>
      </w:r>
      <w:r w:rsidRPr="000C5BDA">
        <w:rPr>
          <w:rFonts w:ascii="Times New Roman" w:hAnsi="Times New Roman"/>
          <w:b/>
          <w:bCs/>
          <w:color w:val="auto"/>
          <w:sz w:val="28"/>
          <w:szCs w:val="28"/>
          <w:shd w:val="clear" w:color="auto" w:fill="FFFFFF"/>
        </w:rPr>
        <w:t xml:space="preserve"> </w:t>
      </w:r>
    </w:p>
    <w:p w14:paraId="08933577" w14:textId="24C5D682" w:rsidR="007D0C21" w:rsidRPr="000C5BDA" w:rsidRDefault="007D0C21" w:rsidP="000C5BDA">
      <w:pPr>
        <w:pStyle w:val="Para"/>
        <w:snapToGrid w:val="0"/>
        <w:spacing w:after="120" w:line="269" w:lineRule="auto"/>
        <w:ind w:firstLine="709"/>
        <w:rPr>
          <w:szCs w:val="28"/>
        </w:rPr>
      </w:pPr>
      <w:r w:rsidRPr="000C5BDA">
        <w:rPr>
          <w:szCs w:val="28"/>
          <w:lang w:val="en-US"/>
        </w:rPr>
        <w:t xml:space="preserve">1. </w:t>
      </w:r>
      <w:r w:rsidR="0084033C" w:rsidRPr="000C5BDA">
        <w:rPr>
          <w:szCs w:val="28"/>
          <w:lang w:val="vi-VN"/>
        </w:rPr>
        <w:t>Thỏa thuận hợp tác này có hiệu lực kể từ ngày ký cho đến hết ngày</w:t>
      </w:r>
      <w:r w:rsidR="0084033C" w:rsidRPr="000C5BDA">
        <w:rPr>
          <w:szCs w:val="28"/>
        </w:rPr>
        <w:t xml:space="preserve"> </w:t>
      </w:r>
      <w:r w:rsidR="0084033C" w:rsidRPr="000C5BDA">
        <w:rPr>
          <w:b/>
          <w:bCs/>
          <w:szCs w:val="28"/>
          <w:lang w:val="vi-VN"/>
        </w:rPr>
        <w:t>31</w:t>
      </w:r>
      <w:r w:rsidR="006B59AD">
        <w:rPr>
          <w:b/>
          <w:bCs/>
          <w:szCs w:val="28"/>
          <w:lang w:val="en-US"/>
        </w:rPr>
        <w:t xml:space="preserve"> tháng </w:t>
      </w:r>
      <w:r w:rsidR="0084033C" w:rsidRPr="000C5BDA">
        <w:rPr>
          <w:b/>
          <w:bCs/>
          <w:szCs w:val="28"/>
          <w:lang w:val="vi-VN"/>
        </w:rPr>
        <w:t>12</w:t>
      </w:r>
      <w:r w:rsidR="006B59AD">
        <w:rPr>
          <w:b/>
          <w:bCs/>
          <w:szCs w:val="28"/>
          <w:lang w:val="en-US"/>
        </w:rPr>
        <w:t xml:space="preserve"> năm </w:t>
      </w:r>
      <w:r w:rsidR="0084033C" w:rsidRPr="000C5BDA">
        <w:rPr>
          <w:b/>
          <w:bCs/>
          <w:szCs w:val="28"/>
          <w:lang w:val="vi-VN"/>
        </w:rPr>
        <w:t>20</w:t>
      </w:r>
      <w:r w:rsidR="0084033C" w:rsidRPr="000C5BDA">
        <w:rPr>
          <w:b/>
          <w:bCs/>
          <w:szCs w:val="28"/>
        </w:rPr>
        <w:t>30</w:t>
      </w:r>
      <w:r w:rsidR="0084033C" w:rsidRPr="000C5BDA">
        <w:rPr>
          <w:szCs w:val="28"/>
          <w:lang w:val="vi-VN"/>
        </w:rPr>
        <w:t>.</w:t>
      </w:r>
      <w:r w:rsidR="0084033C" w:rsidRPr="000C5BDA">
        <w:rPr>
          <w:szCs w:val="28"/>
        </w:rPr>
        <w:t xml:space="preserve"> </w:t>
      </w:r>
      <w:r w:rsidR="0084033C" w:rsidRPr="000C5BDA">
        <w:rPr>
          <w:szCs w:val="28"/>
          <w:lang w:val="vi-VN"/>
        </w:rPr>
        <w:t xml:space="preserve">Trước khi kết thúc </w:t>
      </w:r>
      <w:r w:rsidR="00447FA7">
        <w:rPr>
          <w:szCs w:val="28"/>
          <w:lang w:val="en-US"/>
        </w:rPr>
        <w:t>T</w:t>
      </w:r>
      <w:r w:rsidR="0084033C" w:rsidRPr="000C5BDA">
        <w:rPr>
          <w:szCs w:val="28"/>
          <w:lang w:val="vi-VN"/>
        </w:rPr>
        <w:t>hỏa thuận hợp tác 03 tháng, hai Bên sẽ tổng kết, đánh giá kết quả và xem xét, đề xuất các nội dung hợp tác tiếp theo</w:t>
      </w:r>
      <w:r w:rsidRPr="000C5BDA">
        <w:rPr>
          <w:szCs w:val="28"/>
        </w:rPr>
        <w:t>.</w:t>
      </w:r>
    </w:p>
    <w:p w14:paraId="1276DC4B" w14:textId="77777777" w:rsidR="007D0C21" w:rsidRPr="000C5BDA" w:rsidRDefault="007D0C21" w:rsidP="000C5BDA">
      <w:pPr>
        <w:snapToGrid w:val="0"/>
        <w:spacing w:before="120" w:after="120" w:line="269" w:lineRule="auto"/>
        <w:ind w:firstLine="709"/>
        <w:jc w:val="both"/>
        <w:rPr>
          <w:sz w:val="28"/>
          <w:szCs w:val="28"/>
        </w:rPr>
      </w:pPr>
      <w:r w:rsidRPr="000C5BDA">
        <w:rPr>
          <w:sz w:val="28"/>
          <w:szCs w:val="28"/>
        </w:rPr>
        <w:lastRenderedPageBreak/>
        <w:t xml:space="preserve">2. </w:t>
      </w:r>
      <w:r w:rsidR="0084033C" w:rsidRPr="000C5BDA">
        <w:rPr>
          <w:sz w:val="28"/>
          <w:szCs w:val="28"/>
        </w:rPr>
        <w:t>Thỏa thuận hợp tác này có thể chấm dứt trước thời hạn theo đề nghị của một trong hai Bên vào bất cứ thời điểm nào với điều kiện phải thông báo trước bằng văn bản cho bên kia ít nhất 01 tháng</w:t>
      </w:r>
      <w:r w:rsidRPr="000C5BDA">
        <w:rPr>
          <w:sz w:val="28"/>
          <w:szCs w:val="28"/>
        </w:rPr>
        <w:t xml:space="preserve">. </w:t>
      </w:r>
    </w:p>
    <w:p w14:paraId="74EDD65A" w14:textId="1CD78868" w:rsidR="007D0C21" w:rsidRPr="000C5BDA" w:rsidRDefault="007D0C21" w:rsidP="000C5BDA">
      <w:pPr>
        <w:pStyle w:val="Para"/>
        <w:snapToGrid w:val="0"/>
        <w:spacing w:after="120" w:line="269" w:lineRule="auto"/>
        <w:ind w:firstLine="709"/>
        <w:rPr>
          <w:szCs w:val="28"/>
          <w:lang w:val="vi-VN"/>
        </w:rPr>
      </w:pPr>
      <w:r w:rsidRPr="00447FA7">
        <w:rPr>
          <w:spacing w:val="-4"/>
          <w:szCs w:val="28"/>
          <w:lang w:val="en-US"/>
        </w:rPr>
        <w:t xml:space="preserve">3. </w:t>
      </w:r>
      <w:r w:rsidR="0084033C" w:rsidRPr="00447FA7">
        <w:rPr>
          <w:spacing w:val="-4"/>
          <w:szCs w:val="28"/>
          <w:lang w:val="vi-VN"/>
        </w:rPr>
        <w:t>Việc chấm dứt Thỏa thuận hợp tác này không ảnh hưởng đến các văn</w:t>
      </w:r>
      <w:r w:rsidR="0084033C" w:rsidRPr="000C5BDA">
        <w:rPr>
          <w:szCs w:val="28"/>
          <w:lang w:val="vi-VN"/>
        </w:rPr>
        <w:t xml:space="preserve"> bản</w:t>
      </w:r>
      <w:r w:rsidR="0084033C" w:rsidRPr="000C5BDA">
        <w:rPr>
          <w:szCs w:val="28"/>
        </w:rPr>
        <w:t xml:space="preserve"> </w:t>
      </w:r>
      <w:r w:rsidR="0084033C" w:rsidRPr="00486864">
        <w:rPr>
          <w:spacing w:val="4"/>
          <w:szCs w:val="28"/>
          <w:lang w:val="vi-VN"/>
        </w:rPr>
        <w:t xml:space="preserve">khác còn hiệu lực mà hai Bên đã ký kết; cũng như không ảnh hưởng </w:t>
      </w:r>
      <w:r w:rsidR="00486864" w:rsidRPr="00486864">
        <w:rPr>
          <w:spacing w:val="4"/>
          <w:szCs w:val="28"/>
          <w:lang w:val="en-US"/>
        </w:rPr>
        <w:t>đến</w:t>
      </w:r>
      <w:r w:rsidR="0084033C" w:rsidRPr="00486864">
        <w:rPr>
          <w:spacing w:val="4"/>
          <w:szCs w:val="28"/>
          <w:lang w:val="vi-VN"/>
        </w:rPr>
        <w:t xml:space="preserve"> các thỏa thuận</w:t>
      </w:r>
      <w:r w:rsidR="00447FA7" w:rsidRPr="00486864">
        <w:rPr>
          <w:spacing w:val="4"/>
          <w:szCs w:val="28"/>
          <w:lang w:val="en-US"/>
        </w:rPr>
        <w:t xml:space="preserve">, </w:t>
      </w:r>
      <w:r w:rsidR="0084033C" w:rsidRPr="00486864">
        <w:rPr>
          <w:spacing w:val="4"/>
          <w:szCs w:val="28"/>
          <w:lang w:val="vi-VN"/>
        </w:rPr>
        <w:t>hợp đồng cụ thể khác đang còn hiệu lực</w:t>
      </w:r>
      <w:r w:rsidR="0084033C" w:rsidRPr="00486864">
        <w:rPr>
          <w:spacing w:val="4"/>
          <w:szCs w:val="28"/>
        </w:rPr>
        <w:t xml:space="preserve"> </w:t>
      </w:r>
      <w:r w:rsidR="0084033C" w:rsidRPr="00486864">
        <w:rPr>
          <w:spacing w:val="4"/>
          <w:szCs w:val="28"/>
          <w:lang w:val="vi-VN"/>
        </w:rPr>
        <w:t>phát sinh từ Thỏa thuận hợp</w:t>
      </w:r>
      <w:r w:rsidR="0084033C" w:rsidRPr="000C5BDA">
        <w:rPr>
          <w:szCs w:val="28"/>
          <w:lang w:val="vi-VN"/>
        </w:rPr>
        <w:t xml:space="preserve"> tác này</w:t>
      </w:r>
      <w:r w:rsidRPr="000C5BDA">
        <w:rPr>
          <w:szCs w:val="28"/>
          <w:lang w:val="en-US"/>
        </w:rPr>
        <w:t>.</w:t>
      </w:r>
    </w:p>
    <w:p w14:paraId="634521DF" w14:textId="77777777" w:rsidR="0084033C" w:rsidRPr="000C5BDA" w:rsidRDefault="007D0C21" w:rsidP="000C5BDA">
      <w:pPr>
        <w:widowControl w:val="0"/>
        <w:spacing w:before="120" w:after="120" w:line="269" w:lineRule="auto"/>
        <w:ind w:firstLine="709"/>
        <w:jc w:val="both"/>
        <w:rPr>
          <w:sz w:val="28"/>
          <w:szCs w:val="28"/>
        </w:rPr>
      </w:pPr>
      <w:r w:rsidRPr="000C5BDA">
        <w:rPr>
          <w:sz w:val="28"/>
          <w:szCs w:val="28"/>
        </w:rPr>
        <w:t xml:space="preserve">4. </w:t>
      </w:r>
      <w:r w:rsidR="0084033C" w:rsidRPr="000C5BDA">
        <w:rPr>
          <w:sz w:val="28"/>
          <w:szCs w:val="28"/>
        </w:rPr>
        <w:t>Trường hợp các văn bản quy phạm pháp luật dẫn chiếu trong Thỏa thuận hợp tác này được thay thế hoặc sửa đổi, bổ sung thì thực hiện theo quy định tại văn bản mới thay thế hoặc sửa đổi, bổ sung đó.</w:t>
      </w:r>
    </w:p>
    <w:p w14:paraId="6E31467E" w14:textId="77777777" w:rsidR="007D0C21" w:rsidRPr="000C5BDA" w:rsidRDefault="004E5F5C" w:rsidP="000C5BDA">
      <w:pPr>
        <w:pStyle w:val="Para"/>
        <w:snapToGrid w:val="0"/>
        <w:spacing w:after="120" w:line="269" w:lineRule="auto"/>
        <w:ind w:firstLine="709"/>
        <w:rPr>
          <w:szCs w:val="28"/>
          <w:lang w:val="vi-VN"/>
        </w:rPr>
      </w:pPr>
      <w:r w:rsidRPr="000C5BDA">
        <w:rPr>
          <w:szCs w:val="28"/>
          <w:lang w:val="en-US"/>
        </w:rPr>
        <w:t xml:space="preserve">5. </w:t>
      </w:r>
      <w:r w:rsidR="0084033C" w:rsidRPr="000C5BDA">
        <w:rPr>
          <w:szCs w:val="28"/>
          <w:lang w:val="vi-VN"/>
        </w:rPr>
        <w:t>Các Bên cam kết người đại diện ký kết Thỏa thuận hợp tác của mỗi Bên là người đại diện hợp pháp của mỗi Bên</w:t>
      </w:r>
      <w:r w:rsidR="007D0C21" w:rsidRPr="000C5BDA">
        <w:rPr>
          <w:szCs w:val="28"/>
          <w:lang w:val="vi-VN"/>
        </w:rPr>
        <w:t>.</w:t>
      </w:r>
    </w:p>
    <w:p w14:paraId="736A51D9" w14:textId="77777777" w:rsidR="00AE303A" w:rsidRDefault="00ED5161" w:rsidP="000C5BDA">
      <w:pPr>
        <w:pStyle w:val="Para"/>
        <w:snapToGrid w:val="0"/>
        <w:spacing w:after="120" w:line="269" w:lineRule="auto"/>
        <w:ind w:firstLine="709"/>
        <w:rPr>
          <w:szCs w:val="28"/>
          <w:lang w:val="en-US"/>
        </w:rPr>
      </w:pPr>
      <w:r w:rsidRPr="00447FA7">
        <w:rPr>
          <w:spacing w:val="4"/>
          <w:szCs w:val="28"/>
          <w:lang w:val="vi-VN"/>
        </w:rPr>
        <w:t>Thỏa thuận hợp tác này</w:t>
      </w:r>
      <w:r w:rsidR="00AE303A" w:rsidRPr="00447FA7">
        <w:rPr>
          <w:spacing w:val="4"/>
          <w:szCs w:val="28"/>
          <w:lang w:val="en-US"/>
        </w:rPr>
        <w:t xml:space="preserve"> được lập thành 04 (bốn) bản có giá trị pháp lý như</w:t>
      </w:r>
      <w:r w:rsidR="00AE303A" w:rsidRPr="000C5BDA">
        <w:rPr>
          <w:szCs w:val="28"/>
          <w:lang w:val="en-US"/>
        </w:rPr>
        <w:t xml:space="preserve"> nhau, mỗi Bên giữ 02 (hai) bản làm căn cứ thực hiện./.</w:t>
      </w:r>
    </w:p>
    <w:p w14:paraId="1239858D" w14:textId="77777777" w:rsidR="00447FA7" w:rsidRPr="000C5BDA" w:rsidRDefault="00447FA7" w:rsidP="00447FA7">
      <w:pPr>
        <w:pStyle w:val="Para"/>
        <w:snapToGrid w:val="0"/>
        <w:spacing w:before="0" w:after="0" w:line="240" w:lineRule="auto"/>
        <w:ind w:firstLine="709"/>
        <w:rPr>
          <w:szCs w:val="28"/>
          <w:lang w:val="en-US"/>
        </w:rPr>
      </w:pPr>
    </w:p>
    <w:tbl>
      <w:tblPr>
        <w:tblW w:w="5313" w:type="pct"/>
        <w:tblInd w:w="-284" w:type="dxa"/>
        <w:tblLook w:val="04A0" w:firstRow="1" w:lastRow="0" w:firstColumn="1" w:lastColumn="0" w:noHBand="0" w:noVBand="1"/>
      </w:tblPr>
      <w:tblGrid>
        <w:gridCol w:w="4820"/>
        <w:gridCol w:w="4820"/>
      </w:tblGrid>
      <w:tr w:rsidR="004473AD" w:rsidRPr="00C1158B" w14:paraId="6487FD84" w14:textId="77777777" w:rsidTr="00AD3310">
        <w:trPr>
          <w:trHeight w:val="899"/>
        </w:trPr>
        <w:tc>
          <w:tcPr>
            <w:tcW w:w="2500" w:type="pct"/>
          </w:tcPr>
          <w:p w14:paraId="50D2D842" w14:textId="77777777" w:rsidR="00770874" w:rsidRPr="00C1158B" w:rsidRDefault="00770874" w:rsidP="00C1158B">
            <w:pPr>
              <w:pStyle w:val="Center4"/>
              <w:rPr>
                <w:sz w:val="26"/>
                <w:szCs w:val="26"/>
              </w:rPr>
            </w:pPr>
            <w:r w:rsidRPr="00C1158B">
              <w:rPr>
                <w:sz w:val="26"/>
                <w:szCs w:val="26"/>
              </w:rPr>
              <w:t>ĐẠI DIỆN</w:t>
            </w:r>
          </w:p>
          <w:p w14:paraId="3B15D955" w14:textId="77777777" w:rsidR="0068158B" w:rsidRDefault="00C1158B" w:rsidP="00C1158B">
            <w:pPr>
              <w:pStyle w:val="Center4"/>
              <w:rPr>
                <w:sz w:val="26"/>
                <w:szCs w:val="26"/>
              </w:rPr>
            </w:pPr>
            <w:r w:rsidRPr="00C1158B">
              <w:rPr>
                <w:sz w:val="26"/>
                <w:szCs w:val="26"/>
              </w:rPr>
              <w:t>ỦY BAN NHÂN DÂN</w:t>
            </w:r>
          </w:p>
          <w:p w14:paraId="2490981C" w14:textId="2F21B47D" w:rsidR="00C1158B" w:rsidRPr="00C1158B" w:rsidRDefault="00C1158B" w:rsidP="00C1158B">
            <w:pPr>
              <w:pStyle w:val="Center4"/>
              <w:rPr>
                <w:sz w:val="26"/>
                <w:szCs w:val="26"/>
              </w:rPr>
            </w:pPr>
            <w:r w:rsidRPr="00C1158B">
              <w:rPr>
                <w:sz w:val="26"/>
                <w:szCs w:val="26"/>
              </w:rPr>
              <w:t>THÀNH PHỐ CẦN THƠ</w:t>
            </w:r>
          </w:p>
          <w:p w14:paraId="2088A1EB" w14:textId="5A284270" w:rsidR="004473AD" w:rsidRPr="00C1158B" w:rsidRDefault="00C1158B" w:rsidP="00C1158B">
            <w:pPr>
              <w:pStyle w:val="Center4"/>
              <w:rPr>
                <w:rFonts w:ascii="Times New Roman" w:hAnsi="Times New Roman"/>
                <w:sz w:val="26"/>
                <w:szCs w:val="26"/>
              </w:rPr>
            </w:pPr>
            <w:r w:rsidRPr="00C1158B">
              <w:rPr>
                <w:sz w:val="26"/>
                <w:szCs w:val="26"/>
              </w:rPr>
              <w:t>CHỦ TỊCH</w:t>
            </w:r>
          </w:p>
          <w:p w14:paraId="34B87051" w14:textId="77777777" w:rsidR="004473AD" w:rsidRPr="00C1158B" w:rsidRDefault="004473AD" w:rsidP="00C1158B">
            <w:pPr>
              <w:pStyle w:val="Center4"/>
              <w:rPr>
                <w:rFonts w:ascii="Times New Roman" w:hAnsi="Times New Roman"/>
                <w:szCs w:val="28"/>
              </w:rPr>
            </w:pPr>
          </w:p>
          <w:p w14:paraId="22B992E4" w14:textId="77777777" w:rsidR="004473AD" w:rsidRPr="00C1158B" w:rsidRDefault="004473AD" w:rsidP="00C1158B">
            <w:pPr>
              <w:pStyle w:val="Center4"/>
              <w:rPr>
                <w:rFonts w:ascii="Times New Roman" w:hAnsi="Times New Roman"/>
                <w:szCs w:val="28"/>
              </w:rPr>
            </w:pPr>
          </w:p>
          <w:p w14:paraId="444508E6" w14:textId="77777777" w:rsidR="004473AD" w:rsidRPr="00C1158B" w:rsidRDefault="004473AD" w:rsidP="00C1158B">
            <w:pPr>
              <w:pStyle w:val="Center4"/>
              <w:rPr>
                <w:rFonts w:ascii="Times New Roman" w:hAnsi="Times New Roman"/>
                <w:szCs w:val="28"/>
              </w:rPr>
            </w:pPr>
          </w:p>
          <w:p w14:paraId="277331C1" w14:textId="77777777" w:rsidR="004473AD" w:rsidRPr="00C1158B" w:rsidRDefault="004473AD" w:rsidP="00C1158B">
            <w:pPr>
              <w:pStyle w:val="Center4"/>
              <w:rPr>
                <w:rFonts w:ascii="Times New Roman" w:hAnsi="Times New Roman"/>
                <w:szCs w:val="28"/>
              </w:rPr>
            </w:pPr>
          </w:p>
          <w:p w14:paraId="45B5D627" w14:textId="77777777" w:rsidR="00C1158B" w:rsidRPr="00C1158B" w:rsidRDefault="00C1158B" w:rsidP="00C1158B">
            <w:pPr>
              <w:pStyle w:val="Center4"/>
              <w:rPr>
                <w:rFonts w:ascii="Times New Roman" w:hAnsi="Times New Roman"/>
                <w:szCs w:val="28"/>
              </w:rPr>
            </w:pPr>
          </w:p>
          <w:p w14:paraId="0948768F" w14:textId="0310BA65" w:rsidR="00C1158B" w:rsidRPr="00C1158B" w:rsidRDefault="00C1158B" w:rsidP="00C1158B">
            <w:pPr>
              <w:pStyle w:val="Center4"/>
              <w:rPr>
                <w:rFonts w:ascii="Times New Roman" w:hAnsi="Times New Roman"/>
                <w:szCs w:val="28"/>
              </w:rPr>
            </w:pPr>
            <w:r w:rsidRPr="00C1158B">
              <w:rPr>
                <w:rFonts w:ascii="Times New Roman" w:hAnsi="Times New Roman"/>
                <w:szCs w:val="28"/>
                <w:lang w:val="vi-VN"/>
              </w:rPr>
              <w:t>Trương Cảnh Tuyên</w:t>
            </w:r>
          </w:p>
        </w:tc>
        <w:tc>
          <w:tcPr>
            <w:tcW w:w="2500" w:type="pct"/>
          </w:tcPr>
          <w:p w14:paraId="2070596E" w14:textId="77777777" w:rsidR="00566126" w:rsidRPr="00C1158B" w:rsidRDefault="005713F6" w:rsidP="00C1158B">
            <w:pPr>
              <w:pStyle w:val="Center4"/>
              <w:rPr>
                <w:sz w:val="26"/>
                <w:szCs w:val="26"/>
              </w:rPr>
            </w:pPr>
            <w:r w:rsidRPr="00C1158B">
              <w:rPr>
                <w:sz w:val="26"/>
                <w:szCs w:val="26"/>
              </w:rPr>
              <w:t>ĐẠI DIỆN</w:t>
            </w:r>
          </w:p>
          <w:p w14:paraId="28AD4AB4" w14:textId="77777777" w:rsidR="0068158B" w:rsidRDefault="00C1158B" w:rsidP="00C1158B">
            <w:pPr>
              <w:pStyle w:val="Center4"/>
              <w:rPr>
                <w:rFonts w:asciiTheme="minorHAnsi" w:hAnsiTheme="minorHAnsi"/>
                <w:sz w:val="26"/>
                <w:szCs w:val="26"/>
              </w:rPr>
            </w:pPr>
            <w:r w:rsidRPr="00C1158B">
              <w:rPr>
                <w:sz w:val="26"/>
                <w:szCs w:val="26"/>
                <w:lang w:val="vi-VN"/>
              </w:rPr>
              <w:t xml:space="preserve">TỔNG CÔNG TY </w:t>
            </w:r>
          </w:p>
          <w:p w14:paraId="6D299F71" w14:textId="503F5504" w:rsidR="00C1158B" w:rsidRPr="00C1158B" w:rsidRDefault="00C1158B" w:rsidP="00C1158B">
            <w:pPr>
              <w:pStyle w:val="Center4"/>
              <w:rPr>
                <w:sz w:val="26"/>
                <w:szCs w:val="26"/>
                <w:lang w:val="vi-VN"/>
              </w:rPr>
            </w:pPr>
            <w:r w:rsidRPr="00C1158B">
              <w:rPr>
                <w:sz w:val="26"/>
                <w:szCs w:val="26"/>
                <w:lang w:val="vi-VN"/>
              </w:rPr>
              <w:t>VIỄN THÔNG MOBIFONE</w:t>
            </w:r>
          </w:p>
          <w:p w14:paraId="70D6B6D2" w14:textId="77777777" w:rsidR="00C1158B" w:rsidRPr="00C1158B" w:rsidRDefault="00C1158B" w:rsidP="00C1158B">
            <w:pPr>
              <w:pStyle w:val="Center4"/>
              <w:rPr>
                <w:rFonts w:ascii="Times New Roman" w:hAnsi="Times New Roman"/>
                <w:sz w:val="26"/>
                <w:szCs w:val="26"/>
                <w:lang w:val="vi-VN"/>
              </w:rPr>
            </w:pPr>
            <w:r w:rsidRPr="00C1158B">
              <w:rPr>
                <w:sz w:val="26"/>
                <w:szCs w:val="26"/>
                <w:lang w:val="vi-VN"/>
              </w:rPr>
              <w:t>CHỦ TỊCH</w:t>
            </w:r>
          </w:p>
          <w:p w14:paraId="3434EB0A" w14:textId="77777777" w:rsidR="00C1158B" w:rsidRPr="00C1158B" w:rsidRDefault="00C1158B" w:rsidP="00C1158B">
            <w:pPr>
              <w:pStyle w:val="Center4"/>
              <w:rPr>
                <w:szCs w:val="28"/>
              </w:rPr>
            </w:pPr>
          </w:p>
          <w:p w14:paraId="3E8D668B" w14:textId="77777777" w:rsidR="004473AD" w:rsidRPr="00C1158B" w:rsidRDefault="004473AD" w:rsidP="00C1158B">
            <w:pPr>
              <w:pStyle w:val="Center4"/>
              <w:rPr>
                <w:rFonts w:ascii="Times New Roman" w:hAnsi="Times New Roman"/>
                <w:szCs w:val="28"/>
              </w:rPr>
            </w:pPr>
          </w:p>
          <w:p w14:paraId="11F2DB9D" w14:textId="77777777" w:rsidR="00C1158B" w:rsidRPr="00C1158B" w:rsidRDefault="00C1158B" w:rsidP="00C1158B">
            <w:pPr>
              <w:pStyle w:val="Center4"/>
              <w:rPr>
                <w:rFonts w:ascii="Times New Roman" w:hAnsi="Times New Roman"/>
                <w:szCs w:val="28"/>
              </w:rPr>
            </w:pPr>
          </w:p>
          <w:p w14:paraId="239DF198" w14:textId="77777777" w:rsidR="00C1158B" w:rsidRPr="00C1158B" w:rsidRDefault="00C1158B" w:rsidP="00C1158B">
            <w:pPr>
              <w:pStyle w:val="Center4"/>
              <w:rPr>
                <w:rFonts w:ascii="Times New Roman" w:hAnsi="Times New Roman"/>
                <w:szCs w:val="28"/>
              </w:rPr>
            </w:pPr>
          </w:p>
          <w:p w14:paraId="21152FCA" w14:textId="77777777" w:rsidR="00C1158B" w:rsidRPr="00C1158B" w:rsidRDefault="00C1158B" w:rsidP="00C1158B">
            <w:pPr>
              <w:pStyle w:val="Center4"/>
              <w:rPr>
                <w:rFonts w:ascii="Times New Roman" w:hAnsi="Times New Roman"/>
                <w:szCs w:val="28"/>
              </w:rPr>
            </w:pPr>
          </w:p>
          <w:p w14:paraId="5A1B4DE4" w14:textId="44D7130D" w:rsidR="00C1158B" w:rsidRPr="00C1158B" w:rsidRDefault="00C1158B" w:rsidP="00C1158B">
            <w:pPr>
              <w:pStyle w:val="Center4"/>
              <w:rPr>
                <w:rFonts w:ascii="Times New Roman" w:hAnsi="Times New Roman"/>
                <w:szCs w:val="28"/>
              </w:rPr>
            </w:pPr>
            <w:r w:rsidRPr="00C1158B">
              <w:rPr>
                <w:rFonts w:ascii="Times New Roman" w:hAnsi="Times New Roman"/>
                <w:szCs w:val="28"/>
                <w:lang w:val="vi-VN"/>
              </w:rPr>
              <w:t>Thiếu tướng Trương Sơn Lâm</w:t>
            </w:r>
          </w:p>
        </w:tc>
      </w:tr>
    </w:tbl>
    <w:p w14:paraId="11F8DA81" w14:textId="77777777" w:rsidR="00AE303A" w:rsidRPr="008F40DF" w:rsidRDefault="00AE303A" w:rsidP="00D40D70">
      <w:pPr>
        <w:tabs>
          <w:tab w:val="left" w:pos="6949"/>
        </w:tabs>
        <w:rPr>
          <w:i/>
          <w:iCs/>
          <w:sz w:val="26"/>
          <w:szCs w:val="26"/>
        </w:rPr>
      </w:pPr>
    </w:p>
    <w:sectPr w:rsidR="00AE303A" w:rsidRPr="008F40DF" w:rsidSect="00D66E27">
      <w:headerReference w:type="first" r:id="rId13"/>
      <w:pgSz w:w="11907" w:h="16840" w:code="9"/>
      <w:pgMar w:top="1134" w:right="1134" w:bottom="1134" w:left="1701" w:header="618" w:footer="28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E16D6" w14:textId="77777777" w:rsidR="00D23591" w:rsidRDefault="00D23591" w:rsidP="00C949DC">
      <w:r>
        <w:separator/>
      </w:r>
    </w:p>
  </w:endnote>
  <w:endnote w:type="continuationSeparator" w:id="0">
    <w:p w14:paraId="401261F7" w14:textId="77777777" w:rsidR="00D23591" w:rsidRDefault="00D23591" w:rsidP="00C94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6683" w14:textId="77777777" w:rsidR="00F9172B" w:rsidRDefault="00F9172B">
    <w:pPr>
      <w:pStyle w:val="Footer"/>
      <w:jc w:val="right"/>
    </w:pPr>
  </w:p>
  <w:p w14:paraId="5F7477BF" w14:textId="77777777" w:rsidR="00F9172B" w:rsidRDefault="00F91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3B6A8" w14:textId="77777777" w:rsidR="00D23591" w:rsidRDefault="00D23591" w:rsidP="00C949DC">
      <w:r>
        <w:separator/>
      </w:r>
    </w:p>
  </w:footnote>
  <w:footnote w:type="continuationSeparator" w:id="0">
    <w:p w14:paraId="62893291" w14:textId="77777777" w:rsidR="00D23591" w:rsidRDefault="00D23591" w:rsidP="00C94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488084"/>
      <w:docPartObj>
        <w:docPartGallery w:val="Page Numbers (Top of Page)"/>
        <w:docPartUnique/>
      </w:docPartObj>
    </w:sdtPr>
    <w:sdtEndPr>
      <w:rPr>
        <w:noProof/>
        <w:sz w:val="26"/>
        <w:szCs w:val="26"/>
      </w:rPr>
    </w:sdtEndPr>
    <w:sdtContent>
      <w:p w14:paraId="2232710A" w14:textId="2173E1AC" w:rsidR="00447FA7" w:rsidRPr="000A7A5B" w:rsidRDefault="00447FA7">
        <w:pPr>
          <w:pStyle w:val="Header"/>
          <w:jc w:val="center"/>
          <w:rPr>
            <w:sz w:val="26"/>
            <w:szCs w:val="26"/>
          </w:rPr>
        </w:pPr>
        <w:r w:rsidRPr="000A7A5B">
          <w:rPr>
            <w:sz w:val="26"/>
            <w:szCs w:val="26"/>
          </w:rPr>
          <w:fldChar w:fldCharType="begin"/>
        </w:r>
        <w:r w:rsidRPr="000A7A5B">
          <w:rPr>
            <w:sz w:val="26"/>
            <w:szCs w:val="26"/>
          </w:rPr>
          <w:instrText xml:space="preserve"> PAGE   \* MERGEFORMAT </w:instrText>
        </w:r>
        <w:r w:rsidRPr="000A7A5B">
          <w:rPr>
            <w:sz w:val="26"/>
            <w:szCs w:val="26"/>
          </w:rPr>
          <w:fldChar w:fldCharType="separate"/>
        </w:r>
        <w:r w:rsidRPr="000A7A5B">
          <w:rPr>
            <w:noProof/>
            <w:sz w:val="26"/>
            <w:szCs w:val="26"/>
          </w:rPr>
          <w:t>2</w:t>
        </w:r>
        <w:r w:rsidRPr="000A7A5B">
          <w:rPr>
            <w:noProof/>
            <w:sz w:val="26"/>
            <w:szCs w:val="26"/>
          </w:rPr>
          <w:fldChar w:fldCharType="end"/>
        </w:r>
      </w:p>
    </w:sdtContent>
  </w:sdt>
  <w:p w14:paraId="173F6C93" w14:textId="77777777" w:rsidR="00447FA7" w:rsidRDefault="00447F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30C0B" w14:textId="77777777" w:rsidR="00F9172B" w:rsidRDefault="00F9172B" w:rsidP="00AE3A2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5ABAB" w14:textId="6487E75E" w:rsidR="00D66E27" w:rsidRDefault="00D66E27">
    <w:pPr>
      <w:pStyle w:val="Header"/>
      <w:jc w:val="center"/>
    </w:pPr>
  </w:p>
  <w:p w14:paraId="0A3D386C" w14:textId="762A2443" w:rsidR="00AE3A2E" w:rsidRPr="00447FA7" w:rsidRDefault="00AE3A2E" w:rsidP="00447FA7">
    <w:pPr>
      <w:pStyle w:val="Header"/>
      <w:tabs>
        <w:tab w:val="center" w:pos="4536"/>
        <w:tab w:val="left" w:pos="5009"/>
      </w:tabs>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1190CDE6"/>
    <w:lvl w:ilvl="0" w:tplc="FFFFFFFF">
      <w:start w:val="1"/>
      <w:numFmt w:val="bullet"/>
      <w:lvlText w:val="ở"/>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A"/>
    <w:multiLevelType w:val="hybridMultilevel"/>
    <w:tmpl w:val="41A7C4C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F"/>
    <w:multiLevelType w:val="hybridMultilevel"/>
    <w:tmpl w:val="B838D3D0"/>
    <w:lvl w:ilvl="0" w:tplc="FFFFFFFF">
      <w:start w:val="25"/>
      <w:numFmt w:val="lowerLetter"/>
      <w:lvlText w:val="%1"/>
      <w:lvlJc w:val="left"/>
    </w:lvl>
    <w:lvl w:ilvl="1" w:tplc="FFFFFFFF">
      <w:start w:val="4"/>
      <w:numFmt w:val="decimal"/>
      <w:lvlText w:val="%2."/>
      <w:lvlJc w:val="left"/>
    </w:lvl>
    <w:lvl w:ilvl="2" w:tplc="FFFFFFFF">
      <w:start w:val="1"/>
      <w:numFmt w:val="lowerLetter"/>
      <w:lvlText w:val="%3)"/>
      <w:lvlJc w:val="left"/>
      <w:rPr>
        <w:rFonts w:ascii="Times New Roman" w:eastAsia="Times New Roman" w:hAnsi="Times New Roman" w:cs="Arial"/>
      </w:rPr>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16B1904"/>
    <w:multiLevelType w:val="hybridMultilevel"/>
    <w:tmpl w:val="3F481502"/>
    <w:lvl w:ilvl="0" w:tplc="79AC5BBA">
      <w:numFmt w:val="bullet"/>
      <w:suff w:val="space"/>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4444B3E"/>
    <w:multiLevelType w:val="hybridMultilevel"/>
    <w:tmpl w:val="020247F8"/>
    <w:lvl w:ilvl="0" w:tplc="0409000F">
      <w:start w:val="1"/>
      <w:numFmt w:val="decimal"/>
      <w:lvlText w:val="%1."/>
      <w:lvlJc w:val="left"/>
      <w:pPr>
        <w:ind w:left="904" w:hanging="360"/>
      </w:p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5" w15:restartNumberingAfterBreak="0">
    <w:nsid w:val="04D6488B"/>
    <w:multiLevelType w:val="hybridMultilevel"/>
    <w:tmpl w:val="21F07E36"/>
    <w:lvl w:ilvl="0" w:tplc="B970A8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529387F"/>
    <w:multiLevelType w:val="hybridMultilevel"/>
    <w:tmpl w:val="09845B06"/>
    <w:lvl w:ilvl="0" w:tplc="2DB62E28">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06B86B27"/>
    <w:multiLevelType w:val="hybridMultilevel"/>
    <w:tmpl w:val="5BC4E37E"/>
    <w:lvl w:ilvl="0" w:tplc="E3EEDBD6">
      <w:start w:val="1"/>
      <w:numFmt w:val="decimal"/>
      <w:lvlText w:val="%1."/>
      <w:lvlJc w:val="left"/>
      <w:pPr>
        <w:ind w:left="904" w:hanging="360"/>
      </w:pPr>
      <w:rPr>
        <w:b/>
        <w:bCs/>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8" w15:restartNumberingAfterBreak="0">
    <w:nsid w:val="15161279"/>
    <w:multiLevelType w:val="multilevel"/>
    <w:tmpl w:val="9E68680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57E3AEB"/>
    <w:multiLevelType w:val="hybridMultilevel"/>
    <w:tmpl w:val="5B02B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0218E8"/>
    <w:multiLevelType w:val="multilevel"/>
    <w:tmpl w:val="70A87412"/>
    <w:lvl w:ilvl="0">
      <w:start w:val="1"/>
      <w:numFmt w:val="decimal"/>
      <w:lvlText w:val="%1."/>
      <w:lvlJc w:val="left"/>
      <w:pPr>
        <w:ind w:left="904" w:hanging="360"/>
      </w:pPr>
      <w:rPr>
        <w:rFonts w:hint="default"/>
      </w:rPr>
    </w:lvl>
    <w:lvl w:ilvl="1">
      <w:start w:val="1"/>
      <w:numFmt w:val="decimal"/>
      <w:isLgl/>
      <w:lvlText w:val="%1.%2"/>
      <w:lvlJc w:val="left"/>
      <w:pPr>
        <w:ind w:left="904" w:hanging="360"/>
      </w:pPr>
      <w:rPr>
        <w:rFonts w:hint="default"/>
      </w:rPr>
    </w:lvl>
    <w:lvl w:ilvl="2">
      <w:start w:val="1"/>
      <w:numFmt w:val="decimal"/>
      <w:isLgl/>
      <w:lvlText w:val="%1.%2.%3"/>
      <w:lvlJc w:val="left"/>
      <w:pPr>
        <w:ind w:left="1264" w:hanging="720"/>
      </w:pPr>
      <w:rPr>
        <w:rFonts w:hint="default"/>
      </w:rPr>
    </w:lvl>
    <w:lvl w:ilvl="3">
      <w:start w:val="1"/>
      <w:numFmt w:val="decimal"/>
      <w:isLgl/>
      <w:lvlText w:val="%1.%2.%3.%4"/>
      <w:lvlJc w:val="left"/>
      <w:pPr>
        <w:ind w:left="1264" w:hanging="720"/>
      </w:pPr>
      <w:rPr>
        <w:rFonts w:hint="default"/>
      </w:rPr>
    </w:lvl>
    <w:lvl w:ilvl="4">
      <w:start w:val="1"/>
      <w:numFmt w:val="decimal"/>
      <w:isLgl/>
      <w:lvlText w:val="%1.%2.%3.%4.%5"/>
      <w:lvlJc w:val="left"/>
      <w:pPr>
        <w:ind w:left="1624" w:hanging="1080"/>
      </w:pPr>
      <w:rPr>
        <w:rFonts w:hint="default"/>
      </w:rPr>
    </w:lvl>
    <w:lvl w:ilvl="5">
      <w:start w:val="1"/>
      <w:numFmt w:val="decimal"/>
      <w:isLgl/>
      <w:lvlText w:val="%1.%2.%3.%4.%5.%6"/>
      <w:lvlJc w:val="left"/>
      <w:pPr>
        <w:ind w:left="1984" w:hanging="1440"/>
      </w:pPr>
      <w:rPr>
        <w:rFonts w:hint="default"/>
      </w:rPr>
    </w:lvl>
    <w:lvl w:ilvl="6">
      <w:start w:val="1"/>
      <w:numFmt w:val="decimal"/>
      <w:isLgl/>
      <w:lvlText w:val="%1.%2.%3.%4.%5.%6.%7"/>
      <w:lvlJc w:val="left"/>
      <w:pPr>
        <w:ind w:left="1984" w:hanging="1440"/>
      </w:pPr>
      <w:rPr>
        <w:rFonts w:hint="default"/>
      </w:rPr>
    </w:lvl>
    <w:lvl w:ilvl="7">
      <w:start w:val="1"/>
      <w:numFmt w:val="decimal"/>
      <w:isLgl/>
      <w:lvlText w:val="%1.%2.%3.%4.%5.%6.%7.%8"/>
      <w:lvlJc w:val="left"/>
      <w:pPr>
        <w:ind w:left="2344" w:hanging="1800"/>
      </w:pPr>
      <w:rPr>
        <w:rFonts w:hint="default"/>
      </w:rPr>
    </w:lvl>
    <w:lvl w:ilvl="8">
      <w:start w:val="1"/>
      <w:numFmt w:val="decimal"/>
      <w:isLgl/>
      <w:lvlText w:val="%1.%2.%3.%4.%5.%6.%7.%8.%9"/>
      <w:lvlJc w:val="left"/>
      <w:pPr>
        <w:ind w:left="2344" w:hanging="1800"/>
      </w:pPr>
      <w:rPr>
        <w:rFonts w:hint="default"/>
      </w:rPr>
    </w:lvl>
  </w:abstractNum>
  <w:abstractNum w:abstractNumId="11" w15:restartNumberingAfterBreak="0">
    <w:nsid w:val="1E834B6D"/>
    <w:multiLevelType w:val="multilevel"/>
    <w:tmpl w:val="C654282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FA0022F"/>
    <w:multiLevelType w:val="hybridMultilevel"/>
    <w:tmpl w:val="9788C9A0"/>
    <w:lvl w:ilvl="0" w:tplc="8422B698">
      <w:start w:val="1"/>
      <w:numFmt w:val="bullet"/>
      <w:lvlText w:val="-"/>
      <w:lvlJc w:val="left"/>
      <w:pPr>
        <w:ind w:left="720" w:hanging="360"/>
      </w:pPr>
      <w:rPr>
        <w:rFonts w:ascii="Times New Roman" w:hAnsi="Times New Roman" w:cs="Times New Roman"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D609BD"/>
    <w:multiLevelType w:val="multilevel"/>
    <w:tmpl w:val="B77A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EA76A2"/>
    <w:multiLevelType w:val="hybridMultilevel"/>
    <w:tmpl w:val="0610D12C"/>
    <w:lvl w:ilvl="0" w:tplc="0DDAA5C2">
      <w:start w:val="1"/>
      <w:numFmt w:val="bullet"/>
      <w:lvlText w:val="-"/>
      <w:lvlJc w:val="left"/>
      <w:pPr>
        <w:ind w:left="720" w:hanging="360"/>
      </w:pPr>
      <w:rPr>
        <w:rFonts w:ascii="Times New Roman" w:hAnsi="Times New Roman" w:cs="Times New Roman" w:hint="default"/>
      </w:rPr>
    </w:lvl>
    <w:lvl w:ilvl="1" w:tplc="0DDAA5C2">
      <w:start w:val="1"/>
      <w:numFmt w:val="bullet"/>
      <w:lvlText w:val="-"/>
      <w:lvlJc w:val="left"/>
      <w:pPr>
        <w:ind w:left="1440" w:hanging="360"/>
      </w:pPr>
      <w:rPr>
        <w:rFonts w:ascii="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342A6C"/>
    <w:multiLevelType w:val="hybridMultilevel"/>
    <w:tmpl w:val="646CE906"/>
    <w:lvl w:ilvl="0" w:tplc="B3E6FE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C545E9"/>
    <w:multiLevelType w:val="hybridMultilevel"/>
    <w:tmpl w:val="15B6560A"/>
    <w:lvl w:ilvl="0" w:tplc="1DEAE34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AB3850"/>
    <w:multiLevelType w:val="hybridMultilevel"/>
    <w:tmpl w:val="0CC07BBC"/>
    <w:lvl w:ilvl="0" w:tplc="04090005">
      <w:start w:val="1"/>
      <w:numFmt w:val="bullet"/>
      <w:lvlText w:val=""/>
      <w:lvlJc w:val="left"/>
      <w:pPr>
        <w:ind w:left="1505" w:hanging="360"/>
      </w:pPr>
      <w:rPr>
        <w:rFonts w:ascii="Wingdings" w:hAnsi="Wingdings"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18" w15:restartNumberingAfterBreak="0">
    <w:nsid w:val="28D822D2"/>
    <w:multiLevelType w:val="hybridMultilevel"/>
    <w:tmpl w:val="6C22AE4E"/>
    <w:lvl w:ilvl="0" w:tplc="90FA2EB0">
      <w:start w:val="1"/>
      <w:numFmt w:val="decimal"/>
      <w:lvlText w:val="%1."/>
      <w:lvlJc w:val="left"/>
      <w:pPr>
        <w:ind w:left="904" w:hanging="360"/>
      </w:pPr>
      <w:rPr>
        <w:rFonts w:hint="default"/>
        <w:b/>
        <w:bCs/>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19" w15:restartNumberingAfterBreak="0">
    <w:nsid w:val="29BD720B"/>
    <w:multiLevelType w:val="multilevel"/>
    <w:tmpl w:val="9CD41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093F79"/>
    <w:multiLevelType w:val="hybridMultilevel"/>
    <w:tmpl w:val="6A4C410A"/>
    <w:lvl w:ilvl="0" w:tplc="DA883986">
      <w:numFmt w:val="bullet"/>
      <w:lvlText w:val="-"/>
      <w:lvlJc w:val="left"/>
      <w:pPr>
        <w:tabs>
          <w:tab w:val="num" w:pos="360"/>
        </w:tabs>
        <w:ind w:left="0" w:firstLine="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9032E4"/>
    <w:multiLevelType w:val="hybridMultilevel"/>
    <w:tmpl w:val="FE3E2AD6"/>
    <w:lvl w:ilvl="0" w:tplc="C3483AB0">
      <w:start w:val="3"/>
      <w:numFmt w:val="bullet"/>
      <w:lvlText w:val=""/>
      <w:lvlJc w:val="left"/>
      <w:pPr>
        <w:ind w:left="1080" w:hanging="360"/>
      </w:pPr>
      <w:rPr>
        <w:rFonts w:ascii="Wingdings" w:eastAsia=".VnTime"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637218E"/>
    <w:multiLevelType w:val="multilevel"/>
    <w:tmpl w:val="206E7CB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170" w:hanging="720"/>
      </w:pPr>
    </w:lvl>
    <w:lvl w:ilvl="2">
      <w:start w:val="1"/>
      <w:numFmt w:val="decimal"/>
      <w:isLgl/>
      <w:lvlText w:val="%1.%2.%3."/>
      <w:lvlJc w:val="left"/>
      <w:pPr>
        <w:ind w:left="1260" w:hanging="720"/>
      </w:pPr>
    </w:lvl>
    <w:lvl w:ilvl="3">
      <w:start w:val="1"/>
      <w:numFmt w:val="decimal"/>
      <w:isLgl/>
      <w:lvlText w:val="%1.%2.%3.%4."/>
      <w:lvlJc w:val="left"/>
      <w:pPr>
        <w:ind w:left="1710" w:hanging="1080"/>
      </w:pPr>
    </w:lvl>
    <w:lvl w:ilvl="4">
      <w:start w:val="1"/>
      <w:numFmt w:val="decimal"/>
      <w:isLgl/>
      <w:lvlText w:val="%1.%2.%3.%4.%5."/>
      <w:lvlJc w:val="left"/>
      <w:pPr>
        <w:ind w:left="1800" w:hanging="1080"/>
      </w:pPr>
    </w:lvl>
    <w:lvl w:ilvl="5">
      <w:start w:val="1"/>
      <w:numFmt w:val="decimal"/>
      <w:isLgl/>
      <w:lvlText w:val="%1.%2.%3.%4.%5.%6."/>
      <w:lvlJc w:val="left"/>
      <w:pPr>
        <w:ind w:left="2250" w:hanging="1440"/>
      </w:pPr>
    </w:lvl>
    <w:lvl w:ilvl="6">
      <w:start w:val="1"/>
      <w:numFmt w:val="decimal"/>
      <w:isLgl/>
      <w:lvlText w:val="%1.%2.%3.%4.%5.%6.%7."/>
      <w:lvlJc w:val="left"/>
      <w:pPr>
        <w:ind w:left="2340" w:hanging="1440"/>
      </w:pPr>
    </w:lvl>
    <w:lvl w:ilvl="7">
      <w:start w:val="1"/>
      <w:numFmt w:val="decimal"/>
      <w:isLgl/>
      <w:lvlText w:val="%1.%2.%3.%4.%5.%6.%7.%8."/>
      <w:lvlJc w:val="left"/>
      <w:pPr>
        <w:ind w:left="2790" w:hanging="1800"/>
      </w:pPr>
    </w:lvl>
    <w:lvl w:ilvl="8">
      <w:start w:val="1"/>
      <w:numFmt w:val="decimal"/>
      <w:isLgl/>
      <w:lvlText w:val="%1.%2.%3.%4.%5.%6.%7.%8.%9."/>
      <w:lvlJc w:val="left"/>
      <w:pPr>
        <w:ind w:left="2880" w:hanging="1800"/>
      </w:pPr>
    </w:lvl>
  </w:abstractNum>
  <w:abstractNum w:abstractNumId="23" w15:restartNumberingAfterBreak="0">
    <w:nsid w:val="3832064E"/>
    <w:multiLevelType w:val="multilevel"/>
    <w:tmpl w:val="81FE707C"/>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C4A18D7"/>
    <w:multiLevelType w:val="hybridMultilevel"/>
    <w:tmpl w:val="65A85AE0"/>
    <w:lvl w:ilvl="0" w:tplc="6E9A871C">
      <w:numFmt w:val="bullet"/>
      <w:lvlText w:val="-"/>
      <w:lvlJc w:val="left"/>
      <w:pPr>
        <w:ind w:left="720" w:hanging="360"/>
      </w:pPr>
      <w:rPr>
        <w:rFonts w:ascii="Times New Roman" w:eastAsia="Calibri" w:hAnsi="Times New Roman" w:cs="Times New Roman"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F5267EB"/>
    <w:multiLevelType w:val="hybridMultilevel"/>
    <w:tmpl w:val="A6E88C56"/>
    <w:lvl w:ilvl="0" w:tplc="17567DCE">
      <w:start w:val="3"/>
      <w:numFmt w:val="bullet"/>
      <w:lvlText w:val="-"/>
      <w:lvlJc w:val="left"/>
      <w:pPr>
        <w:ind w:left="642" w:hanging="360"/>
      </w:pPr>
      <w:rPr>
        <w:rFonts w:ascii="Times New Roman" w:eastAsia="Times New Roman" w:hAnsi="Times New Roman" w:cs="Times New Roman" w:hint="default"/>
      </w:rPr>
    </w:lvl>
    <w:lvl w:ilvl="1" w:tplc="04090003" w:tentative="1">
      <w:start w:val="1"/>
      <w:numFmt w:val="bullet"/>
      <w:lvlText w:val="o"/>
      <w:lvlJc w:val="left"/>
      <w:pPr>
        <w:ind w:left="1362" w:hanging="360"/>
      </w:pPr>
      <w:rPr>
        <w:rFonts w:ascii="Courier New" w:hAnsi="Courier New" w:cs="Courier New" w:hint="default"/>
      </w:rPr>
    </w:lvl>
    <w:lvl w:ilvl="2" w:tplc="04090005" w:tentative="1">
      <w:start w:val="1"/>
      <w:numFmt w:val="bullet"/>
      <w:lvlText w:val=""/>
      <w:lvlJc w:val="left"/>
      <w:pPr>
        <w:ind w:left="2082" w:hanging="360"/>
      </w:pPr>
      <w:rPr>
        <w:rFonts w:ascii="Wingdings" w:hAnsi="Wingdings" w:hint="default"/>
      </w:rPr>
    </w:lvl>
    <w:lvl w:ilvl="3" w:tplc="04090001" w:tentative="1">
      <w:start w:val="1"/>
      <w:numFmt w:val="bullet"/>
      <w:lvlText w:val=""/>
      <w:lvlJc w:val="left"/>
      <w:pPr>
        <w:ind w:left="2802" w:hanging="360"/>
      </w:pPr>
      <w:rPr>
        <w:rFonts w:ascii="Symbol" w:hAnsi="Symbol" w:hint="default"/>
      </w:rPr>
    </w:lvl>
    <w:lvl w:ilvl="4" w:tplc="04090003" w:tentative="1">
      <w:start w:val="1"/>
      <w:numFmt w:val="bullet"/>
      <w:lvlText w:val="o"/>
      <w:lvlJc w:val="left"/>
      <w:pPr>
        <w:ind w:left="3522" w:hanging="360"/>
      </w:pPr>
      <w:rPr>
        <w:rFonts w:ascii="Courier New" w:hAnsi="Courier New" w:cs="Courier New" w:hint="default"/>
      </w:rPr>
    </w:lvl>
    <w:lvl w:ilvl="5" w:tplc="04090005" w:tentative="1">
      <w:start w:val="1"/>
      <w:numFmt w:val="bullet"/>
      <w:lvlText w:val=""/>
      <w:lvlJc w:val="left"/>
      <w:pPr>
        <w:ind w:left="4242" w:hanging="360"/>
      </w:pPr>
      <w:rPr>
        <w:rFonts w:ascii="Wingdings" w:hAnsi="Wingdings" w:hint="default"/>
      </w:rPr>
    </w:lvl>
    <w:lvl w:ilvl="6" w:tplc="04090001" w:tentative="1">
      <w:start w:val="1"/>
      <w:numFmt w:val="bullet"/>
      <w:lvlText w:val=""/>
      <w:lvlJc w:val="left"/>
      <w:pPr>
        <w:ind w:left="4962" w:hanging="360"/>
      </w:pPr>
      <w:rPr>
        <w:rFonts w:ascii="Symbol" w:hAnsi="Symbol" w:hint="default"/>
      </w:rPr>
    </w:lvl>
    <w:lvl w:ilvl="7" w:tplc="04090003" w:tentative="1">
      <w:start w:val="1"/>
      <w:numFmt w:val="bullet"/>
      <w:lvlText w:val="o"/>
      <w:lvlJc w:val="left"/>
      <w:pPr>
        <w:ind w:left="5682" w:hanging="360"/>
      </w:pPr>
      <w:rPr>
        <w:rFonts w:ascii="Courier New" w:hAnsi="Courier New" w:cs="Courier New" w:hint="default"/>
      </w:rPr>
    </w:lvl>
    <w:lvl w:ilvl="8" w:tplc="04090005" w:tentative="1">
      <w:start w:val="1"/>
      <w:numFmt w:val="bullet"/>
      <w:lvlText w:val=""/>
      <w:lvlJc w:val="left"/>
      <w:pPr>
        <w:ind w:left="6402" w:hanging="360"/>
      </w:pPr>
      <w:rPr>
        <w:rFonts w:ascii="Wingdings" w:hAnsi="Wingdings" w:hint="default"/>
      </w:rPr>
    </w:lvl>
  </w:abstractNum>
  <w:abstractNum w:abstractNumId="26" w15:restartNumberingAfterBreak="0">
    <w:nsid w:val="45B73A3C"/>
    <w:multiLevelType w:val="hybridMultilevel"/>
    <w:tmpl w:val="624C6B18"/>
    <w:lvl w:ilvl="0" w:tplc="D4DC8A88">
      <w:start w:val="1"/>
      <w:numFmt w:val="upperRoman"/>
      <w:lvlText w:val="%1."/>
      <w:lvlJc w:val="right"/>
      <w:pPr>
        <w:ind w:left="927" w:hanging="360"/>
      </w:pPr>
      <w:rPr>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46BB26EE"/>
    <w:multiLevelType w:val="hybridMultilevel"/>
    <w:tmpl w:val="364E96C4"/>
    <w:lvl w:ilvl="0" w:tplc="46801CEE">
      <w:start w:val="1"/>
      <w:numFmt w:val="bullet"/>
      <w:lvlText w:val="-"/>
      <w:lvlJc w:val="left"/>
      <w:pPr>
        <w:ind w:left="904" w:hanging="360"/>
      </w:pPr>
      <w:rPr>
        <w:rFonts w:ascii="Times New Roman" w:eastAsia="Times New Roman" w:hAnsi="Times New Roman" w:cs="Times New Roman"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28" w15:restartNumberingAfterBreak="0">
    <w:nsid w:val="4DD82F28"/>
    <w:multiLevelType w:val="hybridMultilevel"/>
    <w:tmpl w:val="F2AC6E54"/>
    <w:lvl w:ilvl="0" w:tplc="132E538E">
      <w:start w:val="2"/>
      <w:numFmt w:val="bullet"/>
      <w:lvlText w:val="-"/>
      <w:lvlJc w:val="left"/>
      <w:pPr>
        <w:ind w:left="1145" w:hanging="360"/>
      </w:pPr>
      <w:rPr>
        <w:rFonts w:ascii="Times New Roman" w:eastAsia="Times New Roman" w:hAnsi="Times New Roman" w:cs="Times New Roman"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9" w15:restartNumberingAfterBreak="0">
    <w:nsid w:val="4F1936EC"/>
    <w:multiLevelType w:val="multilevel"/>
    <w:tmpl w:val="69E2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0222B6"/>
    <w:multiLevelType w:val="hybridMultilevel"/>
    <w:tmpl w:val="623065DE"/>
    <w:lvl w:ilvl="0" w:tplc="67B02DC6">
      <w:start w:val="2"/>
      <w:numFmt w:val="bullet"/>
      <w:lvlText w:val="-"/>
      <w:lvlJc w:val="left"/>
      <w:pPr>
        <w:ind w:left="1264" w:hanging="360"/>
      </w:pPr>
      <w:rPr>
        <w:rFonts w:ascii="Times New Roman" w:eastAsia="Times New Roman" w:hAnsi="Times New Roman" w:cs="Times New Roman"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31" w15:restartNumberingAfterBreak="0">
    <w:nsid w:val="56635D23"/>
    <w:multiLevelType w:val="hybridMultilevel"/>
    <w:tmpl w:val="8E0CD448"/>
    <w:lvl w:ilvl="0" w:tplc="B3E6FE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813948"/>
    <w:multiLevelType w:val="hybridMultilevel"/>
    <w:tmpl w:val="D5328A76"/>
    <w:lvl w:ilvl="0" w:tplc="82FA47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EA5222D"/>
    <w:multiLevelType w:val="hybridMultilevel"/>
    <w:tmpl w:val="8FFE92AE"/>
    <w:lvl w:ilvl="0" w:tplc="778A54CC">
      <w:start w:val="1"/>
      <w:numFmt w:val="upperRoman"/>
      <w:lvlText w:val="%1."/>
      <w:lvlJc w:val="left"/>
      <w:pPr>
        <w:ind w:left="1264" w:hanging="72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34" w15:restartNumberingAfterBreak="0">
    <w:nsid w:val="61BC235D"/>
    <w:multiLevelType w:val="hybridMultilevel"/>
    <w:tmpl w:val="D8E8D82C"/>
    <w:lvl w:ilvl="0" w:tplc="22929F7C">
      <w:numFmt w:val="bullet"/>
      <w:lvlText w:val="-"/>
      <w:lvlJc w:val="left"/>
      <w:pPr>
        <w:ind w:left="1264" w:hanging="360"/>
      </w:pPr>
      <w:rPr>
        <w:rFonts w:ascii="Times New Roman" w:eastAsia="Times New Roman" w:hAnsi="Times New Roman" w:cs="Times New Roman"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35" w15:restartNumberingAfterBreak="0">
    <w:nsid w:val="65B776C0"/>
    <w:multiLevelType w:val="hybridMultilevel"/>
    <w:tmpl w:val="F70C215A"/>
    <w:lvl w:ilvl="0" w:tplc="DE78236C">
      <w:start w:val="1"/>
      <w:numFmt w:val="bullet"/>
      <w:lvlText w:val="-"/>
      <w:lvlJc w:val="left"/>
      <w:pPr>
        <w:ind w:left="907" w:hanging="360"/>
      </w:pPr>
      <w:rPr>
        <w:rFonts w:ascii="Times New Roman" w:eastAsia="Times New Roman" w:hAnsi="Times New Roman" w:cs="Times New Roman" w:hint="default"/>
        <w:color w:val="auto"/>
      </w:rPr>
    </w:lvl>
    <w:lvl w:ilvl="1" w:tplc="04090003">
      <w:start w:val="1"/>
      <w:numFmt w:val="bullet"/>
      <w:lvlText w:val="o"/>
      <w:lvlJc w:val="left"/>
      <w:pPr>
        <w:ind w:left="1627" w:hanging="360"/>
      </w:pPr>
      <w:rPr>
        <w:rFonts w:ascii="Courier New" w:hAnsi="Courier New" w:cs="Courier New" w:hint="default"/>
      </w:rPr>
    </w:lvl>
    <w:lvl w:ilvl="2" w:tplc="04090005">
      <w:start w:val="1"/>
      <w:numFmt w:val="bullet"/>
      <w:lvlText w:val=""/>
      <w:lvlJc w:val="left"/>
      <w:pPr>
        <w:ind w:left="2347" w:hanging="360"/>
      </w:pPr>
      <w:rPr>
        <w:rFonts w:ascii="Wingdings" w:hAnsi="Wingdings" w:hint="default"/>
      </w:rPr>
    </w:lvl>
    <w:lvl w:ilvl="3" w:tplc="04090001">
      <w:start w:val="1"/>
      <w:numFmt w:val="bullet"/>
      <w:lvlText w:val=""/>
      <w:lvlJc w:val="left"/>
      <w:pPr>
        <w:ind w:left="3067" w:hanging="360"/>
      </w:pPr>
      <w:rPr>
        <w:rFonts w:ascii="Symbol" w:hAnsi="Symbol" w:hint="default"/>
      </w:rPr>
    </w:lvl>
    <w:lvl w:ilvl="4" w:tplc="04090003">
      <w:start w:val="1"/>
      <w:numFmt w:val="bullet"/>
      <w:lvlText w:val="o"/>
      <w:lvlJc w:val="left"/>
      <w:pPr>
        <w:ind w:left="3787" w:hanging="360"/>
      </w:pPr>
      <w:rPr>
        <w:rFonts w:ascii="Courier New" w:hAnsi="Courier New" w:cs="Courier New" w:hint="default"/>
      </w:rPr>
    </w:lvl>
    <w:lvl w:ilvl="5" w:tplc="04090005">
      <w:start w:val="1"/>
      <w:numFmt w:val="bullet"/>
      <w:lvlText w:val=""/>
      <w:lvlJc w:val="left"/>
      <w:pPr>
        <w:ind w:left="4507" w:hanging="360"/>
      </w:pPr>
      <w:rPr>
        <w:rFonts w:ascii="Wingdings" w:hAnsi="Wingdings" w:hint="default"/>
      </w:rPr>
    </w:lvl>
    <w:lvl w:ilvl="6" w:tplc="04090001">
      <w:start w:val="1"/>
      <w:numFmt w:val="bullet"/>
      <w:lvlText w:val=""/>
      <w:lvlJc w:val="left"/>
      <w:pPr>
        <w:ind w:left="5227" w:hanging="360"/>
      </w:pPr>
      <w:rPr>
        <w:rFonts w:ascii="Symbol" w:hAnsi="Symbol" w:hint="default"/>
      </w:rPr>
    </w:lvl>
    <w:lvl w:ilvl="7" w:tplc="04090003">
      <w:start w:val="1"/>
      <w:numFmt w:val="bullet"/>
      <w:lvlText w:val="o"/>
      <w:lvlJc w:val="left"/>
      <w:pPr>
        <w:ind w:left="5947" w:hanging="360"/>
      </w:pPr>
      <w:rPr>
        <w:rFonts w:ascii="Courier New" w:hAnsi="Courier New" w:cs="Courier New" w:hint="default"/>
      </w:rPr>
    </w:lvl>
    <w:lvl w:ilvl="8" w:tplc="04090005">
      <w:start w:val="1"/>
      <w:numFmt w:val="bullet"/>
      <w:lvlText w:val=""/>
      <w:lvlJc w:val="left"/>
      <w:pPr>
        <w:ind w:left="6667" w:hanging="360"/>
      </w:pPr>
      <w:rPr>
        <w:rFonts w:ascii="Wingdings" w:hAnsi="Wingdings" w:hint="default"/>
      </w:rPr>
    </w:lvl>
  </w:abstractNum>
  <w:abstractNum w:abstractNumId="36" w15:restartNumberingAfterBreak="0">
    <w:nsid w:val="6B7C3181"/>
    <w:multiLevelType w:val="multilevel"/>
    <w:tmpl w:val="BBF4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FD3FD6"/>
    <w:multiLevelType w:val="singleLevel"/>
    <w:tmpl w:val="FB824078"/>
    <w:styleLink w:val="1111111"/>
    <w:lvl w:ilvl="0">
      <w:numFmt w:val="bullet"/>
      <w:lvlText w:val="-"/>
      <w:lvlJc w:val="left"/>
      <w:pPr>
        <w:tabs>
          <w:tab w:val="num" w:pos="450"/>
        </w:tabs>
        <w:ind w:left="450" w:hanging="360"/>
      </w:pPr>
      <w:rPr>
        <w:rFonts w:ascii="Times New Roman" w:hAnsi="Times New Roman" w:hint="default"/>
      </w:rPr>
    </w:lvl>
  </w:abstractNum>
  <w:abstractNum w:abstractNumId="38" w15:restartNumberingAfterBreak="0">
    <w:nsid w:val="6F363362"/>
    <w:multiLevelType w:val="hybridMultilevel"/>
    <w:tmpl w:val="D86097A0"/>
    <w:lvl w:ilvl="0" w:tplc="6910EECE">
      <w:start w:val="1"/>
      <w:numFmt w:val="decimal"/>
      <w:lvlText w:val="%1."/>
      <w:lvlJc w:val="left"/>
      <w:pPr>
        <w:ind w:left="904" w:hanging="360"/>
      </w:pPr>
      <w:rPr>
        <w:b/>
        <w:bCs/>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39" w15:restartNumberingAfterBreak="0">
    <w:nsid w:val="7281064D"/>
    <w:multiLevelType w:val="hybridMultilevel"/>
    <w:tmpl w:val="04081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677C89"/>
    <w:multiLevelType w:val="multilevel"/>
    <w:tmpl w:val="AFCCB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B768A1"/>
    <w:multiLevelType w:val="hybridMultilevel"/>
    <w:tmpl w:val="45F05B54"/>
    <w:lvl w:ilvl="0" w:tplc="2918D7E6">
      <w:start w:val="1"/>
      <w:numFmt w:val="decimal"/>
      <w:lvlText w:val="%1."/>
      <w:lvlJc w:val="left"/>
      <w:pPr>
        <w:ind w:left="644" w:hanging="360"/>
      </w:pPr>
      <w:rPr>
        <w:rFonts w:ascii="Times New Roman" w:hAnsi="Times New Roman" w:cs="Times New Roman" w:hint="default"/>
        <w:b/>
        <w:lang w:val="vi-VN"/>
      </w:rPr>
    </w:lvl>
    <w:lvl w:ilvl="1" w:tplc="FB42DABA">
      <w:numFmt w:val="bullet"/>
      <w:lvlText w:val="-"/>
      <w:lvlJc w:val="left"/>
      <w:pPr>
        <w:ind w:left="2520" w:hanging="360"/>
      </w:pPr>
      <w:rPr>
        <w:rFonts w:ascii="Times New Roman" w:eastAsia="Times New Roman" w:hAnsi="Times New Roman" w:cs="Times New Roman" w:hint="default"/>
      </w:rPr>
    </w:lvl>
    <w:lvl w:ilvl="2" w:tplc="042A001B">
      <w:start w:val="1"/>
      <w:numFmt w:val="lowerRoman"/>
      <w:lvlText w:val="%3."/>
      <w:lvlJc w:val="right"/>
      <w:pPr>
        <w:ind w:left="3240" w:hanging="180"/>
      </w:pPr>
    </w:lvl>
    <w:lvl w:ilvl="3" w:tplc="042A000F">
      <w:start w:val="1"/>
      <w:numFmt w:val="decimal"/>
      <w:lvlText w:val="%4."/>
      <w:lvlJc w:val="left"/>
      <w:pPr>
        <w:ind w:left="3960" w:hanging="360"/>
      </w:pPr>
    </w:lvl>
    <w:lvl w:ilvl="4" w:tplc="042A0019">
      <w:start w:val="1"/>
      <w:numFmt w:val="lowerLetter"/>
      <w:lvlText w:val="%5."/>
      <w:lvlJc w:val="left"/>
      <w:pPr>
        <w:ind w:left="4680" w:hanging="360"/>
      </w:pPr>
    </w:lvl>
    <w:lvl w:ilvl="5" w:tplc="042A001B">
      <w:start w:val="1"/>
      <w:numFmt w:val="lowerRoman"/>
      <w:lvlText w:val="%6."/>
      <w:lvlJc w:val="right"/>
      <w:pPr>
        <w:ind w:left="5400" w:hanging="180"/>
      </w:pPr>
    </w:lvl>
    <w:lvl w:ilvl="6" w:tplc="042A000F">
      <w:start w:val="1"/>
      <w:numFmt w:val="decimal"/>
      <w:lvlText w:val="%7."/>
      <w:lvlJc w:val="left"/>
      <w:pPr>
        <w:ind w:left="6120" w:hanging="360"/>
      </w:pPr>
    </w:lvl>
    <w:lvl w:ilvl="7" w:tplc="042A0019">
      <w:start w:val="1"/>
      <w:numFmt w:val="lowerLetter"/>
      <w:lvlText w:val="%8."/>
      <w:lvlJc w:val="left"/>
      <w:pPr>
        <w:ind w:left="6840" w:hanging="360"/>
      </w:pPr>
    </w:lvl>
    <w:lvl w:ilvl="8" w:tplc="042A001B">
      <w:start w:val="1"/>
      <w:numFmt w:val="lowerRoman"/>
      <w:lvlText w:val="%9."/>
      <w:lvlJc w:val="right"/>
      <w:pPr>
        <w:ind w:left="7560" w:hanging="180"/>
      </w:pPr>
    </w:lvl>
  </w:abstractNum>
  <w:abstractNum w:abstractNumId="42" w15:restartNumberingAfterBreak="0">
    <w:nsid w:val="74FA6BE8"/>
    <w:multiLevelType w:val="hybridMultilevel"/>
    <w:tmpl w:val="8160A0B2"/>
    <w:lvl w:ilvl="0" w:tplc="599083B6">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DE7A2A"/>
    <w:multiLevelType w:val="hybridMultilevel"/>
    <w:tmpl w:val="3AECE6BA"/>
    <w:lvl w:ilvl="0" w:tplc="A064A512">
      <w:start w:val="2"/>
      <w:numFmt w:val="bullet"/>
      <w:lvlText w:val="-"/>
      <w:lvlJc w:val="left"/>
      <w:pPr>
        <w:ind w:left="904" w:hanging="360"/>
      </w:pPr>
      <w:rPr>
        <w:rFonts w:ascii="Times New Roman" w:eastAsia="Times New Roman" w:hAnsi="Times New Roman" w:cs="Times New Roman" w:hint="default"/>
      </w:rPr>
    </w:lvl>
    <w:lvl w:ilvl="1" w:tplc="04090003">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num w:numId="1" w16cid:durableId="1651909087">
    <w:abstractNumId w:val="20"/>
  </w:num>
  <w:num w:numId="2" w16cid:durableId="197400378">
    <w:abstractNumId w:val="37"/>
  </w:num>
  <w:num w:numId="3" w16cid:durableId="331759248">
    <w:abstractNumId w:val="14"/>
  </w:num>
  <w:num w:numId="4" w16cid:durableId="164058090">
    <w:abstractNumId w:val="17"/>
  </w:num>
  <w:num w:numId="5" w16cid:durableId="939676477">
    <w:abstractNumId w:val="21"/>
  </w:num>
  <w:num w:numId="6" w16cid:durableId="895120718">
    <w:abstractNumId w:val="32"/>
  </w:num>
  <w:num w:numId="7" w16cid:durableId="600340255">
    <w:abstractNumId w:val="26"/>
  </w:num>
  <w:num w:numId="8" w16cid:durableId="2074306257">
    <w:abstractNumId w:val="7"/>
  </w:num>
  <w:num w:numId="9" w16cid:durableId="1379434421">
    <w:abstractNumId w:val="38"/>
  </w:num>
  <w:num w:numId="10" w16cid:durableId="1039013261">
    <w:abstractNumId w:val="27"/>
  </w:num>
  <w:num w:numId="11" w16cid:durableId="84571624">
    <w:abstractNumId w:val="35"/>
  </w:num>
  <w:num w:numId="12" w16cid:durableId="219826320">
    <w:abstractNumId w:val="4"/>
  </w:num>
  <w:num w:numId="13" w16cid:durableId="5934368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51480">
    <w:abstractNumId w:val="24"/>
  </w:num>
  <w:num w:numId="15" w16cid:durableId="401483803">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0810527">
    <w:abstractNumId w:val="41"/>
  </w:num>
  <w:num w:numId="17" w16cid:durableId="136191808">
    <w:abstractNumId w:val="34"/>
  </w:num>
  <w:num w:numId="18" w16cid:durableId="1058626010">
    <w:abstractNumId w:val="22"/>
  </w:num>
  <w:num w:numId="19" w16cid:durableId="840044958">
    <w:abstractNumId w:val="39"/>
  </w:num>
  <w:num w:numId="20" w16cid:durableId="322784708">
    <w:abstractNumId w:val="33"/>
  </w:num>
  <w:num w:numId="21" w16cid:durableId="824124054">
    <w:abstractNumId w:val="10"/>
  </w:num>
  <w:num w:numId="22" w16cid:durableId="129521563">
    <w:abstractNumId w:val="43"/>
  </w:num>
  <w:num w:numId="23" w16cid:durableId="911358325">
    <w:abstractNumId w:val="30"/>
  </w:num>
  <w:num w:numId="24" w16cid:durableId="2030644464">
    <w:abstractNumId w:val="42"/>
  </w:num>
  <w:num w:numId="25" w16cid:durableId="252400778">
    <w:abstractNumId w:val="23"/>
  </w:num>
  <w:num w:numId="26" w16cid:durableId="100804557">
    <w:abstractNumId w:val="8"/>
  </w:num>
  <w:num w:numId="27" w16cid:durableId="28914519">
    <w:abstractNumId w:val="11"/>
  </w:num>
  <w:num w:numId="28" w16cid:durableId="1335451188">
    <w:abstractNumId w:val="9"/>
  </w:num>
  <w:num w:numId="29" w16cid:durableId="553547526">
    <w:abstractNumId w:val="6"/>
  </w:num>
  <w:num w:numId="30" w16cid:durableId="850533070">
    <w:abstractNumId w:val="28"/>
  </w:num>
  <w:num w:numId="31" w16cid:durableId="1393389377">
    <w:abstractNumId w:val="18"/>
  </w:num>
  <w:num w:numId="32" w16cid:durableId="1053234464">
    <w:abstractNumId w:val="25"/>
  </w:num>
  <w:num w:numId="33" w16cid:durableId="1903177191">
    <w:abstractNumId w:val="5"/>
  </w:num>
  <w:num w:numId="34" w16cid:durableId="837227998">
    <w:abstractNumId w:val="16"/>
  </w:num>
  <w:num w:numId="35" w16cid:durableId="65537311">
    <w:abstractNumId w:val="12"/>
  </w:num>
  <w:num w:numId="36" w16cid:durableId="1583221284">
    <w:abstractNumId w:val="15"/>
  </w:num>
  <w:num w:numId="37" w16cid:durableId="271060445">
    <w:abstractNumId w:val="31"/>
  </w:num>
  <w:num w:numId="38" w16cid:durableId="1522626099">
    <w:abstractNumId w:val="13"/>
  </w:num>
  <w:num w:numId="39" w16cid:durableId="640378960">
    <w:abstractNumId w:val="40"/>
  </w:num>
  <w:num w:numId="40" w16cid:durableId="591665069">
    <w:abstractNumId w:val="29"/>
  </w:num>
  <w:num w:numId="41" w16cid:durableId="715079519">
    <w:abstractNumId w:val="36"/>
  </w:num>
  <w:num w:numId="42" w16cid:durableId="480511517">
    <w:abstractNumId w:val="19"/>
  </w:num>
  <w:num w:numId="43" w16cid:durableId="1701541306">
    <w:abstractNumId w:val="1"/>
  </w:num>
  <w:num w:numId="44" w16cid:durableId="192813429">
    <w:abstractNumId w:val="2"/>
  </w:num>
  <w:num w:numId="45" w16cid:durableId="87312678">
    <w:abstractNumId w:val="3"/>
  </w:num>
  <w:num w:numId="46" w16cid:durableId="214322909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A52"/>
    <w:rsid w:val="00000C64"/>
    <w:rsid w:val="000031BE"/>
    <w:rsid w:val="00003AD0"/>
    <w:rsid w:val="000110A8"/>
    <w:rsid w:val="000114DD"/>
    <w:rsid w:val="00011D88"/>
    <w:rsid w:val="00013F28"/>
    <w:rsid w:val="000140CA"/>
    <w:rsid w:val="0001496D"/>
    <w:rsid w:val="000176C9"/>
    <w:rsid w:val="000201C1"/>
    <w:rsid w:val="00020F8D"/>
    <w:rsid w:val="00026849"/>
    <w:rsid w:val="00027DD5"/>
    <w:rsid w:val="000305C8"/>
    <w:rsid w:val="00030D64"/>
    <w:rsid w:val="00031AFA"/>
    <w:rsid w:val="00032B4A"/>
    <w:rsid w:val="0003639F"/>
    <w:rsid w:val="00036984"/>
    <w:rsid w:val="00036F3C"/>
    <w:rsid w:val="0003744D"/>
    <w:rsid w:val="000424F0"/>
    <w:rsid w:val="00044211"/>
    <w:rsid w:val="00044D91"/>
    <w:rsid w:val="000455EA"/>
    <w:rsid w:val="000457D9"/>
    <w:rsid w:val="00050B39"/>
    <w:rsid w:val="000537EC"/>
    <w:rsid w:val="00053B64"/>
    <w:rsid w:val="00055281"/>
    <w:rsid w:val="0005595C"/>
    <w:rsid w:val="000560DA"/>
    <w:rsid w:val="000600A5"/>
    <w:rsid w:val="00060418"/>
    <w:rsid w:val="00060AE0"/>
    <w:rsid w:val="00062A32"/>
    <w:rsid w:val="0006328C"/>
    <w:rsid w:val="00063A1C"/>
    <w:rsid w:val="0006433C"/>
    <w:rsid w:val="00064977"/>
    <w:rsid w:val="00064C4A"/>
    <w:rsid w:val="000655E3"/>
    <w:rsid w:val="00065BE4"/>
    <w:rsid w:val="00066AB6"/>
    <w:rsid w:val="00067049"/>
    <w:rsid w:val="000700E6"/>
    <w:rsid w:val="00070442"/>
    <w:rsid w:val="0007128F"/>
    <w:rsid w:val="00071F24"/>
    <w:rsid w:val="00072ABF"/>
    <w:rsid w:val="000731B7"/>
    <w:rsid w:val="000732F3"/>
    <w:rsid w:val="00073AA9"/>
    <w:rsid w:val="00073FAD"/>
    <w:rsid w:val="000751BA"/>
    <w:rsid w:val="000766E7"/>
    <w:rsid w:val="0007762D"/>
    <w:rsid w:val="000811B8"/>
    <w:rsid w:val="00082339"/>
    <w:rsid w:val="00083B57"/>
    <w:rsid w:val="000845CD"/>
    <w:rsid w:val="00086CDB"/>
    <w:rsid w:val="00087357"/>
    <w:rsid w:val="00087E3F"/>
    <w:rsid w:val="000904D1"/>
    <w:rsid w:val="00090A12"/>
    <w:rsid w:val="00090F4B"/>
    <w:rsid w:val="00093FA1"/>
    <w:rsid w:val="0009569E"/>
    <w:rsid w:val="00097B45"/>
    <w:rsid w:val="000A1465"/>
    <w:rsid w:val="000A44C0"/>
    <w:rsid w:val="000A466D"/>
    <w:rsid w:val="000A5CC8"/>
    <w:rsid w:val="000A6235"/>
    <w:rsid w:val="000A6CCB"/>
    <w:rsid w:val="000A7A5B"/>
    <w:rsid w:val="000B02FC"/>
    <w:rsid w:val="000B0AEA"/>
    <w:rsid w:val="000B165A"/>
    <w:rsid w:val="000B3B6B"/>
    <w:rsid w:val="000B49F4"/>
    <w:rsid w:val="000B4A49"/>
    <w:rsid w:val="000B63B4"/>
    <w:rsid w:val="000B63C4"/>
    <w:rsid w:val="000B6B67"/>
    <w:rsid w:val="000B749F"/>
    <w:rsid w:val="000B785C"/>
    <w:rsid w:val="000C05CD"/>
    <w:rsid w:val="000C17FD"/>
    <w:rsid w:val="000C18EC"/>
    <w:rsid w:val="000C26B4"/>
    <w:rsid w:val="000C28DE"/>
    <w:rsid w:val="000C2F84"/>
    <w:rsid w:val="000C49DB"/>
    <w:rsid w:val="000C5187"/>
    <w:rsid w:val="000C5BDA"/>
    <w:rsid w:val="000C6EB1"/>
    <w:rsid w:val="000C708C"/>
    <w:rsid w:val="000C71DC"/>
    <w:rsid w:val="000C7609"/>
    <w:rsid w:val="000C7C2E"/>
    <w:rsid w:val="000D0226"/>
    <w:rsid w:val="000D6249"/>
    <w:rsid w:val="000D6A94"/>
    <w:rsid w:val="000D72EA"/>
    <w:rsid w:val="000D77B3"/>
    <w:rsid w:val="000E5255"/>
    <w:rsid w:val="000E53FF"/>
    <w:rsid w:val="000E5CE2"/>
    <w:rsid w:val="000E6626"/>
    <w:rsid w:val="000F1323"/>
    <w:rsid w:val="000F1B41"/>
    <w:rsid w:val="000F1FF9"/>
    <w:rsid w:val="000F211B"/>
    <w:rsid w:val="000F2794"/>
    <w:rsid w:val="000F48D9"/>
    <w:rsid w:val="000F5B7D"/>
    <w:rsid w:val="000F68A8"/>
    <w:rsid w:val="000F78A8"/>
    <w:rsid w:val="000F7E65"/>
    <w:rsid w:val="000F7F21"/>
    <w:rsid w:val="0010060F"/>
    <w:rsid w:val="00102142"/>
    <w:rsid w:val="00103D9C"/>
    <w:rsid w:val="00106BE9"/>
    <w:rsid w:val="00106E2E"/>
    <w:rsid w:val="001101C8"/>
    <w:rsid w:val="00110F19"/>
    <w:rsid w:val="00111BBB"/>
    <w:rsid w:val="00112E22"/>
    <w:rsid w:val="001134AE"/>
    <w:rsid w:val="00114482"/>
    <w:rsid w:val="00115397"/>
    <w:rsid w:val="00115F80"/>
    <w:rsid w:val="001214B7"/>
    <w:rsid w:val="00121F2F"/>
    <w:rsid w:val="001220D5"/>
    <w:rsid w:val="00122499"/>
    <w:rsid w:val="001226DB"/>
    <w:rsid w:val="0012273F"/>
    <w:rsid w:val="001230D9"/>
    <w:rsid w:val="00124394"/>
    <w:rsid w:val="00125168"/>
    <w:rsid w:val="00125A73"/>
    <w:rsid w:val="00125C9E"/>
    <w:rsid w:val="0013014A"/>
    <w:rsid w:val="001306AA"/>
    <w:rsid w:val="00130B85"/>
    <w:rsid w:val="00131C13"/>
    <w:rsid w:val="0013332C"/>
    <w:rsid w:val="001342E9"/>
    <w:rsid w:val="001347E4"/>
    <w:rsid w:val="00134EA4"/>
    <w:rsid w:val="001400A8"/>
    <w:rsid w:val="00140E1E"/>
    <w:rsid w:val="001411CD"/>
    <w:rsid w:val="00141772"/>
    <w:rsid w:val="00141B36"/>
    <w:rsid w:val="00141E7B"/>
    <w:rsid w:val="0014205E"/>
    <w:rsid w:val="00143AC8"/>
    <w:rsid w:val="001444F2"/>
    <w:rsid w:val="00145547"/>
    <w:rsid w:val="001473EB"/>
    <w:rsid w:val="00150EB1"/>
    <w:rsid w:val="00152E76"/>
    <w:rsid w:val="00155776"/>
    <w:rsid w:val="00156F51"/>
    <w:rsid w:val="00157C6A"/>
    <w:rsid w:val="001601E2"/>
    <w:rsid w:val="00161646"/>
    <w:rsid w:val="001630CF"/>
    <w:rsid w:val="00164C21"/>
    <w:rsid w:val="00164C9C"/>
    <w:rsid w:val="00165033"/>
    <w:rsid w:val="00165991"/>
    <w:rsid w:val="00166ABA"/>
    <w:rsid w:val="00167AED"/>
    <w:rsid w:val="00167D51"/>
    <w:rsid w:val="00167F26"/>
    <w:rsid w:val="00170D7C"/>
    <w:rsid w:val="00171261"/>
    <w:rsid w:val="001719F3"/>
    <w:rsid w:val="00174090"/>
    <w:rsid w:val="001745C7"/>
    <w:rsid w:val="001757C5"/>
    <w:rsid w:val="001761C7"/>
    <w:rsid w:val="00176232"/>
    <w:rsid w:val="00176D5A"/>
    <w:rsid w:val="00181343"/>
    <w:rsid w:val="001832B3"/>
    <w:rsid w:val="001846AB"/>
    <w:rsid w:val="001851A1"/>
    <w:rsid w:val="0018789D"/>
    <w:rsid w:val="0019077D"/>
    <w:rsid w:val="00192600"/>
    <w:rsid w:val="00192C39"/>
    <w:rsid w:val="00192EF4"/>
    <w:rsid w:val="00193F20"/>
    <w:rsid w:val="00194622"/>
    <w:rsid w:val="001971A3"/>
    <w:rsid w:val="00197601"/>
    <w:rsid w:val="00197AD1"/>
    <w:rsid w:val="001A0B21"/>
    <w:rsid w:val="001A11B4"/>
    <w:rsid w:val="001A2270"/>
    <w:rsid w:val="001A34A3"/>
    <w:rsid w:val="001A4603"/>
    <w:rsid w:val="001A508C"/>
    <w:rsid w:val="001A6700"/>
    <w:rsid w:val="001A7298"/>
    <w:rsid w:val="001A7604"/>
    <w:rsid w:val="001A7FA2"/>
    <w:rsid w:val="001B056F"/>
    <w:rsid w:val="001B18F9"/>
    <w:rsid w:val="001B440D"/>
    <w:rsid w:val="001B4CDB"/>
    <w:rsid w:val="001B5179"/>
    <w:rsid w:val="001B7773"/>
    <w:rsid w:val="001B7BA7"/>
    <w:rsid w:val="001C101D"/>
    <w:rsid w:val="001C14A5"/>
    <w:rsid w:val="001C192B"/>
    <w:rsid w:val="001C34FD"/>
    <w:rsid w:val="001C3969"/>
    <w:rsid w:val="001C58D8"/>
    <w:rsid w:val="001C69A0"/>
    <w:rsid w:val="001D0B7B"/>
    <w:rsid w:val="001D2171"/>
    <w:rsid w:val="001D21D6"/>
    <w:rsid w:val="001D46CB"/>
    <w:rsid w:val="001D515A"/>
    <w:rsid w:val="001D7E11"/>
    <w:rsid w:val="001E0DCA"/>
    <w:rsid w:val="001E22ED"/>
    <w:rsid w:val="001E259F"/>
    <w:rsid w:val="001E3823"/>
    <w:rsid w:val="001E6069"/>
    <w:rsid w:val="001F0330"/>
    <w:rsid w:val="001F0EEE"/>
    <w:rsid w:val="001F18EA"/>
    <w:rsid w:val="001F1EC6"/>
    <w:rsid w:val="001F3793"/>
    <w:rsid w:val="001F477D"/>
    <w:rsid w:val="001F58D1"/>
    <w:rsid w:val="001F6334"/>
    <w:rsid w:val="001F6F33"/>
    <w:rsid w:val="001F76D7"/>
    <w:rsid w:val="00201230"/>
    <w:rsid w:val="00202DF7"/>
    <w:rsid w:val="00203AEE"/>
    <w:rsid w:val="002047FA"/>
    <w:rsid w:val="00206AA4"/>
    <w:rsid w:val="0021034C"/>
    <w:rsid w:val="0021287E"/>
    <w:rsid w:val="00212FDB"/>
    <w:rsid w:val="0021354E"/>
    <w:rsid w:val="0021399F"/>
    <w:rsid w:val="00213D4E"/>
    <w:rsid w:val="00214980"/>
    <w:rsid w:val="00214A86"/>
    <w:rsid w:val="00214F27"/>
    <w:rsid w:val="002154A0"/>
    <w:rsid w:val="00216247"/>
    <w:rsid w:val="00216923"/>
    <w:rsid w:val="00217964"/>
    <w:rsid w:val="00222E09"/>
    <w:rsid w:val="00225A5E"/>
    <w:rsid w:val="00227066"/>
    <w:rsid w:val="00233E7E"/>
    <w:rsid w:val="00234DCF"/>
    <w:rsid w:val="00234DD7"/>
    <w:rsid w:val="002361C8"/>
    <w:rsid w:val="00237322"/>
    <w:rsid w:val="00237EEB"/>
    <w:rsid w:val="00240831"/>
    <w:rsid w:val="00241730"/>
    <w:rsid w:val="002436A4"/>
    <w:rsid w:val="00246B23"/>
    <w:rsid w:val="00246CDE"/>
    <w:rsid w:val="00247273"/>
    <w:rsid w:val="002478EB"/>
    <w:rsid w:val="00250FA3"/>
    <w:rsid w:val="00251910"/>
    <w:rsid w:val="00251A4B"/>
    <w:rsid w:val="00251A60"/>
    <w:rsid w:val="00251D78"/>
    <w:rsid w:val="00253543"/>
    <w:rsid w:val="0025489F"/>
    <w:rsid w:val="00254AC0"/>
    <w:rsid w:val="00254D4E"/>
    <w:rsid w:val="0025503A"/>
    <w:rsid w:val="00255053"/>
    <w:rsid w:val="00256F39"/>
    <w:rsid w:val="00257B0D"/>
    <w:rsid w:val="00260152"/>
    <w:rsid w:val="00260A07"/>
    <w:rsid w:val="00261CEC"/>
    <w:rsid w:val="002622E4"/>
    <w:rsid w:val="00262443"/>
    <w:rsid w:val="00262880"/>
    <w:rsid w:val="00264712"/>
    <w:rsid w:val="002647C4"/>
    <w:rsid w:val="00264DD7"/>
    <w:rsid w:val="00266527"/>
    <w:rsid w:val="0026699E"/>
    <w:rsid w:val="00266ACF"/>
    <w:rsid w:val="002670CD"/>
    <w:rsid w:val="00272254"/>
    <w:rsid w:val="002731D6"/>
    <w:rsid w:val="002751CF"/>
    <w:rsid w:val="002752B3"/>
    <w:rsid w:val="0027774B"/>
    <w:rsid w:val="00282714"/>
    <w:rsid w:val="00282C5D"/>
    <w:rsid w:val="00284485"/>
    <w:rsid w:val="0028458C"/>
    <w:rsid w:val="002910B5"/>
    <w:rsid w:val="002924A8"/>
    <w:rsid w:val="00294552"/>
    <w:rsid w:val="002952FE"/>
    <w:rsid w:val="00295A3C"/>
    <w:rsid w:val="00296ED9"/>
    <w:rsid w:val="002A256E"/>
    <w:rsid w:val="002A3265"/>
    <w:rsid w:val="002A3D39"/>
    <w:rsid w:val="002A4294"/>
    <w:rsid w:val="002A496C"/>
    <w:rsid w:val="002A4BBB"/>
    <w:rsid w:val="002A4CCC"/>
    <w:rsid w:val="002A649B"/>
    <w:rsid w:val="002B1C5C"/>
    <w:rsid w:val="002B1F3B"/>
    <w:rsid w:val="002B3E91"/>
    <w:rsid w:val="002B481C"/>
    <w:rsid w:val="002B63D8"/>
    <w:rsid w:val="002B75CD"/>
    <w:rsid w:val="002B7AAC"/>
    <w:rsid w:val="002C527C"/>
    <w:rsid w:val="002C5EB3"/>
    <w:rsid w:val="002C7962"/>
    <w:rsid w:val="002D055A"/>
    <w:rsid w:val="002D1415"/>
    <w:rsid w:val="002D2ADD"/>
    <w:rsid w:val="002D3339"/>
    <w:rsid w:val="002D3BCA"/>
    <w:rsid w:val="002D55CF"/>
    <w:rsid w:val="002D6981"/>
    <w:rsid w:val="002D792E"/>
    <w:rsid w:val="002E1CA0"/>
    <w:rsid w:val="002E2AE4"/>
    <w:rsid w:val="002E35A7"/>
    <w:rsid w:val="002E3A2B"/>
    <w:rsid w:val="002E4A99"/>
    <w:rsid w:val="002E4B0A"/>
    <w:rsid w:val="002E540E"/>
    <w:rsid w:val="002E5BAF"/>
    <w:rsid w:val="002F1887"/>
    <w:rsid w:val="002F3471"/>
    <w:rsid w:val="002F3B17"/>
    <w:rsid w:val="002F41F6"/>
    <w:rsid w:val="002F5049"/>
    <w:rsid w:val="002F61DD"/>
    <w:rsid w:val="0030123B"/>
    <w:rsid w:val="00301CA4"/>
    <w:rsid w:val="00304CE1"/>
    <w:rsid w:val="00306EE6"/>
    <w:rsid w:val="0030719F"/>
    <w:rsid w:val="003071D2"/>
    <w:rsid w:val="0030720F"/>
    <w:rsid w:val="00307C8A"/>
    <w:rsid w:val="003115C1"/>
    <w:rsid w:val="003121CF"/>
    <w:rsid w:val="00312E40"/>
    <w:rsid w:val="0031416D"/>
    <w:rsid w:val="00314775"/>
    <w:rsid w:val="0031493E"/>
    <w:rsid w:val="00314D75"/>
    <w:rsid w:val="00314E9F"/>
    <w:rsid w:val="0031530B"/>
    <w:rsid w:val="003153A7"/>
    <w:rsid w:val="0031630C"/>
    <w:rsid w:val="0031644D"/>
    <w:rsid w:val="0031647F"/>
    <w:rsid w:val="00316F6E"/>
    <w:rsid w:val="003174D6"/>
    <w:rsid w:val="0032056B"/>
    <w:rsid w:val="0032096A"/>
    <w:rsid w:val="00320EB3"/>
    <w:rsid w:val="00321CC5"/>
    <w:rsid w:val="00322FD1"/>
    <w:rsid w:val="0032374E"/>
    <w:rsid w:val="0032484E"/>
    <w:rsid w:val="00325C89"/>
    <w:rsid w:val="00326C6D"/>
    <w:rsid w:val="0033091C"/>
    <w:rsid w:val="003322E9"/>
    <w:rsid w:val="00332CFE"/>
    <w:rsid w:val="00333B39"/>
    <w:rsid w:val="00334482"/>
    <w:rsid w:val="00336E73"/>
    <w:rsid w:val="003409A3"/>
    <w:rsid w:val="00340F26"/>
    <w:rsid w:val="0034132D"/>
    <w:rsid w:val="00341B02"/>
    <w:rsid w:val="00342C08"/>
    <w:rsid w:val="00343074"/>
    <w:rsid w:val="0034416B"/>
    <w:rsid w:val="00344F3D"/>
    <w:rsid w:val="00345763"/>
    <w:rsid w:val="00345A5E"/>
    <w:rsid w:val="00345AE9"/>
    <w:rsid w:val="003464F9"/>
    <w:rsid w:val="00346C05"/>
    <w:rsid w:val="003512B3"/>
    <w:rsid w:val="003518C1"/>
    <w:rsid w:val="00352887"/>
    <w:rsid w:val="00352F1F"/>
    <w:rsid w:val="003534C5"/>
    <w:rsid w:val="00353EAD"/>
    <w:rsid w:val="00354469"/>
    <w:rsid w:val="00354EE9"/>
    <w:rsid w:val="00355FB6"/>
    <w:rsid w:val="00357912"/>
    <w:rsid w:val="00361911"/>
    <w:rsid w:val="00364408"/>
    <w:rsid w:val="00364571"/>
    <w:rsid w:val="00365A13"/>
    <w:rsid w:val="00365F5A"/>
    <w:rsid w:val="00366D78"/>
    <w:rsid w:val="003675A4"/>
    <w:rsid w:val="00367EE3"/>
    <w:rsid w:val="00370F03"/>
    <w:rsid w:val="0037172D"/>
    <w:rsid w:val="00373382"/>
    <w:rsid w:val="00373C46"/>
    <w:rsid w:val="0037598E"/>
    <w:rsid w:val="003769EB"/>
    <w:rsid w:val="00377923"/>
    <w:rsid w:val="0038091E"/>
    <w:rsid w:val="00380CFA"/>
    <w:rsid w:val="0038111F"/>
    <w:rsid w:val="00381137"/>
    <w:rsid w:val="0038183D"/>
    <w:rsid w:val="003818CF"/>
    <w:rsid w:val="00383600"/>
    <w:rsid w:val="00383B15"/>
    <w:rsid w:val="00383B58"/>
    <w:rsid w:val="0038420F"/>
    <w:rsid w:val="003843B8"/>
    <w:rsid w:val="00384502"/>
    <w:rsid w:val="0038601F"/>
    <w:rsid w:val="00386219"/>
    <w:rsid w:val="00386362"/>
    <w:rsid w:val="00393F4B"/>
    <w:rsid w:val="00394123"/>
    <w:rsid w:val="0039545F"/>
    <w:rsid w:val="0039684D"/>
    <w:rsid w:val="003A0099"/>
    <w:rsid w:val="003A062D"/>
    <w:rsid w:val="003A193B"/>
    <w:rsid w:val="003A3E1B"/>
    <w:rsid w:val="003A4643"/>
    <w:rsid w:val="003A6D7E"/>
    <w:rsid w:val="003B4076"/>
    <w:rsid w:val="003B5AAA"/>
    <w:rsid w:val="003B7971"/>
    <w:rsid w:val="003B7EF3"/>
    <w:rsid w:val="003B7F3B"/>
    <w:rsid w:val="003C01D7"/>
    <w:rsid w:val="003C1C11"/>
    <w:rsid w:val="003C22A0"/>
    <w:rsid w:val="003C3096"/>
    <w:rsid w:val="003C41D7"/>
    <w:rsid w:val="003C55B1"/>
    <w:rsid w:val="003C5C14"/>
    <w:rsid w:val="003C60FC"/>
    <w:rsid w:val="003C7954"/>
    <w:rsid w:val="003D0BCF"/>
    <w:rsid w:val="003D122F"/>
    <w:rsid w:val="003D17E2"/>
    <w:rsid w:val="003D207E"/>
    <w:rsid w:val="003D3168"/>
    <w:rsid w:val="003D43A9"/>
    <w:rsid w:val="003D5336"/>
    <w:rsid w:val="003D57F5"/>
    <w:rsid w:val="003D727F"/>
    <w:rsid w:val="003D7294"/>
    <w:rsid w:val="003D7301"/>
    <w:rsid w:val="003D7733"/>
    <w:rsid w:val="003E488A"/>
    <w:rsid w:val="003E588D"/>
    <w:rsid w:val="003E7CD7"/>
    <w:rsid w:val="003F0187"/>
    <w:rsid w:val="003F05E4"/>
    <w:rsid w:val="003F14DD"/>
    <w:rsid w:val="003F2693"/>
    <w:rsid w:val="003F2EC6"/>
    <w:rsid w:val="003F45F1"/>
    <w:rsid w:val="003F6CCD"/>
    <w:rsid w:val="0040128D"/>
    <w:rsid w:val="0040174D"/>
    <w:rsid w:val="00401D3D"/>
    <w:rsid w:val="00401FDC"/>
    <w:rsid w:val="00402BB7"/>
    <w:rsid w:val="00404D34"/>
    <w:rsid w:val="00407C4F"/>
    <w:rsid w:val="004109A8"/>
    <w:rsid w:val="00412943"/>
    <w:rsid w:val="00413707"/>
    <w:rsid w:val="004145CE"/>
    <w:rsid w:val="004159EE"/>
    <w:rsid w:val="004202C8"/>
    <w:rsid w:val="00422DF3"/>
    <w:rsid w:val="00423681"/>
    <w:rsid w:val="00423760"/>
    <w:rsid w:val="00424963"/>
    <w:rsid w:val="00424A26"/>
    <w:rsid w:val="00424C0E"/>
    <w:rsid w:val="00425B9C"/>
    <w:rsid w:val="00426DE9"/>
    <w:rsid w:val="00430433"/>
    <w:rsid w:val="004307CF"/>
    <w:rsid w:val="004313EF"/>
    <w:rsid w:val="004315E6"/>
    <w:rsid w:val="00433A4E"/>
    <w:rsid w:val="00435AE0"/>
    <w:rsid w:val="004379D2"/>
    <w:rsid w:val="004405F1"/>
    <w:rsid w:val="00441568"/>
    <w:rsid w:val="004432B5"/>
    <w:rsid w:val="004448A7"/>
    <w:rsid w:val="00445896"/>
    <w:rsid w:val="0044614F"/>
    <w:rsid w:val="004473AD"/>
    <w:rsid w:val="00447FA7"/>
    <w:rsid w:val="00452E51"/>
    <w:rsid w:val="00454735"/>
    <w:rsid w:val="00454FDF"/>
    <w:rsid w:val="004558BA"/>
    <w:rsid w:val="00455C18"/>
    <w:rsid w:val="00456E3B"/>
    <w:rsid w:val="0045700B"/>
    <w:rsid w:val="00457C7C"/>
    <w:rsid w:val="00460221"/>
    <w:rsid w:val="0046099A"/>
    <w:rsid w:val="004609A7"/>
    <w:rsid w:val="00462CEB"/>
    <w:rsid w:val="00464100"/>
    <w:rsid w:val="0046567B"/>
    <w:rsid w:val="00465697"/>
    <w:rsid w:val="0047009A"/>
    <w:rsid w:val="004702E2"/>
    <w:rsid w:val="0047213B"/>
    <w:rsid w:val="00474E43"/>
    <w:rsid w:val="0047650C"/>
    <w:rsid w:val="00476FCE"/>
    <w:rsid w:val="00480BD9"/>
    <w:rsid w:val="00482A81"/>
    <w:rsid w:val="004833F9"/>
    <w:rsid w:val="00484620"/>
    <w:rsid w:val="00484951"/>
    <w:rsid w:val="00485A22"/>
    <w:rsid w:val="00486864"/>
    <w:rsid w:val="00486ED9"/>
    <w:rsid w:val="00487612"/>
    <w:rsid w:val="00487AF0"/>
    <w:rsid w:val="00490CD4"/>
    <w:rsid w:val="00491645"/>
    <w:rsid w:val="00491DDF"/>
    <w:rsid w:val="00492D1F"/>
    <w:rsid w:val="00494EB2"/>
    <w:rsid w:val="004953C3"/>
    <w:rsid w:val="00496397"/>
    <w:rsid w:val="004978D3"/>
    <w:rsid w:val="004A62E9"/>
    <w:rsid w:val="004A7456"/>
    <w:rsid w:val="004A787C"/>
    <w:rsid w:val="004B0823"/>
    <w:rsid w:val="004B0D50"/>
    <w:rsid w:val="004B2071"/>
    <w:rsid w:val="004B28BC"/>
    <w:rsid w:val="004B6E8D"/>
    <w:rsid w:val="004B7593"/>
    <w:rsid w:val="004C07F3"/>
    <w:rsid w:val="004C16E6"/>
    <w:rsid w:val="004C2CCF"/>
    <w:rsid w:val="004C2ED6"/>
    <w:rsid w:val="004C33DD"/>
    <w:rsid w:val="004C4436"/>
    <w:rsid w:val="004C55EE"/>
    <w:rsid w:val="004C7AC5"/>
    <w:rsid w:val="004D0A2C"/>
    <w:rsid w:val="004D20A8"/>
    <w:rsid w:val="004D3257"/>
    <w:rsid w:val="004D6CBD"/>
    <w:rsid w:val="004D7408"/>
    <w:rsid w:val="004E0B59"/>
    <w:rsid w:val="004E12CB"/>
    <w:rsid w:val="004E1884"/>
    <w:rsid w:val="004E503A"/>
    <w:rsid w:val="004E56B1"/>
    <w:rsid w:val="004E5F5C"/>
    <w:rsid w:val="004F2405"/>
    <w:rsid w:val="004F2A71"/>
    <w:rsid w:val="004F36FE"/>
    <w:rsid w:val="004F4AB9"/>
    <w:rsid w:val="004F55AA"/>
    <w:rsid w:val="004F6E61"/>
    <w:rsid w:val="004F724A"/>
    <w:rsid w:val="00500D82"/>
    <w:rsid w:val="005017C5"/>
    <w:rsid w:val="00501965"/>
    <w:rsid w:val="005048B5"/>
    <w:rsid w:val="00504A37"/>
    <w:rsid w:val="0050553E"/>
    <w:rsid w:val="005057D0"/>
    <w:rsid w:val="00506641"/>
    <w:rsid w:val="0050700A"/>
    <w:rsid w:val="00510446"/>
    <w:rsid w:val="00511399"/>
    <w:rsid w:val="00511929"/>
    <w:rsid w:val="00515340"/>
    <w:rsid w:val="0051708C"/>
    <w:rsid w:val="0052025E"/>
    <w:rsid w:val="00520602"/>
    <w:rsid w:val="0052177C"/>
    <w:rsid w:val="00521B6B"/>
    <w:rsid w:val="00522AE7"/>
    <w:rsid w:val="00524934"/>
    <w:rsid w:val="00525D38"/>
    <w:rsid w:val="00525F69"/>
    <w:rsid w:val="00526951"/>
    <w:rsid w:val="00527A09"/>
    <w:rsid w:val="00530C75"/>
    <w:rsid w:val="00530E7B"/>
    <w:rsid w:val="005327ED"/>
    <w:rsid w:val="00532B56"/>
    <w:rsid w:val="00533A8A"/>
    <w:rsid w:val="0053466B"/>
    <w:rsid w:val="00536A70"/>
    <w:rsid w:val="00540987"/>
    <w:rsid w:val="00540A05"/>
    <w:rsid w:val="00541D63"/>
    <w:rsid w:val="00542648"/>
    <w:rsid w:val="00543F1D"/>
    <w:rsid w:val="00545900"/>
    <w:rsid w:val="0054617F"/>
    <w:rsid w:val="00546D43"/>
    <w:rsid w:val="00552AF1"/>
    <w:rsid w:val="0055316C"/>
    <w:rsid w:val="00553E81"/>
    <w:rsid w:val="00555CC7"/>
    <w:rsid w:val="0055687A"/>
    <w:rsid w:val="005572C7"/>
    <w:rsid w:val="005575FD"/>
    <w:rsid w:val="005578F3"/>
    <w:rsid w:val="00560283"/>
    <w:rsid w:val="005616CA"/>
    <w:rsid w:val="005626D6"/>
    <w:rsid w:val="00562732"/>
    <w:rsid w:val="0056469A"/>
    <w:rsid w:val="00564784"/>
    <w:rsid w:val="00564A15"/>
    <w:rsid w:val="00564E05"/>
    <w:rsid w:val="00566126"/>
    <w:rsid w:val="00567D68"/>
    <w:rsid w:val="00571242"/>
    <w:rsid w:val="005713F6"/>
    <w:rsid w:val="00572D97"/>
    <w:rsid w:val="005731D8"/>
    <w:rsid w:val="005732B9"/>
    <w:rsid w:val="0057379A"/>
    <w:rsid w:val="005745AF"/>
    <w:rsid w:val="00574AAE"/>
    <w:rsid w:val="00575FE2"/>
    <w:rsid w:val="00576359"/>
    <w:rsid w:val="00576A5B"/>
    <w:rsid w:val="005827E6"/>
    <w:rsid w:val="00583A34"/>
    <w:rsid w:val="005849C7"/>
    <w:rsid w:val="00590315"/>
    <w:rsid w:val="00590CA6"/>
    <w:rsid w:val="00591E03"/>
    <w:rsid w:val="00593DA7"/>
    <w:rsid w:val="00593E8C"/>
    <w:rsid w:val="00597ED5"/>
    <w:rsid w:val="005A025F"/>
    <w:rsid w:val="005A32D2"/>
    <w:rsid w:val="005A40D9"/>
    <w:rsid w:val="005A47CD"/>
    <w:rsid w:val="005A4A25"/>
    <w:rsid w:val="005A4EC8"/>
    <w:rsid w:val="005A60F6"/>
    <w:rsid w:val="005A665C"/>
    <w:rsid w:val="005A7EC3"/>
    <w:rsid w:val="005B02EE"/>
    <w:rsid w:val="005B03E8"/>
    <w:rsid w:val="005B0FA3"/>
    <w:rsid w:val="005B1BC1"/>
    <w:rsid w:val="005B2A5A"/>
    <w:rsid w:val="005B2D01"/>
    <w:rsid w:val="005B3F35"/>
    <w:rsid w:val="005B409B"/>
    <w:rsid w:val="005B51B0"/>
    <w:rsid w:val="005B691E"/>
    <w:rsid w:val="005B7330"/>
    <w:rsid w:val="005B7CA0"/>
    <w:rsid w:val="005C03BE"/>
    <w:rsid w:val="005C1134"/>
    <w:rsid w:val="005C29D2"/>
    <w:rsid w:val="005C3A30"/>
    <w:rsid w:val="005C5284"/>
    <w:rsid w:val="005C5C3F"/>
    <w:rsid w:val="005C612F"/>
    <w:rsid w:val="005C6D70"/>
    <w:rsid w:val="005C7951"/>
    <w:rsid w:val="005D17F5"/>
    <w:rsid w:val="005D279A"/>
    <w:rsid w:val="005D2D1E"/>
    <w:rsid w:val="005D4436"/>
    <w:rsid w:val="005D5851"/>
    <w:rsid w:val="005D6A49"/>
    <w:rsid w:val="005D70BA"/>
    <w:rsid w:val="005D74EA"/>
    <w:rsid w:val="005D7AE7"/>
    <w:rsid w:val="005E2CCB"/>
    <w:rsid w:val="005E336F"/>
    <w:rsid w:val="005E340A"/>
    <w:rsid w:val="005E39FF"/>
    <w:rsid w:val="005E6638"/>
    <w:rsid w:val="005E71ED"/>
    <w:rsid w:val="005E72A2"/>
    <w:rsid w:val="005E77D7"/>
    <w:rsid w:val="005F0175"/>
    <w:rsid w:val="005F08CA"/>
    <w:rsid w:val="005F1B1A"/>
    <w:rsid w:val="005F1F77"/>
    <w:rsid w:val="005F383D"/>
    <w:rsid w:val="005F6471"/>
    <w:rsid w:val="005F77D7"/>
    <w:rsid w:val="005F7ECF"/>
    <w:rsid w:val="006037FA"/>
    <w:rsid w:val="00604473"/>
    <w:rsid w:val="00604B1C"/>
    <w:rsid w:val="006070D3"/>
    <w:rsid w:val="00607493"/>
    <w:rsid w:val="00607704"/>
    <w:rsid w:val="006078EE"/>
    <w:rsid w:val="00607E95"/>
    <w:rsid w:val="00613DA1"/>
    <w:rsid w:val="006166C3"/>
    <w:rsid w:val="00617CFE"/>
    <w:rsid w:val="00617F4C"/>
    <w:rsid w:val="00621AF2"/>
    <w:rsid w:val="006221B2"/>
    <w:rsid w:val="006233D9"/>
    <w:rsid w:val="00624124"/>
    <w:rsid w:val="0062728B"/>
    <w:rsid w:val="00630F48"/>
    <w:rsid w:val="00631157"/>
    <w:rsid w:val="0063119A"/>
    <w:rsid w:val="00631825"/>
    <w:rsid w:val="00631EDD"/>
    <w:rsid w:val="00634055"/>
    <w:rsid w:val="006343F4"/>
    <w:rsid w:val="00635161"/>
    <w:rsid w:val="00641026"/>
    <w:rsid w:val="0064213F"/>
    <w:rsid w:val="00642F11"/>
    <w:rsid w:val="00644CA1"/>
    <w:rsid w:val="0064500A"/>
    <w:rsid w:val="00645043"/>
    <w:rsid w:val="006465AE"/>
    <w:rsid w:val="00646E6B"/>
    <w:rsid w:val="00650566"/>
    <w:rsid w:val="0065091C"/>
    <w:rsid w:val="006529C7"/>
    <w:rsid w:val="0065340B"/>
    <w:rsid w:val="00654482"/>
    <w:rsid w:val="00656FC8"/>
    <w:rsid w:val="00661276"/>
    <w:rsid w:val="00663324"/>
    <w:rsid w:val="0066366E"/>
    <w:rsid w:val="00667335"/>
    <w:rsid w:val="0066757C"/>
    <w:rsid w:val="006705B9"/>
    <w:rsid w:val="00670DB3"/>
    <w:rsid w:val="00671E4A"/>
    <w:rsid w:val="00672A1A"/>
    <w:rsid w:val="00672CD5"/>
    <w:rsid w:val="006736FC"/>
    <w:rsid w:val="00673AAD"/>
    <w:rsid w:val="0068158B"/>
    <w:rsid w:val="00681893"/>
    <w:rsid w:val="00681D17"/>
    <w:rsid w:val="00682A89"/>
    <w:rsid w:val="0068329C"/>
    <w:rsid w:val="00686D12"/>
    <w:rsid w:val="00686EA1"/>
    <w:rsid w:val="00687BBC"/>
    <w:rsid w:val="00690952"/>
    <w:rsid w:val="006915AB"/>
    <w:rsid w:val="00692F87"/>
    <w:rsid w:val="00693832"/>
    <w:rsid w:val="0069383B"/>
    <w:rsid w:val="00693B68"/>
    <w:rsid w:val="0069418C"/>
    <w:rsid w:val="00694CAB"/>
    <w:rsid w:val="00696E17"/>
    <w:rsid w:val="006A28DE"/>
    <w:rsid w:val="006A2EA2"/>
    <w:rsid w:val="006A3353"/>
    <w:rsid w:val="006A342D"/>
    <w:rsid w:val="006A43E0"/>
    <w:rsid w:val="006A55EA"/>
    <w:rsid w:val="006B0C2B"/>
    <w:rsid w:val="006B1338"/>
    <w:rsid w:val="006B59AD"/>
    <w:rsid w:val="006B5BBB"/>
    <w:rsid w:val="006B5C30"/>
    <w:rsid w:val="006B7EB7"/>
    <w:rsid w:val="006C1EA4"/>
    <w:rsid w:val="006C45E6"/>
    <w:rsid w:val="006C57D1"/>
    <w:rsid w:val="006C6FE9"/>
    <w:rsid w:val="006D0661"/>
    <w:rsid w:val="006D1544"/>
    <w:rsid w:val="006D163B"/>
    <w:rsid w:val="006D239C"/>
    <w:rsid w:val="006D2448"/>
    <w:rsid w:val="006D27D7"/>
    <w:rsid w:val="006D7225"/>
    <w:rsid w:val="006E02B3"/>
    <w:rsid w:val="006E0389"/>
    <w:rsid w:val="006E13BA"/>
    <w:rsid w:val="006E20DD"/>
    <w:rsid w:val="006E32D4"/>
    <w:rsid w:val="006E3A6F"/>
    <w:rsid w:val="006E4E1C"/>
    <w:rsid w:val="006E63AF"/>
    <w:rsid w:val="006E6951"/>
    <w:rsid w:val="006F1FBC"/>
    <w:rsid w:val="006F2A1D"/>
    <w:rsid w:val="006F398A"/>
    <w:rsid w:val="006F3C30"/>
    <w:rsid w:val="006F3C53"/>
    <w:rsid w:val="006F4F10"/>
    <w:rsid w:val="00700047"/>
    <w:rsid w:val="007018B2"/>
    <w:rsid w:val="0070302F"/>
    <w:rsid w:val="007037D3"/>
    <w:rsid w:val="00704EC9"/>
    <w:rsid w:val="007053D3"/>
    <w:rsid w:val="007062D6"/>
    <w:rsid w:val="0070745A"/>
    <w:rsid w:val="007101C8"/>
    <w:rsid w:val="007104C5"/>
    <w:rsid w:val="00710A0B"/>
    <w:rsid w:val="00710F13"/>
    <w:rsid w:val="00711861"/>
    <w:rsid w:val="00711935"/>
    <w:rsid w:val="007122DD"/>
    <w:rsid w:val="00712D8F"/>
    <w:rsid w:val="00713771"/>
    <w:rsid w:val="00713E24"/>
    <w:rsid w:val="007147C6"/>
    <w:rsid w:val="00715275"/>
    <w:rsid w:val="0071557E"/>
    <w:rsid w:val="0072034A"/>
    <w:rsid w:val="007207A5"/>
    <w:rsid w:val="007216A5"/>
    <w:rsid w:val="00723AD9"/>
    <w:rsid w:val="007315DE"/>
    <w:rsid w:val="00732E90"/>
    <w:rsid w:val="00734381"/>
    <w:rsid w:val="00735017"/>
    <w:rsid w:val="00735986"/>
    <w:rsid w:val="00735B42"/>
    <w:rsid w:val="00735E43"/>
    <w:rsid w:val="00736EDE"/>
    <w:rsid w:val="00736F47"/>
    <w:rsid w:val="00737B9E"/>
    <w:rsid w:val="00744D13"/>
    <w:rsid w:val="007456AB"/>
    <w:rsid w:val="00746DD1"/>
    <w:rsid w:val="00747B41"/>
    <w:rsid w:val="00750606"/>
    <w:rsid w:val="00752261"/>
    <w:rsid w:val="007547FB"/>
    <w:rsid w:val="007560F8"/>
    <w:rsid w:val="00757FF4"/>
    <w:rsid w:val="0076080C"/>
    <w:rsid w:val="00761C4C"/>
    <w:rsid w:val="007639A3"/>
    <w:rsid w:val="0076487D"/>
    <w:rsid w:val="00765B69"/>
    <w:rsid w:val="00765DFE"/>
    <w:rsid w:val="00766B70"/>
    <w:rsid w:val="007672B8"/>
    <w:rsid w:val="00770685"/>
    <w:rsid w:val="00770874"/>
    <w:rsid w:val="00770AB0"/>
    <w:rsid w:val="00771112"/>
    <w:rsid w:val="007725CB"/>
    <w:rsid w:val="00772A91"/>
    <w:rsid w:val="00773016"/>
    <w:rsid w:val="007736F3"/>
    <w:rsid w:val="00773C47"/>
    <w:rsid w:val="00775999"/>
    <w:rsid w:val="007820B3"/>
    <w:rsid w:val="00783398"/>
    <w:rsid w:val="00783DDD"/>
    <w:rsid w:val="007841AB"/>
    <w:rsid w:val="0078429E"/>
    <w:rsid w:val="00784E56"/>
    <w:rsid w:val="00790802"/>
    <w:rsid w:val="00790985"/>
    <w:rsid w:val="00792CB7"/>
    <w:rsid w:val="007954FA"/>
    <w:rsid w:val="007957AA"/>
    <w:rsid w:val="0079600D"/>
    <w:rsid w:val="00796BDB"/>
    <w:rsid w:val="007971D4"/>
    <w:rsid w:val="00797634"/>
    <w:rsid w:val="007A1D9F"/>
    <w:rsid w:val="007A3A58"/>
    <w:rsid w:val="007A3DB0"/>
    <w:rsid w:val="007A51BA"/>
    <w:rsid w:val="007A58B2"/>
    <w:rsid w:val="007B02EE"/>
    <w:rsid w:val="007B13D8"/>
    <w:rsid w:val="007B2368"/>
    <w:rsid w:val="007B2B77"/>
    <w:rsid w:val="007B5212"/>
    <w:rsid w:val="007B7B57"/>
    <w:rsid w:val="007C0B30"/>
    <w:rsid w:val="007C1F1B"/>
    <w:rsid w:val="007C28C3"/>
    <w:rsid w:val="007C2F47"/>
    <w:rsid w:val="007C32FA"/>
    <w:rsid w:val="007C4189"/>
    <w:rsid w:val="007C69E9"/>
    <w:rsid w:val="007C74E0"/>
    <w:rsid w:val="007D0C21"/>
    <w:rsid w:val="007D1DB6"/>
    <w:rsid w:val="007D22FE"/>
    <w:rsid w:val="007D2888"/>
    <w:rsid w:val="007D3BF5"/>
    <w:rsid w:val="007D5E4D"/>
    <w:rsid w:val="007E3438"/>
    <w:rsid w:val="007E34F5"/>
    <w:rsid w:val="007E3AC5"/>
    <w:rsid w:val="007E460E"/>
    <w:rsid w:val="007E6C47"/>
    <w:rsid w:val="007E7DF1"/>
    <w:rsid w:val="007F02E4"/>
    <w:rsid w:val="007F1AA4"/>
    <w:rsid w:val="007F2330"/>
    <w:rsid w:val="007F2E3B"/>
    <w:rsid w:val="007F3EE5"/>
    <w:rsid w:val="007F4920"/>
    <w:rsid w:val="007F4C25"/>
    <w:rsid w:val="007F5A91"/>
    <w:rsid w:val="00800C4D"/>
    <w:rsid w:val="0080132F"/>
    <w:rsid w:val="00801820"/>
    <w:rsid w:val="008024D1"/>
    <w:rsid w:val="00806039"/>
    <w:rsid w:val="008063D7"/>
    <w:rsid w:val="00806B71"/>
    <w:rsid w:val="00806EC3"/>
    <w:rsid w:val="00807318"/>
    <w:rsid w:val="00807567"/>
    <w:rsid w:val="00807A04"/>
    <w:rsid w:val="00812492"/>
    <w:rsid w:val="0081329A"/>
    <w:rsid w:val="008133BB"/>
    <w:rsid w:val="00814E6A"/>
    <w:rsid w:val="00815016"/>
    <w:rsid w:val="0081572C"/>
    <w:rsid w:val="00815ABE"/>
    <w:rsid w:val="0082111F"/>
    <w:rsid w:val="00821398"/>
    <w:rsid w:val="00821EA7"/>
    <w:rsid w:val="008226BA"/>
    <w:rsid w:val="00823612"/>
    <w:rsid w:val="00827C01"/>
    <w:rsid w:val="008300D1"/>
    <w:rsid w:val="008302A6"/>
    <w:rsid w:val="008312BE"/>
    <w:rsid w:val="008312DF"/>
    <w:rsid w:val="00831447"/>
    <w:rsid w:val="00831987"/>
    <w:rsid w:val="00832F63"/>
    <w:rsid w:val="00833222"/>
    <w:rsid w:val="008333FB"/>
    <w:rsid w:val="00833572"/>
    <w:rsid w:val="00835C70"/>
    <w:rsid w:val="00836203"/>
    <w:rsid w:val="008364D7"/>
    <w:rsid w:val="008369DE"/>
    <w:rsid w:val="00836DF8"/>
    <w:rsid w:val="00837AD6"/>
    <w:rsid w:val="0084033C"/>
    <w:rsid w:val="00840D0D"/>
    <w:rsid w:val="00842289"/>
    <w:rsid w:val="00843251"/>
    <w:rsid w:val="0084446B"/>
    <w:rsid w:val="00851807"/>
    <w:rsid w:val="00852BCC"/>
    <w:rsid w:val="00855436"/>
    <w:rsid w:val="008565A4"/>
    <w:rsid w:val="008605B7"/>
    <w:rsid w:val="008614E4"/>
    <w:rsid w:val="00862691"/>
    <w:rsid w:val="00862888"/>
    <w:rsid w:val="00862D97"/>
    <w:rsid w:val="00864433"/>
    <w:rsid w:val="0086461F"/>
    <w:rsid w:val="008652A6"/>
    <w:rsid w:val="00871917"/>
    <w:rsid w:val="00872486"/>
    <w:rsid w:val="008728D9"/>
    <w:rsid w:val="008759F8"/>
    <w:rsid w:val="00880248"/>
    <w:rsid w:val="008809A0"/>
    <w:rsid w:val="00880CA5"/>
    <w:rsid w:val="008818CB"/>
    <w:rsid w:val="008820D8"/>
    <w:rsid w:val="008825E3"/>
    <w:rsid w:val="00882699"/>
    <w:rsid w:val="008834F2"/>
    <w:rsid w:val="00883A99"/>
    <w:rsid w:val="00883C87"/>
    <w:rsid w:val="00884EE9"/>
    <w:rsid w:val="00884F1B"/>
    <w:rsid w:val="00884FE2"/>
    <w:rsid w:val="00885407"/>
    <w:rsid w:val="008901F1"/>
    <w:rsid w:val="00891ED9"/>
    <w:rsid w:val="00891FA9"/>
    <w:rsid w:val="0089206A"/>
    <w:rsid w:val="00892D11"/>
    <w:rsid w:val="0089349F"/>
    <w:rsid w:val="00893EBA"/>
    <w:rsid w:val="008941E7"/>
    <w:rsid w:val="00896C41"/>
    <w:rsid w:val="008971F4"/>
    <w:rsid w:val="008A1B92"/>
    <w:rsid w:val="008A2540"/>
    <w:rsid w:val="008A2CA6"/>
    <w:rsid w:val="008A41ED"/>
    <w:rsid w:val="008A6A34"/>
    <w:rsid w:val="008A6B0B"/>
    <w:rsid w:val="008B28E0"/>
    <w:rsid w:val="008B3D46"/>
    <w:rsid w:val="008B5344"/>
    <w:rsid w:val="008B65DE"/>
    <w:rsid w:val="008C042D"/>
    <w:rsid w:val="008C1782"/>
    <w:rsid w:val="008C2384"/>
    <w:rsid w:val="008C49AB"/>
    <w:rsid w:val="008C5555"/>
    <w:rsid w:val="008D0021"/>
    <w:rsid w:val="008D3D02"/>
    <w:rsid w:val="008D4240"/>
    <w:rsid w:val="008D518D"/>
    <w:rsid w:val="008D543B"/>
    <w:rsid w:val="008E0088"/>
    <w:rsid w:val="008E0CA1"/>
    <w:rsid w:val="008E0DC5"/>
    <w:rsid w:val="008E1777"/>
    <w:rsid w:val="008E33B9"/>
    <w:rsid w:val="008E47A0"/>
    <w:rsid w:val="008E4CFA"/>
    <w:rsid w:val="008E5DC1"/>
    <w:rsid w:val="008E62EE"/>
    <w:rsid w:val="008E6E39"/>
    <w:rsid w:val="008E7321"/>
    <w:rsid w:val="008F1740"/>
    <w:rsid w:val="008F1AC1"/>
    <w:rsid w:val="008F2181"/>
    <w:rsid w:val="008F31D2"/>
    <w:rsid w:val="008F40DF"/>
    <w:rsid w:val="008F526A"/>
    <w:rsid w:val="008F754D"/>
    <w:rsid w:val="00901492"/>
    <w:rsid w:val="009014D9"/>
    <w:rsid w:val="00901F5A"/>
    <w:rsid w:val="00902D7C"/>
    <w:rsid w:val="00903520"/>
    <w:rsid w:val="00906E44"/>
    <w:rsid w:val="0090739E"/>
    <w:rsid w:val="00907757"/>
    <w:rsid w:val="00907D96"/>
    <w:rsid w:val="00907EE8"/>
    <w:rsid w:val="0091047E"/>
    <w:rsid w:val="009110C1"/>
    <w:rsid w:val="00915A6D"/>
    <w:rsid w:val="00915E7F"/>
    <w:rsid w:val="00916E69"/>
    <w:rsid w:val="00920540"/>
    <w:rsid w:val="009222CB"/>
    <w:rsid w:val="00923076"/>
    <w:rsid w:val="009231DC"/>
    <w:rsid w:val="00923CFA"/>
    <w:rsid w:val="00923D5F"/>
    <w:rsid w:val="0092440C"/>
    <w:rsid w:val="009248FE"/>
    <w:rsid w:val="00924DFA"/>
    <w:rsid w:val="00925A7D"/>
    <w:rsid w:val="009275B1"/>
    <w:rsid w:val="00930280"/>
    <w:rsid w:val="00930838"/>
    <w:rsid w:val="0093097B"/>
    <w:rsid w:val="009314F7"/>
    <w:rsid w:val="0093219D"/>
    <w:rsid w:val="00932252"/>
    <w:rsid w:val="009328CD"/>
    <w:rsid w:val="0093631C"/>
    <w:rsid w:val="009406B3"/>
    <w:rsid w:val="00941A7B"/>
    <w:rsid w:val="0094247B"/>
    <w:rsid w:val="00944A89"/>
    <w:rsid w:val="0094510C"/>
    <w:rsid w:val="0094759D"/>
    <w:rsid w:val="009477C3"/>
    <w:rsid w:val="00947B7E"/>
    <w:rsid w:val="009506B2"/>
    <w:rsid w:val="009514D9"/>
    <w:rsid w:val="009525F7"/>
    <w:rsid w:val="00954182"/>
    <w:rsid w:val="009548E8"/>
    <w:rsid w:val="009556D9"/>
    <w:rsid w:val="00956399"/>
    <w:rsid w:val="009577B0"/>
    <w:rsid w:val="00960F47"/>
    <w:rsid w:val="00961109"/>
    <w:rsid w:val="0096139F"/>
    <w:rsid w:val="00962008"/>
    <w:rsid w:val="009621DF"/>
    <w:rsid w:val="00963472"/>
    <w:rsid w:val="009651FE"/>
    <w:rsid w:val="00965594"/>
    <w:rsid w:val="009655B3"/>
    <w:rsid w:val="009719ED"/>
    <w:rsid w:val="00972618"/>
    <w:rsid w:val="009729EA"/>
    <w:rsid w:val="00972B76"/>
    <w:rsid w:val="009742C8"/>
    <w:rsid w:val="00974B77"/>
    <w:rsid w:val="0097551D"/>
    <w:rsid w:val="009770C2"/>
    <w:rsid w:val="00981A6F"/>
    <w:rsid w:val="00983224"/>
    <w:rsid w:val="00983D3D"/>
    <w:rsid w:val="0098514A"/>
    <w:rsid w:val="00987315"/>
    <w:rsid w:val="00987CBB"/>
    <w:rsid w:val="00987DE2"/>
    <w:rsid w:val="0099037B"/>
    <w:rsid w:val="00990B27"/>
    <w:rsid w:val="00991823"/>
    <w:rsid w:val="00992470"/>
    <w:rsid w:val="00993E6A"/>
    <w:rsid w:val="0099457A"/>
    <w:rsid w:val="00994E2A"/>
    <w:rsid w:val="009950DE"/>
    <w:rsid w:val="0099639D"/>
    <w:rsid w:val="009966D1"/>
    <w:rsid w:val="00996CEB"/>
    <w:rsid w:val="009973F6"/>
    <w:rsid w:val="00997FE8"/>
    <w:rsid w:val="009A0B92"/>
    <w:rsid w:val="009A1212"/>
    <w:rsid w:val="009A28DE"/>
    <w:rsid w:val="009A512B"/>
    <w:rsid w:val="009A562F"/>
    <w:rsid w:val="009A5A8F"/>
    <w:rsid w:val="009A6085"/>
    <w:rsid w:val="009A6E1D"/>
    <w:rsid w:val="009A7319"/>
    <w:rsid w:val="009A7A86"/>
    <w:rsid w:val="009B1063"/>
    <w:rsid w:val="009B4A52"/>
    <w:rsid w:val="009B4ED9"/>
    <w:rsid w:val="009B5994"/>
    <w:rsid w:val="009B66D2"/>
    <w:rsid w:val="009B6FF5"/>
    <w:rsid w:val="009B7549"/>
    <w:rsid w:val="009C1840"/>
    <w:rsid w:val="009C2A6D"/>
    <w:rsid w:val="009C2B91"/>
    <w:rsid w:val="009C36F3"/>
    <w:rsid w:val="009C59CA"/>
    <w:rsid w:val="009C6241"/>
    <w:rsid w:val="009C6F63"/>
    <w:rsid w:val="009C79C4"/>
    <w:rsid w:val="009D01A9"/>
    <w:rsid w:val="009D20ED"/>
    <w:rsid w:val="009D3362"/>
    <w:rsid w:val="009D5D11"/>
    <w:rsid w:val="009D7112"/>
    <w:rsid w:val="009E0D17"/>
    <w:rsid w:val="009E1A98"/>
    <w:rsid w:val="009E35EC"/>
    <w:rsid w:val="009E3807"/>
    <w:rsid w:val="009E3EE2"/>
    <w:rsid w:val="009E558E"/>
    <w:rsid w:val="009E763B"/>
    <w:rsid w:val="009E7B5A"/>
    <w:rsid w:val="009F2100"/>
    <w:rsid w:val="009F24CD"/>
    <w:rsid w:val="009F30D9"/>
    <w:rsid w:val="009F453B"/>
    <w:rsid w:val="009F4ADA"/>
    <w:rsid w:val="009F52D6"/>
    <w:rsid w:val="009F5AD3"/>
    <w:rsid w:val="009F605D"/>
    <w:rsid w:val="009F737B"/>
    <w:rsid w:val="009F79DE"/>
    <w:rsid w:val="00A01564"/>
    <w:rsid w:val="00A015CA"/>
    <w:rsid w:val="00A02822"/>
    <w:rsid w:val="00A0342B"/>
    <w:rsid w:val="00A03A18"/>
    <w:rsid w:val="00A049DB"/>
    <w:rsid w:val="00A064E5"/>
    <w:rsid w:val="00A10029"/>
    <w:rsid w:val="00A1015E"/>
    <w:rsid w:val="00A11D5F"/>
    <w:rsid w:val="00A13E86"/>
    <w:rsid w:val="00A14BBA"/>
    <w:rsid w:val="00A16763"/>
    <w:rsid w:val="00A22602"/>
    <w:rsid w:val="00A22B02"/>
    <w:rsid w:val="00A245CB"/>
    <w:rsid w:val="00A25320"/>
    <w:rsid w:val="00A2634D"/>
    <w:rsid w:val="00A27C50"/>
    <w:rsid w:val="00A311DE"/>
    <w:rsid w:val="00A31864"/>
    <w:rsid w:val="00A32C5A"/>
    <w:rsid w:val="00A32FEA"/>
    <w:rsid w:val="00A3352D"/>
    <w:rsid w:val="00A35572"/>
    <w:rsid w:val="00A35E97"/>
    <w:rsid w:val="00A3703F"/>
    <w:rsid w:val="00A37B88"/>
    <w:rsid w:val="00A40798"/>
    <w:rsid w:val="00A4122E"/>
    <w:rsid w:val="00A415C9"/>
    <w:rsid w:val="00A435BF"/>
    <w:rsid w:val="00A43EA7"/>
    <w:rsid w:val="00A44919"/>
    <w:rsid w:val="00A4543A"/>
    <w:rsid w:val="00A515EC"/>
    <w:rsid w:val="00A52AC3"/>
    <w:rsid w:val="00A55E26"/>
    <w:rsid w:val="00A57C08"/>
    <w:rsid w:val="00A61606"/>
    <w:rsid w:val="00A62629"/>
    <w:rsid w:val="00A63307"/>
    <w:rsid w:val="00A637ED"/>
    <w:rsid w:val="00A6638F"/>
    <w:rsid w:val="00A737E3"/>
    <w:rsid w:val="00A74915"/>
    <w:rsid w:val="00A74F35"/>
    <w:rsid w:val="00A77306"/>
    <w:rsid w:val="00A77CD5"/>
    <w:rsid w:val="00A77D23"/>
    <w:rsid w:val="00A8082F"/>
    <w:rsid w:val="00A80E42"/>
    <w:rsid w:val="00A836A1"/>
    <w:rsid w:val="00A837A9"/>
    <w:rsid w:val="00A905E8"/>
    <w:rsid w:val="00A911A1"/>
    <w:rsid w:val="00A91E66"/>
    <w:rsid w:val="00A93882"/>
    <w:rsid w:val="00A94D36"/>
    <w:rsid w:val="00A95D45"/>
    <w:rsid w:val="00A95DE9"/>
    <w:rsid w:val="00A96A9B"/>
    <w:rsid w:val="00A96F6C"/>
    <w:rsid w:val="00A97B02"/>
    <w:rsid w:val="00AA0C6C"/>
    <w:rsid w:val="00AA2404"/>
    <w:rsid w:val="00AA2A67"/>
    <w:rsid w:val="00AA2C49"/>
    <w:rsid w:val="00AA45FD"/>
    <w:rsid w:val="00AA5232"/>
    <w:rsid w:val="00AA5290"/>
    <w:rsid w:val="00AB00E6"/>
    <w:rsid w:val="00AB0474"/>
    <w:rsid w:val="00AB076F"/>
    <w:rsid w:val="00AB08E6"/>
    <w:rsid w:val="00AB0E50"/>
    <w:rsid w:val="00AB2354"/>
    <w:rsid w:val="00AB2F6D"/>
    <w:rsid w:val="00AB3E87"/>
    <w:rsid w:val="00AB432F"/>
    <w:rsid w:val="00AB5355"/>
    <w:rsid w:val="00AB64A0"/>
    <w:rsid w:val="00AB710D"/>
    <w:rsid w:val="00AC3968"/>
    <w:rsid w:val="00AC3DAA"/>
    <w:rsid w:val="00AC5544"/>
    <w:rsid w:val="00AC61A0"/>
    <w:rsid w:val="00AD25FC"/>
    <w:rsid w:val="00AD3310"/>
    <w:rsid w:val="00AD3D53"/>
    <w:rsid w:val="00AD60E1"/>
    <w:rsid w:val="00AD6431"/>
    <w:rsid w:val="00AD76D7"/>
    <w:rsid w:val="00AD7FB0"/>
    <w:rsid w:val="00AE11D2"/>
    <w:rsid w:val="00AE13C2"/>
    <w:rsid w:val="00AE17BA"/>
    <w:rsid w:val="00AE187A"/>
    <w:rsid w:val="00AE2457"/>
    <w:rsid w:val="00AE303A"/>
    <w:rsid w:val="00AE3A2E"/>
    <w:rsid w:val="00AE5022"/>
    <w:rsid w:val="00AE57F5"/>
    <w:rsid w:val="00AE6649"/>
    <w:rsid w:val="00AE69EC"/>
    <w:rsid w:val="00AE7087"/>
    <w:rsid w:val="00AE7945"/>
    <w:rsid w:val="00AE7C11"/>
    <w:rsid w:val="00AE7D80"/>
    <w:rsid w:val="00AF0FF4"/>
    <w:rsid w:val="00AF1CEF"/>
    <w:rsid w:val="00AF1D34"/>
    <w:rsid w:val="00AF2AD3"/>
    <w:rsid w:val="00AF56B7"/>
    <w:rsid w:val="00AF740D"/>
    <w:rsid w:val="00AF7B30"/>
    <w:rsid w:val="00B00D93"/>
    <w:rsid w:val="00B01595"/>
    <w:rsid w:val="00B018A4"/>
    <w:rsid w:val="00B02DAF"/>
    <w:rsid w:val="00B104D3"/>
    <w:rsid w:val="00B128CD"/>
    <w:rsid w:val="00B12B91"/>
    <w:rsid w:val="00B16267"/>
    <w:rsid w:val="00B16B90"/>
    <w:rsid w:val="00B17E9D"/>
    <w:rsid w:val="00B17F56"/>
    <w:rsid w:val="00B218D7"/>
    <w:rsid w:val="00B2326A"/>
    <w:rsid w:val="00B248AE"/>
    <w:rsid w:val="00B24DB0"/>
    <w:rsid w:val="00B25F61"/>
    <w:rsid w:val="00B263BA"/>
    <w:rsid w:val="00B26465"/>
    <w:rsid w:val="00B265D4"/>
    <w:rsid w:val="00B31B9F"/>
    <w:rsid w:val="00B33F66"/>
    <w:rsid w:val="00B34FAA"/>
    <w:rsid w:val="00B35356"/>
    <w:rsid w:val="00B358B0"/>
    <w:rsid w:val="00B358E3"/>
    <w:rsid w:val="00B36C30"/>
    <w:rsid w:val="00B372B8"/>
    <w:rsid w:val="00B37E96"/>
    <w:rsid w:val="00B40950"/>
    <w:rsid w:val="00B41AA0"/>
    <w:rsid w:val="00B42617"/>
    <w:rsid w:val="00B43682"/>
    <w:rsid w:val="00B436B6"/>
    <w:rsid w:val="00B44B3D"/>
    <w:rsid w:val="00B44BA4"/>
    <w:rsid w:val="00B45569"/>
    <w:rsid w:val="00B46357"/>
    <w:rsid w:val="00B52737"/>
    <w:rsid w:val="00B52838"/>
    <w:rsid w:val="00B54673"/>
    <w:rsid w:val="00B56E3E"/>
    <w:rsid w:val="00B5713D"/>
    <w:rsid w:val="00B57A98"/>
    <w:rsid w:val="00B601D4"/>
    <w:rsid w:val="00B60EE5"/>
    <w:rsid w:val="00B62870"/>
    <w:rsid w:val="00B64D74"/>
    <w:rsid w:val="00B67F22"/>
    <w:rsid w:val="00B70696"/>
    <w:rsid w:val="00B7129A"/>
    <w:rsid w:val="00B72279"/>
    <w:rsid w:val="00B75EF2"/>
    <w:rsid w:val="00B7620D"/>
    <w:rsid w:val="00B77A1E"/>
    <w:rsid w:val="00B829C2"/>
    <w:rsid w:val="00B8362C"/>
    <w:rsid w:val="00B84C44"/>
    <w:rsid w:val="00B85310"/>
    <w:rsid w:val="00B857AD"/>
    <w:rsid w:val="00B858F1"/>
    <w:rsid w:val="00B85921"/>
    <w:rsid w:val="00B85FE5"/>
    <w:rsid w:val="00B87AB6"/>
    <w:rsid w:val="00B87D49"/>
    <w:rsid w:val="00B87F08"/>
    <w:rsid w:val="00B914D9"/>
    <w:rsid w:val="00B95A44"/>
    <w:rsid w:val="00B9616F"/>
    <w:rsid w:val="00B9623C"/>
    <w:rsid w:val="00B976FA"/>
    <w:rsid w:val="00BA0014"/>
    <w:rsid w:val="00BA3306"/>
    <w:rsid w:val="00BA40B8"/>
    <w:rsid w:val="00BA40D4"/>
    <w:rsid w:val="00BA76CF"/>
    <w:rsid w:val="00BA7C3A"/>
    <w:rsid w:val="00BB15C5"/>
    <w:rsid w:val="00BB1834"/>
    <w:rsid w:val="00BB1CED"/>
    <w:rsid w:val="00BB2425"/>
    <w:rsid w:val="00BB2561"/>
    <w:rsid w:val="00BB3039"/>
    <w:rsid w:val="00BB316A"/>
    <w:rsid w:val="00BB3B07"/>
    <w:rsid w:val="00BB428F"/>
    <w:rsid w:val="00BB545D"/>
    <w:rsid w:val="00BB644A"/>
    <w:rsid w:val="00BB7423"/>
    <w:rsid w:val="00BC03CF"/>
    <w:rsid w:val="00BC1719"/>
    <w:rsid w:val="00BC2AC0"/>
    <w:rsid w:val="00BC2CA7"/>
    <w:rsid w:val="00BC466F"/>
    <w:rsid w:val="00BC46E8"/>
    <w:rsid w:val="00BC50A3"/>
    <w:rsid w:val="00BC53E8"/>
    <w:rsid w:val="00BC69DC"/>
    <w:rsid w:val="00BC6F1A"/>
    <w:rsid w:val="00BD0645"/>
    <w:rsid w:val="00BD1410"/>
    <w:rsid w:val="00BD3AE4"/>
    <w:rsid w:val="00BD3D6A"/>
    <w:rsid w:val="00BD3D8F"/>
    <w:rsid w:val="00BD48EE"/>
    <w:rsid w:val="00BD63D3"/>
    <w:rsid w:val="00BE0F09"/>
    <w:rsid w:val="00BE2C40"/>
    <w:rsid w:val="00BE330C"/>
    <w:rsid w:val="00BE3408"/>
    <w:rsid w:val="00BE48A3"/>
    <w:rsid w:val="00BE762D"/>
    <w:rsid w:val="00BF0807"/>
    <w:rsid w:val="00BF1CA7"/>
    <w:rsid w:val="00BF3160"/>
    <w:rsid w:val="00BF46D3"/>
    <w:rsid w:val="00BF512A"/>
    <w:rsid w:val="00BF6436"/>
    <w:rsid w:val="00BF6A53"/>
    <w:rsid w:val="00BF7B02"/>
    <w:rsid w:val="00C01703"/>
    <w:rsid w:val="00C0619A"/>
    <w:rsid w:val="00C10389"/>
    <w:rsid w:val="00C10855"/>
    <w:rsid w:val="00C1158B"/>
    <w:rsid w:val="00C11676"/>
    <w:rsid w:val="00C11C47"/>
    <w:rsid w:val="00C11E22"/>
    <w:rsid w:val="00C1263C"/>
    <w:rsid w:val="00C12FDA"/>
    <w:rsid w:val="00C1590A"/>
    <w:rsid w:val="00C20F97"/>
    <w:rsid w:val="00C21455"/>
    <w:rsid w:val="00C24D5E"/>
    <w:rsid w:val="00C25DCC"/>
    <w:rsid w:val="00C264B5"/>
    <w:rsid w:val="00C26875"/>
    <w:rsid w:val="00C30DED"/>
    <w:rsid w:val="00C32CFD"/>
    <w:rsid w:val="00C33504"/>
    <w:rsid w:val="00C33870"/>
    <w:rsid w:val="00C34325"/>
    <w:rsid w:val="00C34399"/>
    <w:rsid w:val="00C347C0"/>
    <w:rsid w:val="00C351FD"/>
    <w:rsid w:val="00C35C8E"/>
    <w:rsid w:val="00C3669D"/>
    <w:rsid w:val="00C37A42"/>
    <w:rsid w:val="00C400BA"/>
    <w:rsid w:val="00C408F9"/>
    <w:rsid w:val="00C41956"/>
    <w:rsid w:val="00C44F1C"/>
    <w:rsid w:val="00C44F44"/>
    <w:rsid w:val="00C45BEA"/>
    <w:rsid w:val="00C45E49"/>
    <w:rsid w:val="00C4642B"/>
    <w:rsid w:val="00C465D3"/>
    <w:rsid w:val="00C469A6"/>
    <w:rsid w:val="00C47314"/>
    <w:rsid w:val="00C507C2"/>
    <w:rsid w:val="00C50EE5"/>
    <w:rsid w:val="00C51FE9"/>
    <w:rsid w:val="00C52E5A"/>
    <w:rsid w:val="00C54FF3"/>
    <w:rsid w:val="00C5561B"/>
    <w:rsid w:val="00C55790"/>
    <w:rsid w:val="00C56AD5"/>
    <w:rsid w:val="00C6011B"/>
    <w:rsid w:val="00C60C9F"/>
    <w:rsid w:val="00C63776"/>
    <w:rsid w:val="00C6455B"/>
    <w:rsid w:val="00C6464C"/>
    <w:rsid w:val="00C64FB2"/>
    <w:rsid w:val="00C6661E"/>
    <w:rsid w:val="00C667D6"/>
    <w:rsid w:val="00C67A60"/>
    <w:rsid w:val="00C71A68"/>
    <w:rsid w:val="00C71DF3"/>
    <w:rsid w:val="00C729D2"/>
    <w:rsid w:val="00C7566A"/>
    <w:rsid w:val="00C761B1"/>
    <w:rsid w:val="00C77357"/>
    <w:rsid w:val="00C77763"/>
    <w:rsid w:val="00C8034E"/>
    <w:rsid w:val="00C833A9"/>
    <w:rsid w:val="00C84EA9"/>
    <w:rsid w:val="00C922A2"/>
    <w:rsid w:val="00C93077"/>
    <w:rsid w:val="00C93391"/>
    <w:rsid w:val="00C93750"/>
    <w:rsid w:val="00C93DDE"/>
    <w:rsid w:val="00C9451E"/>
    <w:rsid w:val="00C949DC"/>
    <w:rsid w:val="00C94DCF"/>
    <w:rsid w:val="00C96DF4"/>
    <w:rsid w:val="00C96F44"/>
    <w:rsid w:val="00CA02A1"/>
    <w:rsid w:val="00CA1205"/>
    <w:rsid w:val="00CA3716"/>
    <w:rsid w:val="00CA3A38"/>
    <w:rsid w:val="00CA3CD5"/>
    <w:rsid w:val="00CA7B29"/>
    <w:rsid w:val="00CB07BD"/>
    <w:rsid w:val="00CB28A6"/>
    <w:rsid w:val="00CB3655"/>
    <w:rsid w:val="00CB3D02"/>
    <w:rsid w:val="00CB718E"/>
    <w:rsid w:val="00CC104C"/>
    <w:rsid w:val="00CC221E"/>
    <w:rsid w:val="00CC4042"/>
    <w:rsid w:val="00CC5173"/>
    <w:rsid w:val="00CC6ADB"/>
    <w:rsid w:val="00CC6C73"/>
    <w:rsid w:val="00CD2CE7"/>
    <w:rsid w:val="00CD397F"/>
    <w:rsid w:val="00CD5014"/>
    <w:rsid w:val="00CD6577"/>
    <w:rsid w:val="00CD6ADB"/>
    <w:rsid w:val="00CD7A7F"/>
    <w:rsid w:val="00CE089D"/>
    <w:rsid w:val="00CE0D4D"/>
    <w:rsid w:val="00CE1B9A"/>
    <w:rsid w:val="00CE1D9F"/>
    <w:rsid w:val="00CE2149"/>
    <w:rsid w:val="00CE3724"/>
    <w:rsid w:val="00CE377E"/>
    <w:rsid w:val="00CE4D6F"/>
    <w:rsid w:val="00CE56E1"/>
    <w:rsid w:val="00CE5D73"/>
    <w:rsid w:val="00CE6B69"/>
    <w:rsid w:val="00CE7AE0"/>
    <w:rsid w:val="00CF5DA9"/>
    <w:rsid w:val="00CF60BC"/>
    <w:rsid w:val="00D00601"/>
    <w:rsid w:val="00D01977"/>
    <w:rsid w:val="00D02E14"/>
    <w:rsid w:val="00D04571"/>
    <w:rsid w:val="00D05264"/>
    <w:rsid w:val="00D1016C"/>
    <w:rsid w:val="00D11965"/>
    <w:rsid w:val="00D14B63"/>
    <w:rsid w:val="00D1515A"/>
    <w:rsid w:val="00D21591"/>
    <w:rsid w:val="00D22904"/>
    <w:rsid w:val="00D23591"/>
    <w:rsid w:val="00D24214"/>
    <w:rsid w:val="00D24E27"/>
    <w:rsid w:val="00D2610C"/>
    <w:rsid w:val="00D30B01"/>
    <w:rsid w:val="00D321A5"/>
    <w:rsid w:val="00D321FC"/>
    <w:rsid w:val="00D32542"/>
    <w:rsid w:val="00D32743"/>
    <w:rsid w:val="00D32D5A"/>
    <w:rsid w:val="00D33DF7"/>
    <w:rsid w:val="00D345CE"/>
    <w:rsid w:val="00D363AA"/>
    <w:rsid w:val="00D366DC"/>
    <w:rsid w:val="00D37B50"/>
    <w:rsid w:val="00D40D70"/>
    <w:rsid w:val="00D4168F"/>
    <w:rsid w:val="00D43BA1"/>
    <w:rsid w:val="00D440FD"/>
    <w:rsid w:val="00D449E8"/>
    <w:rsid w:val="00D4679F"/>
    <w:rsid w:val="00D4700B"/>
    <w:rsid w:val="00D476D4"/>
    <w:rsid w:val="00D502E0"/>
    <w:rsid w:val="00D52053"/>
    <w:rsid w:val="00D52200"/>
    <w:rsid w:val="00D52F68"/>
    <w:rsid w:val="00D55BA9"/>
    <w:rsid w:val="00D55DAA"/>
    <w:rsid w:val="00D56195"/>
    <w:rsid w:val="00D561AD"/>
    <w:rsid w:val="00D572CE"/>
    <w:rsid w:val="00D608B4"/>
    <w:rsid w:val="00D60B1F"/>
    <w:rsid w:val="00D62BD4"/>
    <w:rsid w:val="00D654D7"/>
    <w:rsid w:val="00D66E27"/>
    <w:rsid w:val="00D66E59"/>
    <w:rsid w:val="00D670C9"/>
    <w:rsid w:val="00D7035B"/>
    <w:rsid w:val="00D708B1"/>
    <w:rsid w:val="00D72CE1"/>
    <w:rsid w:val="00D73A5B"/>
    <w:rsid w:val="00D73F5E"/>
    <w:rsid w:val="00D756F3"/>
    <w:rsid w:val="00D7629C"/>
    <w:rsid w:val="00D77EF5"/>
    <w:rsid w:val="00D8155B"/>
    <w:rsid w:val="00D822A7"/>
    <w:rsid w:val="00D8289B"/>
    <w:rsid w:val="00D830CB"/>
    <w:rsid w:val="00D858CC"/>
    <w:rsid w:val="00D85EDA"/>
    <w:rsid w:val="00D865DF"/>
    <w:rsid w:val="00D87FE1"/>
    <w:rsid w:val="00D90E30"/>
    <w:rsid w:val="00D9293C"/>
    <w:rsid w:val="00D9321F"/>
    <w:rsid w:val="00D940F4"/>
    <w:rsid w:val="00D9511B"/>
    <w:rsid w:val="00D96C07"/>
    <w:rsid w:val="00D979E7"/>
    <w:rsid w:val="00DA023B"/>
    <w:rsid w:val="00DA029A"/>
    <w:rsid w:val="00DA1C12"/>
    <w:rsid w:val="00DA2093"/>
    <w:rsid w:val="00DA2238"/>
    <w:rsid w:val="00DA2274"/>
    <w:rsid w:val="00DA24C1"/>
    <w:rsid w:val="00DA260B"/>
    <w:rsid w:val="00DA4719"/>
    <w:rsid w:val="00DA4D30"/>
    <w:rsid w:val="00DA513A"/>
    <w:rsid w:val="00DA5330"/>
    <w:rsid w:val="00DA6027"/>
    <w:rsid w:val="00DA73ED"/>
    <w:rsid w:val="00DA7E4A"/>
    <w:rsid w:val="00DB064F"/>
    <w:rsid w:val="00DB0B30"/>
    <w:rsid w:val="00DB1475"/>
    <w:rsid w:val="00DB4A67"/>
    <w:rsid w:val="00DB4FE8"/>
    <w:rsid w:val="00DB75BA"/>
    <w:rsid w:val="00DC0AFC"/>
    <w:rsid w:val="00DC0DD9"/>
    <w:rsid w:val="00DC6459"/>
    <w:rsid w:val="00DC73E5"/>
    <w:rsid w:val="00DD23DE"/>
    <w:rsid w:val="00DD2EA4"/>
    <w:rsid w:val="00DD5DA1"/>
    <w:rsid w:val="00DD6A39"/>
    <w:rsid w:val="00DE0A5C"/>
    <w:rsid w:val="00DE10E0"/>
    <w:rsid w:val="00DE11A1"/>
    <w:rsid w:val="00DE1A64"/>
    <w:rsid w:val="00DE2415"/>
    <w:rsid w:val="00DE3EA5"/>
    <w:rsid w:val="00DE484E"/>
    <w:rsid w:val="00DE538D"/>
    <w:rsid w:val="00DE7224"/>
    <w:rsid w:val="00DE7503"/>
    <w:rsid w:val="00DE7F51"/>
    <w:rsid w:val="00DF00EE"/>
    <w:rsid w:val="00DF3E6D"/>
    <w:rsid w:val="00DF5045"/>
    <w:rsid w:val="00DF5930"/>
    <w:rsid w:val="00DF7262"/>
    <w:rsid w:val="00DF74BE"/>
    <w:rsid w:val="00E01AFD"/>
    <w:rsid w:val="00E0240F"/>
    <w:rsid w:val="00E032BB"/>
    <w:rsid w:val="00E0344F"/>
    <w:rsid w:val="00E0413A"/>
    <w:rsid w:val="00E04244"/>
    <w:rsid w:val="00E05463"/>
    <w:rsid w:val="00E05874"/>
    <w:rsid w:val="00E064AF"/>
    <w:rsid w:val="00E06B30"/>
    <w:rsid w:val="00E07564"/>
    <w:rsid w:val="00E07935"/>
    <w:rsid w:val="00E07A14"/>
    <w:rsid w:val="00E07E74"/>
    <w:rsid w:val="00E07E7F"/>
    <w:rsid w:val="00E122B3"/>
    <w:rsid w:val="00E12F9A"/>
    <w:rsid w:val="00E138B3"/>
    <w:rsid w:val="00E14864"/>
    <w:rsid w:val="00E15B7D"/>
    <w:rsid w:val="00E16113"/>
    <w:rsid w:val="00E16990"/>
    <w:rsid w:val="00E16CD9"/>
    <w:rsid w:val="00E16E4A"/>
    <w:rsid w:val="00E17130"/>
    <w:rsid w:val="00E17E18"/>
    <w:rsid w:val="00E21E47"/>
    <w:rsid w:val="00E223F0"/>
    <w:rsid w:val="00E236B0"/>
    <w:rsid w:val="00E23C34"/>
    <w:rsid w:val="00E25B7B"/>
    <w:rsid w:val="00E3127B"/>
    <w:rsid w:val="00E3296D"/>
    <w:rsid w:val="00E33E47"/>
    <w:rsid w:val="00E34A77"/>
    <w:rsid w:val="00E35F09"/>
    <w:rsid w:val="00E37F6B"/>
    <w:rsid w:val="00E4107A"/>
    <w:rsid w:val="00E42F9A"/>
    <w:rsid w:val="00E43B5B"/>
    <w:rsid w:val="00E44C0B"/>
    <w:rsid w:val="00E47A9B"/>
    <w:rsid w:val="00E52FC3"/>
    <w:rsid w:val="00E5347C"/>
    <w:rsid w:val="00E53BE3"/>
    <w:rsid w:val="00E54A05"/>
    <w:rsid w:val="00E56A5C"/>
    <w:rsid w:val="00E616B6"/>
    <w:rsid w:val="00E62948"/>
    <w:rsid w:val="00E6367C"/>
    <w:rsid w:val="00E639EE"/>
    <w:rsid w:val="00E644BB"/>
    <w:rsid w:val="00E665AB"/>
    <w:rsid w:val="00E67330"/>
    <w:rsid w:val="00E6749A"/>
    <w:rsid w:val="00E703E3"/>
    <w:rsid w:val="00E727F5"/>
    <w:rsid w:val="00E73A53"/>
    <w:rsid w:val="00E74D0B"/>
    <w:rsid w:val="00E75559"/>
    <w:rsid w:val="00E75922"/>
    <w:rsid w:val="00E76CA2"/>
    <w:rsid w:val="00E778E5"/>
    <w:rsid w:val="00E806A3"/>
    <w:rsid w:val="00E82D63"/>
    <w:rsid w:val="00E83437"/>
    <w:rsid w:val="00E83FB3"/>
    <w:rsid w:val="00E841B2"/>
    <w:rsid w:val="00E84236"/>
    <w:rsid w:val="00E84398"/>
    <w:rsid w:val="00E846F0"/>
    <w:rsid w:val="00E92753"/>
    <w:rsid w:val="00E931FD"/>
    <w:rsid w:val="00E93F73"/>
    <w:rsid w:val="00E95ECA"/>
    <w:rsid w:val="00E96289"/>
    <w:rsid w:val="00E96BCB"/>
    <w:rsid w:val="00E97A81"/>
    <w:rsid w:val="00E97BD2"/>
    <w:rsid w:val="00EA0B46"/>
    <w:rsid w:val="00EA2CC2"/>
    <w:rsid w:val="00EA3019"/>
    <w:rsid w:val="00EA3458"/>
    <w:rsid w:val="00EA3B48"/>
    <w:rsid w:val="00EA6463"/>
    <w:rsid w:val="00EA6A7C"/>
    <w:rsid w:val="00EB0FCE"/>
    <w:rsid w:val="00EB7ECE"/>
    <w:rsid w:val="00EC1EA6"/>
    <w:rsid w:val="00EC3645"/>
    <w:rsid w:val="00EC3BA9"/>
    <w:rsid w:val="00EC4505"/>
    <w:rsid w:val="00EC577B"/>
    <w:rsid w:val="00EC59ED"/>
    <w:rsid w:val="00EC6861"/>
    <w:rsid w:val="00EC69DA"/>
    <w:rsid w:val="00EC6EBB"/>
    <w:rsid w:val="00EC74E8"/>
    <w:rsid w:val="00EC7AD0"/>
    <w:rsid w:val="00ED0587"/>
    <w:rsid w:val="00ED1515"/>
    <w:rsid w:val="00ED2842"/>
    <w:rsid w:val="00ED4564"/>
    <w:rsid w:val="00ED5161"/>
    <w:rsid w:val="00ED593E"/>
    <w:rsid w:val="00ED7E47"/>
    <w:rsid w:val="00EE03FE"/>
    <w:rsid w:val="00EE1ED8"/>
    <w:rsid w:val="00EE2B2D"/>
    <w:rsid w:val="00EE2F30"/>
    <w:rsid w:val="00EE33F8"/>
    <w:rsid w:val="00EE3EF8"/>
    <w:rsid w:val="00EE5D1F"/>
    <w:rsid w:val="00EE67F4"/>
    <w:rsid w:val="00EE6DEF"/>
    <w:rsid w:val="00EE6F2D"/>
    <w:rsid w:val="00EE71C0"/>
    <w:rsid w:val="00EE7DA7"/>
    <w:rsid w:val="00EF07F3"/>
    <w:rsid w:val="00EF0E8C"/>
    <w:rsid w:val="00EF16C0"/>
    <w:rsid w:val="00EF1DB7"/>
    <w:rsid w:val="00EF2654"/>
    <w:rsid w:val="00EF2857"/>
    <w:rsid w:val="00EF2A47"/>
    <w:rsid w:val="00EF3AFD"/>
    <w:rsid w:val="00EF3B18"/>
    <w:rsid w:val="00EF4BA2"/>
    <w:rsid w:val="00EF4F0E"/>
    <w:rsid w:val="00EF5C89"/>
    <w:rsid w:val="00EF661B"/>
    <w:rsid w:val="00EF7BE6"/>
    <w:rsid w:val="00F008AB"/>
    <w:rsid w:val="00F016B4"/>
    <w:rsid w:val="00F0228C"/>
    <w:rsid w:val="00F0253A"/>
    <w:rsid w:val="00F04115"/>
    <w:rsid w:val="00F04AE7"/>
    <w:rsid w:val="00F053B4"/>
    <w:rsid w:val="00F055E5"/>
    <w:rsid w:val="00F06959"/>
    <w:rsid w:val="00F117F0"/>
    <w:rsid w:val="00F123F9"/>
    <w:rsid w:val="00F2052D"/>
    <w:rsid w:val="00F2091C"/>
    <w:rsid w:val="00F20F79"/>
    <w:rsid w:val="00F21E62"/>
    <w:rsid w:val="00F22790"/>
    <w:rsid w:val="00F22B38"/>
    <w:rsid w:val="00F2327B"/>
    <w:rsid w:val="00F24098"/>
    <w:rsid w:val="00F25FBE"/>
    <w:rsid w:val="00F26109"/>
    <w:rsid w:val="00F30978"/>
    <w:rsid w:val="00F31444"/>
    <w:rsid w:val="00F33315"/>
    <w:rsid w:val="00F34C8E"/>
    <w:rsid w:val="00F354DC"/>
    <w:rsid w:val="00F36484"/>
    <w:rsid w:val="00F424EE"/>
    <w:rsid w:val="00F4253E"/>
    <w:rsid w:val="00F42996"/>
    <w:rsid w:val="00F42CCE"/>
    <w:rsid w:val="00F44D4B"/>
    <w:rsid w:val="00F46604"/>
    <w:rsid w:val="00F4689D"/>
    <w:rsid w:val="00F475A5"/>
    <w:rsid w:val="00F51E9A"/>
    <w:rsid w:val="00F51F59"/>
    <w:rsid w:val="00F52736"/>
    <w:rsid w:val="00F5282D"/>
    <w:rsid w:val="00F52D34"/>
    <w:rsid w:val="00F5531B"/>
    <w:rsid w:val="00F560D3"/>
    <w:rsid w:val="00F57020"/>
    <w:rsid w:val="00F611B6"/>
    <w:rsid w:val="00F616CC"/>
    <w:rsid w:val="00F63598"/>
    <w:rsid w:val="00F64F14"/>
    <w:rsid w:val="00F65E30"/>
    <w:rsid w:val="00F6697E"/>
    <w:rsid w:val="00F66A5F"/>
    <w:rsid w:val="00F7411B"/>
    <w:rsid w:val="00F74CB1"/>
    <w:rsid w:val="00F74F0A"/>
    <w:rsid w:val="00F75027"/>
    <w:rsid w:val="00F75E75"/>
    <w:rsid w:val="00F76561"/>
    <w:rsid w:val="00F76854"/>
    <w:rsid w:val="00F80D6B"/>
    <w:rsid w:val="00F81465"/>
    <w:rsid w:val="00F821A7"/>
    <w:rsid w:val="00F82714"/>
    <w:rsid w:val="00F82F07"/>
    <w:rsid w:val="00F87971"/>
    <w:rsid w:val="00F90C9F"/>
    <w:rsid w:val="00F9172B"/>
    <w:rsid w:val="00F91A53"/>
    <w:rsid w:val="00F93252"/>
    <w:rsid w:val="00F93780"/>
    <w:rsid w:val="00F93D39"/>
    <w:rsid w:val="00F93F2C"/>
    <w:rsid w:val="00F956B6"/>
    <w:rsid w:val="00F9673B"/>
    <w:rsid w:val="00F9701B"/>
    <w:rsid w:val="00F97220"/>
    <w:rsid w:val="00F9795E"/>
    <w:rsid w:val="00FA0537"/>
    <w:rsid w:val="00FA1422"/>
    <w:rsid w:val="00FA31F7"/>
    <w:rsid w:val="00FA3F66"/>
    <w:rsid w:val="00FA48CA"/>
    <w:rsid w:val="00FA4915"/>
    <w:rsid w:val="00FA4D19"/>
    <w:rsid w:val="00FA6565"/>
    <w:rsid w:val="00FA796F"/>
    <w:rsid w:val="00FB05F1"/>
    <w:rsid w:val="00FB0F4F"/>
    <w:rsid w:val="00FB1FD1"/>
    <w:rsid w:val="00FB3AC2"/>
    <w:rsid w:val="00FB61E8"/>
    <w:rsid w:val="00FC1CFA"/>
    <w:rsid w:val="00FC4A66"/>
    <w:rsid w:val="00FC5ED2"/>
    <w:rsid w:val="00FC7034"/>
    <w:rsid w:val="00FD02DC"/>
    <w:rsid w:val="00FD0F4B"/>
    <w:rsid w:val="00FD1E6A"/>
    <w:rsid w:val="00FD2081"/>
    <w:rsid w:val="00FD5BD9"/>
    <w:rsid w:val="00FD6768"/>
    <w:rsid w:val="00FD6BD3"/>
    <w:rsid w:val="00FD75B7"/>
    <w:rsid w:val="00FE1729"/>
    <w:rsid w:val="00FE2A24"/>
    <w:rsid w:val="00FE701D"/>
    <w:rsid w:val="00FE76E1"/>
    <w:rsid w:val="00FE7B4A"/>
    <w:rsid w:val="00FF1C9D"/>
    <w:rsid w:val="00FF3C4F"/>
    <w:rsid w:val="00FF5631"/>
    <w:rsid w:val="00FF5A81"/>
    <w:rsid w:val="00FF6316"/>
    <w:rsid w:val="00FF79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42A50"/>
  <w15:chartTrackingRefBased/>
  <w15:docId w15:val="{0A7D78BF-EE2A-4692-B24B-A5B25391A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112"/>
    <w:rPr>
      <w:rFonts w:ascii="Times New Roman" w:eastAsia="Times New Roman" w:hAnsi="Times New Roman"/>
      <w:sz w:val="24"/>
      <w:szCs w:val="24"/>
      <w:lang w:val="vi-VN" w:eastAsia="vi-VN"/>
    </w:rPr>
  </w:style>
  <w:style w:type="paragraph" w:styleId="Heading1">
    <w:name w:val="heading 1"/>
    <w:basedOn w:val="Normal"/>
    <w:next w:val="Normal"/>
    <w:link w:val="Heading1Char"/>
    <w:uiPriority w:val="9"/>
    <w:qFormat/>
    <w:rsid w:val="0064500A"/>
    <w:pPr>
      <w:keepNext/>
      <w:keepLines/>
      <w:spacing w:before="240"/>
      <w:outlineLvl w:val="0"/>
    </w:pPr>
    <w:rPr>
      <w:rFonts w:ascii="Cambria" w:eastAsia="SimSun" w:hAnsi="Cambria"/>
      <w:color w:val="365F91"/>
      <w:sz w:val="32"/>
      <w:szCs w:val="32"/>
      <w:lang w:val="en-AU" w:eastAsia="en-US"/>
    </w:rPr>
  </w:style>
  <w:style w:type="paragraph" w:styleId="Heading2">
    <w:name w:val="heading 2"/>
    <w:basedOn w:val="Normal"/>
    <w:next w:val="Normal"/>
    <w:link w:val="Heading2Char"/>
    <w:uiPriority w:val="9"/>
    <w:unhideWhenUsed/>
    <w:qFormat/>
    <w:rsid w:val="002B7AAC"/>
    <w:pPr>
      <w:keepNext/>
      <w:keepLines/>
      <w:spacing w:before="40"/>
      <w:outlineLvl w:val="1"/>
    </w:pPr>
    <w:rPr>
      <w:rFonts w:ascii="Cambria" w:eastAsia="SimSun" w:hAnsi="Cambria"/>
      <w:color w:val="365F91"/>
      <w:sz w:val="26"/>
      <w:szCs w:val="26"/>
    </w:rPr>
  </w:style>
  <w:style w:type="paragraph" w:styleId="Heading3">
    <w:name w:val="heading 3"/>
    <w:basedOn w:val="Normal"/>
    <w:next w:val="Normal"/>
    <w:link w:val="Heading3Char"/>
    <w:uiPriority w:val="9"/>
    <w:unhideWhenUsed/>
    <w:qFormat/>
    <w:rsid w:val="00112E22"/>
    <w:pPr>
      <w:keepNext/>
      <w:keepLines/>
      <w:spacing w:before="40"/>
      <w:jc w:val="both"/>
      <w:outlineLvl w:val="2"/>
    </w:pPr>
    <w:rPr>
      <w:rFonts w:ascii="Cambria" w:eastAsia="SimSun" w:hAnsi="Cambria"/>
      <w:color w:val="243F60"/>
      <w:lang w:val="en-US" w:eastAsia="en-US"/>
    </w:rPr>
  </w:style>
  <w:style w:type="paragraph" w:styleId="Heading4">
    <w:name w:val="heading 4"/>
    <w:basedOn w:val="Normal"/>
    <w:next w:val="Normal"/>
    <w:link w:val="Heading4Char"/>
    <w:qFormat/>
    <w:rsid w:val="00D608B4"/>
    <w:pPr>
      <w:keepNext/>
      <w:jc w:val="center"/>
      <w:outlineLvl w:val="3"/>
    </w:pPr>
    <w:rPr>
      <w:rFonts w:ascii=".VnTime" w:hAnsi=".VnTime"/>
      <w:b/>
      <w:szCs w:val="20"/>
      <w:lang w:val="en-US" w:eastAsia="en-US"/>
    </w:rPr>
  </w:style>
  <w:style w:type="paragraph" w:styleId="Heading5">
    <w:name w:val="heading 5"/>
    <w:basedOn w:val="Normal"/>
    <w:next w:val="Normal"/>
    <w:link w:val="Heading5Char"/>
    <w:unhideWhenUsed/>
    <w:qFormat/>
    <w:rsid w:val="00D608B4"/>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D608B4"/>
    <w:rPr>
      <w:rFonts w:ascii=".VnTime" w:eastAsia="Times New Roman" w:hAnsi=".VnTime" w:cs="Times New Roman"/>
      <w:b/>
      <w:sz w:val="24"/>
      <w:szCs w:val="20"/>
    </w:rPr>
  </w:style>
  <w:style w:type="character" w:customStyle="1" w:styleId="Heading5Char">
    <w:name w:val="Heading 5 Char"/>
    <w:link w:val="Heading5"/>
    <w:rsid w:val="00D608B4"/>
    <w:rPr>
      <w:rFonts w:ascii="Calibri" w:eastAsia="Times New Roman" w:hAnsi="Calibri" w:cs="Times New Roman"/>
      <w:b/>
      <w:bCs/>
      <w:i/>
      <w:iCs/>
      <w:sz w:val="26"/>
      <w:szCs w:val="26"/>
      <w:lang w:val="vi-VN" w:eastAsia="vi-VN"/>
    </w:rPr>
  </w:style>
  <w:style w:type="paragraph" w:styleId="ListParagraph">
    <w:name w:val="List Paragraph"/>
    <w:aliases w:val="bullet,bullet 1,Bullet L1,List Paragraph 1,List Paragraph11,Bullet List,FooterText,numbered,Paragraphe de liste,List Paragraph-rfp content,VNA - List Paragraph,1.,Norm,abc,lp_,thu,lp1,lp11,Table Sequence,Paragraph,Đoạn của Danh sách,Nga 3"/>
    <w:basedOn w:val="Normal"/>
    <w:link w:val="ListParagraphChar"/>
    <w:uiPriority w:val="34"/>
    <w:qFormat/>
    <w:rsid w:val="00357912"/>
    <w:pPr>
      <w:ind w:left="720"/>
      <w:contextualSpacing/>
    </w:pPr>
  </w:style>
  <w:style w:type="paragraph" w:customStyle="1" w:styleId="ListParagraph1">
    <w:name w:val="List Paragraph1"/>
    <w:basedOn w:val="Normal"/>
    <w:rsid w:val="002D792E"/>
    <w:pPr>
      <w:spacing w:after="200" w:line="276" w:lineRule="auto"/>
      <w:ind w:left="720"/>
      <w:contextualSpacing/>
    </w:pPr>
    <w:rPr>
      <w:rFonts w:ascii="Calibri" w:eastAsia="SimSun" w:hAnsi="Calibri"/>
      <w:sz w:val="22"/>
      <w:szCs w:val="22"/>
      <w:lang w:val="en-PH" w:eastAsia="en-US"/>
    </w:rPr>
  </w:style>
  <w:style w:type="paragraph" w:styleId="BodyTextIndent">
    <w:name w:val="Body Text Indent"/>
    <w:basedOn w:val="Normal"/>
    <w:link w:val="BodyTextIndentChar"/>
    <w:rsid w:val="002D792E"/>
    <w:pPr>
      <w:tabs>
        <w:tab w:val="left" w:pos="1134"/>
      </w:tabs>
      <w:ind w:left="1134"/>
      <w:jc w:val="lowKashida"/>
    </w:pPr>
    <w:rPr>
      <w:rFonts w:ascii="CG Times" w:hAnsi="CG Times" w:cs="Courier"/>
      <w:noProof/>
      <w:sz w:val="20"/>
      <w:lang w:val="en-US" w:eastAsia="en-US"/>
    </w:rPr>
  </w:style>
  <w:style w:type="character" w:customStyle="1" w:styleId="BodyTextIndentChar">
    <w:name w:val="Body Text Indent Char"/>
    <w:link w:val="BodyTextIndent"/>
    <w:rsid w:val="002D792E"/>
    <w:rPr>
      <w:rFonts w:ascii="CG Times" w:eastAsia="Times New Roman" w:hAnsi="CG Times" w:cs="Courier"/>
      <w:noProof/>
      <w:sz w:val="20"/>
      <w:szCs w:val="24"/>
    </w:rPr>
  </w:style>
  <w:style w:type="character" w:customStyle="1" w:styleId="ListParagraphChar">
    <w:name w:val="List Paragraph Char"/>
    <w:aliases w:val="bullet Char,bullet 1 Char,Bullet L1 Char,List Paragraph 1 Char,List Paragraph11 Char,Bullet List Char,FooterText Char,numbered Char,Paragraphe de liste Char,List Paragraph-rfp content Char,VNA - List Paragraph Char,1. Char,Norm Char"/>
    <w:link w:val="ListParagraph"/>
    <w:uiPriority w:val="34"/>
    <w:qFormat/>
    <w:locked/>
    <w:rsid w:val="009729EA"/>
    <w:rPr>
      <w:rFonts w:ascii="Times New Roman" w:eastAsia="Times New Roman" w:hAnsi="Times New Roman" w:cs="Times New Roman"/>
      <w:sz w:val="24"/>
      <w:szCs w:val="24"/>
      <w:lang w:val="vi-VN" w:eastAsia="vi-VN"/>
    </w:rPr>
  </w:style>
  <w:style w:type="paragraph" w:styleId="BodyText">
    <w:name w:val="Body Text"/>
    <w:basedOn w:val="Normal"/>
    <w:link w:val="BodyTextChar"/>
    <w:uiPriority w:val="99"/>
    <w:unhideWhenUsed/>
    <w:rsid w:val="00BF7B02"/>
    <w:pPr>
      <w:spacing w:after="120"/>
    </w:pPr>
  </w:style>
  <w:style w:type="character" w:customStyle="1" w:styleId="BodyTextChar">
    <w:name w:val="Body Text Char"/>
    <w:link w:val="BodyText"/>
    <w:uiPriority w:val="99"/>
    <w:rsid w:val="00BF7B02"/>
    <w:rPr>
      <w:rFonts w:ascii="Times New Roman" w:eastAsia="Times New Roman" w:hAnsi="Times New Roman" w:cs="Times New Roman"/>
      <w:sz w:val="24"/>
      <w:szCs w:val="24"/>
      <w:lang w:val="vi-VN" w:eastAsia="vi-VN"/>
    </w:rPr>
  </w:style>
  <w:style w:type="paragraph" w:styleId="BalloonText">
    <w:name w:val="Balloon Text"/>
    <w:basedOn w:val="Normal"/>
    <w:link w:val="BalloonTextChar"/>
    <w:uiPriority w:val="99"/>
    <w:semiHidden/>
    <w:unhideWhenUsed/>
    <w:rsid w:val="00F82714"/>
    <w:rPr>
      <w:rFonts w:ascii="Segoe UI" w:hAnsi="Segoe UI" w:cs="Segoe UI"/>
      <w:sz w:val="18"/>
      <w:szCs w:val="18"/>
    </w:rPr>
  </w:style>
  <w:style w:type="character" w:customStyle="1" w:styleId="BalloonTextChar">
    <w:name w:val="Balloon Text Char"/>
    <w:link w:val="BalloonText"/>
    <w:uiPriority w:val="99"/>
    <w:semiHidden/>
    <w:rsid w:val="00F82714"/>
    <w:rPr>
      <w:rFonts w:ascii="Segoe UI" w:eastAsia="Times New Roman" w:hAnsi="Segoe UI" w:cs="Segoe UI"/>
      <w:sz w:val="18"/>
      <w:szCs w:val="18"/>
      <w:lang w:val="vi-VN" w:eastAsia="vi-VN"/>
    </w:rPr>
  </w:style>
  <w:style w:type="character" w:styleId="Hyperlink">
    <w:name w:val="Hyperlink"/>
    <w:uiPriority w:val="99"/>
    <w:unhideWhenUsed/>
    <w:rsid w:val="00DA5330"/>
    <w:rPr>
      <w:color w:val="0000FF"/>
      <w:u w:val="single"/>
    </w:rPr>
  </w:style>
  <w:style w:type="numbering" w:customStyle="1" w:styleId="1111111">
    <w:name w:val="1 / 1.1 / 1.1.11"/>
    <w:basedOn w:val="NoList"/>
    <w:next w:val="111111"/>
    <w:semiHidden/>
    <w:rsid w:val="00EE3EF8"/>
    <w:pPr>
      <w:numPr>
        <w:numId w:val="2"/>
      </w:numPr>
    </w:pPr>
  </w:style>
  <w:style w:type="numbering" w:styleId="111111">
    <w:name w:val="Outline List 2"/>
    <w:basedOn w:val="NoList"/>
    <w:uiPriority w:val="99"/>
    <w:semiHidden/>
    <w:unhideWhenUsed/>
    <w:rsid w:val="00EE3EF8"/>
  </w:style>
  <w:style w:type="paragraph" w:styleId="Header">
    <w:name w:val="header"/>
    <w:basedOn w:val="Normal"/>
    <w:link w:val="HeaderChar"/>
    <w:uiPriority w:val="99"/>
    <w:unhideWhenUsed/>
    <w:qFormat/>
    <w:rsid w:val="00C949DC"/>
    <w:pPr>
      <w:tabs>
        <w:tab w:val="center" w:pos="4680"/>
        <w:tab w:val="right" w:pos="9360"/>
      </w:tabs>
    </w:pPr>
  </w:style>
  <w:style w:type="character" w:customStyle="1" w:styleId="HeaderChar">
    <w:name w:val="Header Char"/>
    <w:link w:val="Header"/>
    <w:uiPriority w:val="99"/>
    <w:rsid w:val="00C949DC"/>
    <w:rPr>
      <w:rFonts w:ascii="Times New Roman" w:eastAsia="Times New Roman" w:hAnsi="Times New Roman" w:cs="Times New Roman"/>
      <w:sz w:val="24"/>
      <w:szCs w:val="24"/>
      <w:lang w:val="vi-VN" w:eastAsia="vi-VN"/>
    </w:rPr>
  </w:style>
  <w:style w:type="paragraph" w:styleId="Footer">
    <w:name w:val="footer"/>
    <w:basedOn w:val="Normal"/>
    <w:link w:val="FooterChar"/>
    <w:uiPriority w:val="99"/>
    <w:unhideWhenUsed/>
    <w:rsid w:val="00C949DC"/>
    <w:pPr>
      <w:tabs>
        <w:tab w:val="center" w:pos="4680"/>
        <w:tab w:val="right" w:pos="9360"/>
      </w:tabs>
    </w:pPr>
  </w:style>
  <w:style w:type="character" w:customStyle="1" w:styleId="FooterChar">
    <w:name w:val="Footer Char"/>
    <w:link w:val="Footer"/>
    <w:uiPriority w:val="99"/>
    <w:rsid w:val="00C949DC"/>
    <w:rPr>
      <w:rFonts w:ascii="Times New Roman" w:eastAsia="Times New Roman" w:hAnsi="Times New Roman" w:cs="Times New Roman"/>
      <w:sz w:val="24"/>
      <w:szCs w:val="24"/>
      <w:lang w:val="vi-VN" w:eastAsia="vi-VN"/>
    </w:rPr>
  </w:style>
  <w:style w:type="character" w:customStyle="1" w:styleId="UnresolvedMention1">
    <w:name w:val="Unresolved Mention1"/>
    <w:uiPriority w:val="99"/>
    <w:semiHidden/>
    <w:unhideWhenUsed/>
    <w:rsid w:val="001630CF"/>
    <w:rPr>
      <w:color w:val="808080"/>
      <w:shd w:val="clear" w:color="auto" w:fill="E6E6E6"/>
    </w:rPr>
  </w:style>
  <w:style w:type="table" w:styleId="TableGrid">
    <w:name w:val="Table Grid"/>
    <w:aliases w:val="Hidden Table"/>
    <w:basedOn w:val="TableNormal"/>
    <w:uiPriority w:val="39"/>
    <w:rsid w:val="001444F2"/>
    <w:rPr>
      <w:rFonts w:ascii="Arial" w:eastAsia="Arial" w:hAnsi="Arial"/>
      <w:lang w:val="vi-VN"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ynormalChar">
    <w:name w:val="my normal Char"/>
    <w:link w:val="mynormal"/>
    <w:locked/>
    <w:rsid w:val="001444F2"/>
    <w:rPr>
      <w:rFonts w:eastAsia="Times New Roman" w:cs="Times New Roman"/>
      <w:sz w:val="26"/>
      <w:szCs w:val="26"/>
      <w:lang w:eastAsia="ja-JP"/>
    </w:rPr>
  </w:style>
  <w:style w:type="paragraph" w:customStyle="1" w:styleId="mynormal">
    <w:name w:val="my normal"/>
    <w:basedOn w:val="BodyTextIndent2"/>
    <w:link w:val="mynormalChar"/>
    <w:qFormat/>
    <w:rsid w:val="001444F2"/>
    <w:pPr>
      <w:spacing w:before="120" w:after="0" w:line="312" w:lineRule="auto"/>
      <w:ind w:left="709" w:firstLine="425"/>
      <w:jc w:val="both"/>
    </w:pPr>
    <w:rPr>
      <w:rFonts w:ascii="Calibri" w:hAnsi="Calibri"/>
      <w:sz w:val="26"/>
      <w:szCs w:val="26"/>
      <w:lang w:val="en-US" w:eastAsia="ja-JP"/>
    </w:rPr>
  </w:style>
  <w:style w:type="paragraph" w:styleId="BodyTextIndent2">
    <w:name w:val="Body Text Indent 2"/>
    <w:basedOn w:val="Normal"/>
    <w:link w:val="BodyTextIndent2Char"/>
    <w:uiPriority w:val="99"/>
    <w:semiHidden/>
    <w:unhideWhenUsed/>
    <w:rsid w:val="001444F2"/>
    <w:pPr>
      <w:spacing w:after="120" w:line="480" w:lineRule="auto"/>
      <w:ind w:left="360"/>
    </w:pPr>
  </w:style>
  <w:style w:type="character" w:customStyle="1" w:styleId="BodyTextIndent2Char">
    <w:name w:val="Body Text Indent 2 Char"/>
    <w:link w:val="BodyTextIndent2"/>
    <w:uiPriority w:val="99"/>
    <w:semiHidden/>
    <w:rsid w:val="001444F2"/>
    <w:rPr>
      <w:rFonts w:ascii="Times New Roman" w:eastAsia="Times New Roman" w:hAnsi="Times New Roman" w:cs="Times New Roman"/>
      <w:sz w:val="24"/>
      <w:szCs w:val="24"/>
      <w:lang w:val="vi-VN" w:eastAsia="vi-VN"/>
    </w:rPr>
  </w:style>
  <w:style w:type="character" w:customStyle="1" w:styleId="Heading3Char">
    <w:name w:val="Heading 3 Char"/>
    <w:link w:val="Heading3"/>
    <w:uiPriority w:val="9"/>
    <w:rsid w:val="00112E22"/>
    <w:rPr>
      <w:rFonts w:ascii="Cambria" w:eastAsia="SimSun" w:hAnsi="Cambria" w:cs="Times New Roman"/>
      <w:color w:val="243F60"/>
      <w:sz w:val="24"/>
      <w:szCs w:val="24"/>
    </w:rPr>
  </w:style>
  <w:style w:type="character" w:customStyle="1" w:styleId="Heading2Char">
    <w:name w:val="Heading 2 Char"/>
    <w:link w:val="Heading2"/>
    <w:uiPriority w:val="9"/>
    <w:rsid w:val="002B7AAC"/>
    <w:rPr>
      <w:rFonts w:ascii="Cambria" w:eastAsia="SimSun" w:hAnsi="Cambria" w:cs="Times New Roman"/>
      <w:color w:val="365F91"/>
      <w:sz w:val="26"/>
      <w:szCs w:val="26"/>
      <w:lang w:val="vi-VN" w:eastAsia="vi-VN"/>
    </w:rPr>
  </w:style>
  <w:style w:type="paragraph" w:customStyle="1" w:styleId="Normal1">
    <w:name w:val="Normal1"/>
    <w:rsid w:val="00790802"/>
    <w:rPr>
      <w:rFonts w:ascii="Times New Roman" w:eastAsia="Times New Roman" w:hAnsi="Times New Roman"/>
      <w:color w:val="000000"/>
      <w:sz w:val="24"/>
      <w:szCs w:val="24"/>
    </w:rPr>
  </w:style>
  <w:style w:type="character" w:customStyle="1" w:styleId="Heading1Char">
    <w:name w:val="Heading 1 Char"/>
    <w:link w:val="Heading1"/>
    <w:uiPriority w:val="9"/>
    <w:rsid w:val="0064500A"/>
    <w:rPr>
      <w:rFonts w:ascii="Cambria" w:eastAsia="SimSun" w:hAnsi="Cambria" w:cs="Times New Roman"/>
      <w:color w:val="365F91"/>
      <w:sz w:val="32"/>
      <w:szCs w:val="32"/>
      <w:lang w:val="en-AU"/>
    </w:rPr>
  </w:style>
  <w:style w:type="paragraph" w:customStyle="1" w:styleId="Para">
    <w:name w:val="Para"/>
    <w:basedOn w:val="Normal"/>
    <w:link w:val="ParaChar"/>
    <w:qFormat/>
    <w:rsid w:val="0064500A"/>
    <w:pPr>
      <w:widowControl w:val="0"/>
      <w:spacing w:before="120" w:after="160" w:line="245" w:lineRule="auto"/>
      <w:ind w:firstLine="720"/>
      <w:jc w:val="both"/>
    </w:pPr>
    <w:rPr>
      <w:sz w:val="28"/>
      <w:szCs w:val="22"/>
      <w:lang w:val="zh-CN" w:eastAsia="zh-CN"/>
    </w:rPr>
  </w:style>
  <w:style w:type="character" w:customStyle="1" w:styleId="ParaChar">
    <w:name w:val="Para Char"/>
    <w:link w:val="Para"/>
    <w:qFormat/>
    <w:locked/>
    <w:rsid w:val="0064500A"/>
    <w:rPr>
      <w:rFonts w:ascii="Times New Roman" w:eastAsia="Times New Roman" w:hAnsi="Times New Roman" w:cs="Times New Roman"/>
      <w:sz w:val="28"/>
      <w:lang w:val="zh-CN" w:eastAsia="zh-CN"/>
    </w:rPr>
  </w:style>
  <w:style w:type="character" w:customStyle="1" w:styleId="fontstyle01">
    <w:name w:val="fontstyle01"/>
    <w:rsid w:val="00806B71"/>
    <w:rPr>
      <w:rFonts w:ascii="TimesNewRomanPSMT" w:hAnsi="TimesNewRomanPSMT" w:hint="default"/>
      <w:b w:val="0"/>
      <w:bCs w:val="0"/>
      <w:i w:val="0"/>
      <w:iCs w:val="0"/>
      <w:color w:val="000000"/>
      <w:sz w:val="26"/>
      <w:szCs w:val="26"/>
    </w:rPr>
  </w:style>
  <w:style w:type="paragraph" w:customStyle="1" w:styleId="TableParagraph">
    <w:name w:val="Table Paragraph"/>
    <w:basedOn w:val="Normal"/>
    <w:uiPriority w:val="1"/>
    <w:qFormat/>
    <w:rsid w:val="004F2405"/>
    <w:pPr>
      <w:widowControl w:val="0"/>
      <w:autoSpaceDE w:val="0"/>
      <w:autoSpaceDN w:val="0"/>
    </w:pPr>
    <w:rPr>
      <w:sz w:val="22"/>
      <w:szCs w:val="22"/>
      <w:lang w:val="en-US" w:eastAsia="en-US" w:bidi="en-US"/>
    </w:rPr>
  </w:style>
  <w:style w:type="paragraph" w:customStyle="1" w:styleId="Center4">
    <w:name w:val="Center4"/>
    <w:basedOn w:val="Normal"/>
    <w:rsid w:val="00AE303A"/>
    <w:pPr>
      <w:widowControl w:val="0"/>
      <w:jc w:val="center"/>
    </w:pPr>
    <w:rPr>
      <w:rFonts w:ascii="Times New Roman Bold" w:eastAsia="Calibri" w:hAnsi="Times New Roman Bold"/>
      <w:b/>
      <w:sz w:val="28"/>
      <w:szCs w:val="22"/>
      <w:lang w:val="en-US" w:eastAsia="en-US"/>
    </w:rPr>
  </w:style>
  <w:style w:type="paragraph" w:customStyle="1" w:styleId="Default">
    <w:name w:val="Default"/>
    <w:rsid w:val="00AE303A"/>
    <w:pPr>
      <w:suppressAutoHyphens/>
    </w:pPr>
    <w:rPr>
      <w:rFonts w:ascii="Times New Roman" w:eastAsia="MS Mincho" w:hAnsi="Times New Roman"/>
      <w:color w:val="000000"/>
      <w:kern w:val="1"/>
      <w:sz w:val="24"/>
      <w:szCs w:val="24"/>
      <w:lang w:eastAsia="ja-JP"/>
    </w:rPr>
  </w:style>
  <w:style w:type="paragraph" w:customStyle="1" w:styleId="paragraph">
    <w:name w:val="paragraph"/>
    <w:basedOn w:val="Normal"/>
    <w:rsid w:val="00A55E26"/>
    <w:pPr>
      <w:spacing w:before="100" w:beforeAutospacing="1" w:after="100" w:afterAutospacing="1"/>
    </w:pPr>
    <w:rPr>
      <w:lang w:val="en-US" w:eastAsia="en-US"/>
    </w:rPr>
  </w:style>
  <w:style w:type="character" w:customStyle="1" w:styleId="normaltextrun">
    <w:name w:val="normaltextrun"/>
    <w:basedOn w:val="DefaultParagraphFont"/>
    <w:rsid w:val="00A55E26"/>
  </w:style>
  <w:style w:type="character" w:customStyle="1" w:styleId="eop">
    <w:name w:val="eop"/>
    <w:basedOn w:val="DefaultParagraphFont"/>
    <w:rsid w:val="00A55E26"/>
  </w:style>
  <w:style w:type="paragraph" w:styleId="Revision">
    <w:name w:val="Revision"/>
    <w:hidden/>
    <w:uiPriority w:val="99"/>
    <w:semiHidden/>
    <w:rsid w:val="00667335"/>
    <w:rPr>
      <w:rFonts w:ascii="Times New Roman" w:eastAsia="Times New Roman" w:hAnsi="Times New Roman"/>
      <w:sz w:val="24"/>
      <w:szCs w:val="24"/>
      <w:lang w:val="vi-VN" w:eastAsia="vi-VN"/>
    </w:rPr>
  </w:style>
  <w:style w:type="paragraph" w:styleId="NormalWeb">
    <w:name w:val="Normal (Web)"/>
    <w:basedOn w:val="Normal"/>
    <w:uiPriority w:val="99"/>
    <w:unhideWhenUsed/>
    <w:rsid w:val="000B63C4"/>
    <w:pPr>
      <w:spacing w:before="100" w:beforeAutospacing="1" w:after="100" w:afterAutospacing="1"/>
    </w:pPr>
    <w:rPr>
      <w:lang w:val="en-US" w:eastAsia="en-US"/>
    </w:rPr>
  </w:style>
  <w:style w:type="character" w:styleId="Strong">
    <w:name w:val="Strong"/>
    <w:uiPriority w:val="22"/>
    <w:qFormat/>
    <w:rsid w:val="00650566"/>
    <w:rPr>
      <w:b/>
      <w:bCs/>
    </w:rPr>
  </w:style>
  <w:style w:type="paragraph" w:styleId="CommentText">
    <w:name w:val="annotation text"/>
    <w:basedOn w:val="Normal"/>
    <w:link w:val="CommentTextChar"/>
    <w:uiPriority w:val="99"/>
    <w:unhideWhenUsed/>
    <w:rsid w:val="0084033C"/>
    <w:rPr>
      <w:sz w:val="20"/>
      <w:szCs w:val="20"/>
    </w:rPr>
  </w:style>
  <w:style w:type="character" w:customStyle="1" w:styleId="CommentTextChar">
    <w:name w:val="Comment Text Char"/>
    <w:link w:val="CommentText"/>
    <w:uiPriority w:val="99"/>
    <w:rsid w:val="0084033C"/>
    <w:rPr>
      <w:rFonts w:ascii="Times New Roman" w:eastAsia="Times New Roman" w:hAnsi="Times New Roman" w:cs="Times New Roman"/>
      <w:sz w:val="20"/>
      <w:szCs w:val="20"/>
      <w:lang w:val="vi-VN" w:eastAsia="vi-VN"/>
    </w:rPr>
  </w:style>
  <w:style w:type="paragraph" w:styleId="CommentSubject">
    <w:name w:val="annotation subject"/>
    <w:basedOn w:val="CommentText"/>
    <w:next w:val="CommentText"/>
    <w:link w:val="CommentSubjectChar"/>
    <w:uiPriority w:val="99"/>
    <w:semiHidden/>
    <w:unhideWhenUsed/>
    <w:rsid w:val="0084033C"/>
    <w:pPr>
      <w:spacing w:after="200" w:line="276" w:lineRule="auto"/>
    </w:pPr>
    <w:rPr>
      <w:rFonts w:ascii="Calibri" w:eastAsia="Calibri" w:hAnsi="Calibri"/>
      <w:b/>
      <w:bCs/>
      <w:lang w:val="x-none" w:eastAsia="x-none"/>
    </w:rPr>
  </w:style>
  <w:style w:type="character" w:customStyle="1" w:styleId="CommentSubjectChar">
    <w:name w:val="Comment Subject Char"/>
    <w:link w:val="CommentSubject"/>
    <w:uiPriority w:val="99"/>
    <w:semiHidden/>
    <w:rsid w:val="0084033C"/>
    <w:rPr>
      <w:rFonts w:ascii="Calibri" w:eastAsia="Calibri" w:hAnsi="Calibri" w:cs="Times New Roman"/>
      <w:b/>
      <w:bCs/>
      <w:sz w:val="20"/>
      <w:szCs w:val="20"/>
      <w:lang w:val="x-none" w:eastAsia="x-none"/>
    </w:rPr>
  </w:style>
  <w:style w:type="paragraph" w:styleId="Title">
    <w:name w:val="Title"/>
    <w:basedOn w:val="Normal"/>
    <w:link w:val="TitleChar"/>
    <w:uiPriority w:val="1"/>
    <w:qFormat/>
    <w:rsid w:val="00821398"/>
    <w:pPr>
      <w:widowControl w:val="0"/>
      <w:autoSpaceDE w:val="0"/>
      <w:autoSpaceDN w:val="0"/>
      <w:ind w:left="881" w:right="887"/>
      <w:jc w:val="center"/>
    </w:pPr>
    <w:rPr>
      <w:b/>
      <w:bCs/>
      <w:sz w:val="48"/>
      <w:szCs w:val="48"/>
      <w:lang w:val="vi" w:eastAsia="en-US"/>
    </w:rPr>
  </w:style>
  <w:style w:type="character" w:customStyle="1" w:styleId="TitleChar">
    <w:name w:val="Title Char"/>
    <w:link w:val="Title"/>
    <w:uiPriority w:val="1"/>
    <w:rsid w:val="00821398"/>
    <w:rPr>
      <w:rFonts w:ascii="Times New Roman" w:eastAsia="Times New Roman" w:hAnsi="Times New Roman"/>
      <w:b/>
      <w:bCs/>
      <w:sz w:val="48"/>
      <w:szCs w:val="48"/>
      <w:lang w:val="vi"/>
    </w:rPr>
  </w:style>
  <w:style w:type="character" w:styleId="CommentReference">
    <w:name w:val="annotation reference"/>
    <w:uiPriority w:val="99"/>
    <w:semiHidden/>
    <w:unhideWhenUsed/>
    <w:rsid w:val="00B7227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9264">
      <w:bodyDiv w:val="1"/>
      <w:marLeft w:val="0"/>
      <w:marRight w:val="0"/>
      <w:marTop w:val="0"/>
      <w:marBottom w:val="0"/>
      <w:divBdr>
        <w:top w:val="none" w:sz="0" w:space="0" w:color="auto"/>
        <w:left w:val="none" w:sz="0" w:space="0" w:color="auto"/>
        <w:bottom w:val="none" w:sz="0" w:space="0" w:color="auto"/>
        <w:right w:val="none" w:sz="0" w:space="0" w:color="auto"/>
      </w:divBdr>
    </w:div>
    <w:div w:id="117339438">
      <w:bodyDiv w:val="1"/>
      <w:marLeft w:val="0"/>
      <w:marRight w:val="0"/>
      <w:marTop w:val="0"/>
      <w:marBottom w:val="0"/>
      <w:divBdr>
        <w:top w:val="none" w:sz="0" w:space="0" w:color="auto"/>
        <w:left w:val="none" w:sz="0" w:space="0" w:color="auto"/>
        <w:bottom w:val="none" w:sz="0" w:space="0" w:color="auto"/>
        <w:right w:val="none" w:sz="0" w:space="0" w:color="auto"/>
      </w:divBdr>
    </w:div>
    <w:div w:id="210581048">
      <w:bodyDiv w:val="1"/>
      <w:marLeft w:val="0"/>
      <w:marRight w:val="0"/>
      <w:marTop w:val="0"/>
      <w:marBottom w:val="0"/>
      <w:divBdr>
        <w:top w:val="none" w:sz="0" w:space="0" w:color="auto"/>
        <w:left w:val="none" w:sz="0" w:space="0" w:color="auto"/>
        <w:bottom w:val="none" w:sz="0" w:space="0" w:color="auto"/>
        <w:right w:val="none" w:sz="0" w:space="0" w:color="auto"/>
      </w:divBdr>
    </w:div>
    <w:div w:id="219175285">
      <w:bodyDiv w:val="1"/>
      <w:marLeft w:val="0"/>
      <w:marRight w:val="0"/>
      <w:marTop w:val="0"/>
      <w:marBottom w:val="0"/>
      <w:divBdr>
        <w:top w:val="none" w:sz="0" w:space="0" w:color="auto"/>
        <w:left w:val="none" w:sz="0" w:space="0" w:color="auto"/>
        <w:bottom w:val="none" w:sz="0" w:space="0" w:color="auto"/>
        <w:right w:val="none" w:sz="0" w:space="0" w:color="auto"/>
      </w:divBdr>
      <w:divsChild>
        <w:div w:id="127554081">
          <w:marLeft w:val="0"/>
          <w:marRight w:val="0"/>
          <w:marTop w:val="0"/>
          <w:marBottom w:val="0"/>
          <w:divBdr>
            <w:top w:val="none" w:sz="0" w:space="0" w:color="auto"/>
            <w:left w:val="none" w:sz="0" w:space="0" w:color="auto"/>
            <w:bottom w:val="none" w:sz="0" w:space="0" w:color="auto"/>
            <w:right w:val="none" w:sz="0" w:space="0" w:color="auto"/>
          </w:divBdr>
        </w:div>
        <w:div w:id="654724368">
          <w:marLeft w:val="0"/>
          <w:marRight w:val="0"/>
          <w:marTop w:val="0"/>
          <w:marBottom w:val="0"/>
          <w:divBdr>
            <w:top w:val="none" w:sz="0" w:space="0" w:color="auto"/>
            <w:left w:val="none" w:sz="0" w:space="0" w:color="auto"/>
            <w:bottom w:val="none" w:sz="0" w:space="0" w:color="auto"/>
            <w:right w:val="none" w:sz="0" w:space="0" w:color="auto"/>
          </w:divBdr>
        </w:div>
        <w:div w:id="1429078587">
          <w:marLeft w:val="0"/>
          <w:marRight w:val="0"/>
          <w:marTop w:val="0"/>
          <w:marBottom w:val="0"/>
          <w:divBdr>
            <w:top w:val="none" w:sz="0" w:space="0" w:color="auto"/>
            <w:left w:val="none" w:sz="0" w:space="0" w:color="auto"/>
            <w:bottom w:val="none" w:sz="0" w:space="0" w:color="auto"/>
            <w:right w:val="none" w:sz="0" w:space="0" w:color="auto"/>
          </w:divBdr>
        </w:div>
      </w:divsChild>
    </w:div>
    <w:div w:id="219362082">
      <w:bodyDiv w:val="1"/>
      <w:marLeft w:val="0"/>
      <w:marRight w:val="0"/>
      <w:marTop w:val="0"/>
      <w:marBottom w:val="0"/>
      <w:divBdr>
        <w:top w:val="none" w:sz="0" w:space="0" w:color="auto"/>
        <w:left w:val="none" w:sz="0" w:space="0" w:color="auto"/>
        <w:bottom w:val="none" w:sz="0" w:space="0" w:color="auto"/>
        <w:right w:val="none" w:sz="0" w:space="0" w:color="auto"/>
      </w:divBdr>
    </w:div>
    <w:div w:id="359167659">
      <w:bodyDiv w:val="1"/>
      <w:marLeft w:val="0"/>
      <w:marRight w:val="0"/>
      <w:marTop w:val="0"/>
      <w:marBottom w:val="0"/>
      <w:divBdr>
        <w:top w:val="none" w:sz="0" w:space="0" w:color="auto"/>
        <w:left w:val="none" w:sz="0" w:space="0" w:color="auto"/>
        <w:bottom w:val="none" w:sz="0" w:space="0" w:color="auto"/>
        <w:right w:val="none" w:sz="0" w:space="0" w:color="auto"/>
      </w:divBdr>
      <w:divsChild>
        <w:div w:id="1079474850">
          <w:marLeft w:val="0"/>
          <w:marRight w:val="0"/>
          <w:marTop w:val="0"/>
          <w:marBottom w:val="0"/>
          <w:divBdr>
            <w:top w:val="none" w:sz="0" w:space="0" w:color="auto"/>
            <w:left w:val="none" w:sz="0" w:space="0" w:color="auto"/>
            <w:bottom w:val="none" w:sz="0" w:space="0" w:color="auto"/>
            <w:right w:val="none" w:sz="0" w:space="0" w:color="auto"/>
          </w:divBdr>
        </w:div>
        <w:div w:id="1263299345">
          <w:marLeft w:val="0"/>
          <w:marRight w:val="0"/>
          <w:marTop w:val="0"/>
          <w:marBottom w:val="0"/>
          <w:divBdr>
            <w:top w:val="none" w:sz="0" w:space="0" w:color="auto"/>
            <w:left w:val="none" w:sz="0" w:space="0" w:color="auto"/>
            <w:bottom w:val="none" w:sz="0" w:space="0" w:color="auto"/>
            <w:right w:val="none" w:sz="0" w:space="0" w:color="auto"/>
          </w:divBdr>
        </w:div>
        <w:div w:id="1288007236">
          <w:marLeft w:val="0"/>
          <w:marRight w:val="0"/>
          <w:marTop w:val="0"/>
          <w:marBottom w:val="0"/>
          <w:divBdr>
            <w:top w:val="none" w:sz="0" w:space="0" w:color="auto"/>
            <w:left w:val="none" w:sz="0" w:space="0" w:color="auto"/>
            <w:bottom w:val="none" w:sz="0" w:space="0" w:color="auto"/>
            <w:right w:val="none" w:sz="0" w:space="0" w:color="auto"/>
          </w:divBdr>
        </w:div>
        <w:div w:id="1468624152">
          <w:marLeft w:val="0"/>
          <w:marRight w:val="0"/>
          <w:marTop w:val="0"/>
          <w:marBottom w:val="0"/>
          <w:divBdr>
            <w:top w:val="none" w:sz="0" w:space="0" w:color="auto"/>
            <w:left w:val="none" w:sz="0" w:space="0" w:color="auto"/>
            <w:bottom w:val="none" w:sz="0" w:space="0" w:color="auto"/>
            <w:right w:val="none" w:sz="0" w:space="0" w:color="auto"/>
          </w:divBdr>
        </w:div>
      </w:divsChild>
    </w:div>
    <w:div w:id="375853319">
      <w:bodyDiv w:val="1"/>
      <w:marLeft w:val="0"/>
      <w:marRight w:val="0"/>
      <w:marTop w:val="0"/>
      <w:marBottom w:val="0"/>
      <w:divBdr>
        <w:top w:val="none" w:sz="0" w:space="0" w:color="auto"/>
        <w:left w:val="none" w:sz="0" w:space="0" w:color="auto"/>
        <w:bottom w:val="none" w:sz="0" w:space="0" w:color="auto"/>
        <w:right w:val="none" w:sz="0" w:space="0" w:color="auto"/>
      </w:divBdr>
    </w:div>
    <w:div w:id="427820164">
      <w:bodyDiv w:val="1"/>
      <w:marLeft w:val="0"/>
      <w:marRight w:val="0"/>
      <w:marTop w:val="0"/>
      <w:marBottom w:val="0"/>
      <w:divBdr>
        <w:top w:val="none" w:sz="0" w:space="0" w:color="auto"/>
        <w:left w:val="none" w:sz="0" w:space="0" w:color="auto"/>
        <w:bottom w:val="none" w:sz="0" w:space="0" w:color="auto"/>
        <w:right w:val="none" w:sz="0" w:space="0" w:color="auto"/>
      </w:divBdr>
      <w:divsChild>
        <w:div w:id="416830957">
          <w:marLeft w:val="0"/>
          <w:marRight w:val="0"/>
          <w:marTop w:val="0"/>
          <w:marBottom w:val="0"/>
          <w:divBdr>
            <w:top w:val="none" w:sz="0" w:space="0" w:color="auto"/>
            <w:left w:val="none" w:sz="0" w:space="0" w:color="auto"/>
            <w:bottom w:val="none" w:sz="0" w:space="0" w:color="auto"/>
            <w:right w:val="none" w:sz="0" w:space="0" w:color="auto"/>
          </w:divBdr>
        </w:div>
        <w:div w:id="1479304378">
          <w:marLeft w:val="0"/>
          <w:marRight w:val="0"/>
          <w:marTop w:val="0"/>
          <w:marBottom w:val="0"/>
          <w:divBdr>
            <w:top w:val="none" w:sz="0" w:space="0" w:color="auto"/>
            <w:left w:val="none" w:sz="0" w:space="0" w:color="auto"/>
            <w:bottom w:val="none" w:sz="0" w:space="0" w:color="auto"/>
            <w:right w:val="none" w:sz="0" w:space="0" w:color="auto"/>
          </w:divBdr>
        </w:div>
        <w:div w:id="1488327929">
          <w:marLeft w:val="0"/>
          <w:marRight w:val="0"/>
          <w:marTop w:val="0"/>
          <w:marBottom w:val="0"/>
          <w:divBdr>
            <w:top w:val="none" w:sz="0" w:space="0" w:color="auto"/>
            <w:left w:val="none" w:sz="0" w:space="0" w:color="auto"/>
            <w:bottom w:val="none" w:sz="0" w:space="0" w:color="auto"/>
            <w:right w:val="none" w:sz="0" w:space="0" w:color="auto"/>
          </w:divBdr>
        </w:div>
        <w:div w:id="1997026300">
          <w:marLeft w:val="0"/>
          <w:marRight w:val="0"/>
          <w:marTop w:val="0"/>
          <w:marBottom w:val="0"/>
          <w:divBdr>
            <w:top w:val="none" w:sz="0" w:space="0" w:color="auto"/>
            <w:left w:val="none" w:sz="0" w:space="0" w:color="auto"/>
            <w:bottom w:val="none" w:sz="0" w:space="0" w:color="auto"/>
            <w:right w:val="none" w:sz="0" w:space="0" w:color="auto"/>
          </w:divBdr>
        </w:div>
      </w:divsChild>
    </w:div>
    <w:div w:id="507064911">
      <w:bodyDiv w:val="1"/>
      <w:marLeft w:val="0"/>
      <w:marRight w:val="0"/>
      <w:marTop w:val="0"/>
      <w:marBottom w:val="0"/>
      <w:divBdr>
        <w:top w:val="none" w:sz="0" w:space="0" w:color="auto"/>
        <w:left w:val="none" w:sz="0" w:space="0" w:color="auto"/>
        <w:bottom w:val="none" w:sz="0" w:space="0" w:color="auto"/>
        <w:right w:val="none" w:sz="0" w:space="0" w:color="auto"/>
      </w:divBdr>
      <w:divsChild>
        <w:div w:id="12925773">
          <w:marLeft w:val="0"/>
          <w:marRight w:val="0"/>
          <w:marTop w:val="0"/>
          <w:marBottom w:val="0"/>
          <w:divBdr>
            <w:top w:val="none" w:sz="0" w:space="0" w:color="auto"/>
            <w:left w:val="none" w:sz="0" w:space="0" w:color="auto"/>
            <w:bottom w:val="none" w:sz="0" w:space="0" w:color="auto"/>
            <w:right w:val="none" w:sz="0" w:space="0" w:color="auto"/>
          </w:divBdr>
        </w:div>
        <w:div w:id="1925723460">
          <w:marLeft w:val="0"/>
          <w:marRight w:val="0"/>
          <w:marTop w:val="0"/>
          <w:marBottom w:val="0"/>
          <w:divBdr>
            <w:top w:val="none" w:sz="0" w:space="0" w:color="auto"/>
            <w:left w:val="none" w:sz="0" w:space="0" w:color="auto"/>
            <w:bottom w:val="none" w:sz="0" w:space="0" w:color="auto"/>
            <w:right w:val="none" w:sz="0" w:space="0" w:color="auto"/>
          </w:divBdr>
        </w:div>
      </w:divsChild>
    </w:div>
    <w:div w:id="672756225">
      <w:bodyDiv w:val="1"/>
      <w:marLeft w:val="0"/>
      <w:marRight w:val="0"/>
      <w:marTop w:val="0"/>
      <w:marBottom w:val="0"/>
      <w:divBdr>
        <w:top w:val="none" w:sz="0" w:space="0" w:color="auto"/>
        <w:left w:val="none" w:sz="0" w:space="0" w:color="auto"/>
        <w:bottom w:val="none" w:sz="0" w:space="0" w:color="auto"/>
        <w:right w:val="none" w:sz="0" w:space="0" w:color="auto"/>
      </w:divBdr>
    </w:div>
    <w:div w:id="810749356">
      <w:bodyDiv w:val="1"/>
      <w:marLeft w:val="0"/>
      <w:marRight w:val="0"/>
      <w:marTop w:val="0"/>
      <w:marBottom w:val="0"/>
      <w:divBdr>
        <w:top w:val="none" w:sz="0" w:space="0" w:color="auto"/>
        <w:left w:val="none" w:sz="0" w:space="0" w:color="auto"/>
        <w:bottom w:val="none" w:sz="0" w:space="0" w:color="auto"/>
        <w:right w:val="none" w:sz="0" w:space="0" w:color="auto"/>
      </w:divBdr>
    </w:div>
    <w:div w:id="849568059">
      <w:bodyDiv w:val="1"/>
      <w:marLeft w:val="0"/>
      <w:marRight w:val="0"/>
      <w:marTop w:val="0"/>
      <w:marBottom w:val="0"/>
      <w:divBdr>
        <w:top w:val="none" w:sz="0" w:space="0" w:color="auto"/>
        <w:left w:val="none" w:sz="0" w:space="0" w:color="auto"/>
        <w:bottom w:val="none" w:sz="0" w:space="0" w:color="auto"/>
        <w:right w:val="none" w:sz="0" w:space="0" w:color="auto"/>
      </w:divBdr>
      <w:divsChild>
        <w:div w:id="57289636">
          <w:marLeft w:val="0"/>
          <w:marRight w:val="0"/>
          <w:marTop w:val="0"/>
          <w:marBottom w:val="0"/>
          <w:divBdr>
            <w:top w:val="none" w:sz="0" w:space="0" w:color="auto"/>
            <w:left w:val="none" w:sz="0" w:space="0" w:color="auto"/>
            <w:bottom w:val="none" w:sz="0" w:space="0" w:color="auto"/>
            <w:right w:val="none" w:sz="0" w:space="0" w:color="auto"/>
          </w:divBdr>
        </w:div>
        <w:div w:id="157422534">
          <w:marLeft w:val="0"/>
          <w:marRight w:val="0"/>
          <w:marTop w:val="0"/>
          <w:marBottom w:val="0"/>
          <w:divBdr>
            <w:top w:val="none" w:sz="0" w:space="0" w:color="auto"/>
            <w:left w:val="none" w:sz="0" w:space="0" w:color="auto"/>
            <w:bottom w:val="none" w:sz="0" w:space="0" w:color="auto"/>
            <w:right w:val="none" w:sz="0" w:space="0" w:color="auto"/>
          </w:divBdr>
        </w:div>
        <w:div w:id="269432165">
          <w:marLeft w:val="0"/>
          <w:marRight w:val="0"/>
          <w:marTop w:val="0"/>
          <w:marBottom w:val="0"/>
          <w:divBdr>
            <w:top w:val="none" w:sz="0" w:space="0" w:color="auto"/>
            <w:left w:val="none" w:sz="0" w:space="0" w:color="auto"/>
            <w:bottom w:val="none" w:sz="0" w:space="0" w:color="auto"/>
            <w:right w:val="none" w:sz="0" w:space="0" w:color="auto"/>
          </w:divBdr>
        </w:div>
        <w:div w:id="1243829070">
          <w:marLeft w:val="0"/>
          <w:marRight w:val="0"/>
          <w:marTop w:val="0"/>
          <w:marBottom w:val="0"/>
          <w:divBdr>
            <w:top w:val="none" w:sz="0" w:space="0" w:color="auto"/>
            <w:left w:val="none" w:sz="0" w:space="0" w:color="auto"/>
            <w:bottom w:val="none" w:sz="0" w:space="0" w:color="auto"/>
            <w:right w:val="none" w:sz="0" w:space="0" w:color="auto"/>
          </w:divBdr>
        </w:div>
        <w:div w:id="1421291780">
          <w:marLeft w:val="0"/>
          <w:marRight w:val="0"/>
          <w:marTop w:val="0"/>
          <w:marBottom w:val="0"/>
          <w:divBdr>
            <w:top w:val="none" w:sz="0" w:space="0" w:color="auto"/>
            <w:left w:val="none" w:sz="0" w:space="0" w:color="auto"/>
            <w:bottom w:val="none" w:sz="0" w:space="0" w:color="auto"/>
            <w:right w:val="none" w:sz="0" w:space="0" w:color="auto"/>
          </w:divBdr>
        </w:div>
        <w:div w:id="1898856287">
          <w:marLeft w:val="0"/>
          <w:marRight w:val="0"/>
          <w:marTop w:val="0"/>
          <w:marBottom w:val="0"/>
          <w:divBdr>
            <w:top w:val="none" w:sz="0" w:space="0" w:color="auto"/>
            <w:left w:val="none" w:sz="0" w:space="0" w:color="auto"/>
            <w:bottom w:val="none" w:sz="0" w:space="0" w:color="auto"/>
            <w:right w:val="none" w:sz="0" w:space="0" w:color="auto"/>
          </w:divBdr>
        </w:div>
      </w:divsChild>
    </w:div>
    <w:div w:id="850997962">
      <w:bodyDiv w:val="1"/>
      <w:marLeft w:val="0"/>
      <w:marRight w:val="0"/>
      <w:marTop w:val="0"/>
      <w:marBottom w:val="0"/>
      <w:divBdr>
        <w:top w:val="none" w:sz="0" w:space="0" w:color="auto"/>
        <w:left w:val="none" w:sz="0" w:space="0" w:color="auto"/>
        <w:bottom w:val="none" w:sz="0" w:space="0" w:color="auto"/>
        <w:right w:val="none" w:sz="0" w:space="0" w:color="auto"/>
      </w:divBdr>
      <w:divsChild>
        <w:div w:id="223491394">
          <w:marLeft w:val="0"/>
          <w:marRight w:val="0"/>
          <w:marTop w:val="0"/>
          <w:marBottom w:val="0"/>
          <w:divBdr>
            <w:top w:val="none" w:sz="0" w:space="0" w:color="auto"/>
            <w:left w:val="none" w:sz="0" w:space="0" w:color="auto"/>
            <w:bottom w:val="none" w:sz="0" w:space="0" w:color="auto"/>
            <w:right w:val="none" w:sz="0" w:space="0" w:color="auto"/>
          </w:divBdr>
        </w:div>
        <w:div w:id="299844056">
          <w:marLeft w:val="0"/>
          <w:marRight w:val="0"/>
          <w:marTop w:val="0"/>
          <w:marBottom w:val="0"/>
          <w:divBdr>
            <w:top w:val="none" w:sz="0" w:space="0" w:color="auto"/>
            <w:left w:val="none" w:sz="0" w:space="0" w:color="auto"/>
            <w:bottom w:val="none" w:sz="0" w:space="0" w:color="auto"/>
            <w:right w:val="none" w:sz="0" w:space="0" w:color="auto"/>
          </w:divBdr>
        </w:div>
      </w:divsChild>
    </w:div>
    <w:div w:id="937062342">
      <w:bodyDiv w:val="1"/>
      <w:marLeft w:val="0"/>
      <w:marRight w:val="0"/>
      <w:marTop w:val="0"/>
      <w:marBottom w:val="0"/>
      <w:divBdr>
        <w:top w:val="none" w:sz="0" w:space="0" w:color="auto"/>
        <w:left w:val="none" w:sz="0" w:space="0" w:color="auto"/>
        <w:bottom w:val="none" w:sz="0" w:space="0" w:color="auto"/>
        <w:right w:val="none" w:sz="0" w:space="0" w:color="auto"/>
      </w:divBdr>
    </w:div>
    <w:div w:id="1160925063">
      <w:bodyDiv w:val="1"/>
      <w:marLeft w:val="0"/>
      <w:marRight w:val="0"/>
      <w:marTop w:val="0"/>
      <w:marBottom w:val="0"/>
      <w:divBdr>
        <w:top w:val="none" w:sz="0" w:space="0" w:color="auto"/>
        <w:left w:val="none" w:sz="0" w:space="0" w:color="auto"/>
        <w:bottom w:val="none" w:sz="0" w:space="0" w:color="auto"/>
        <w:right w:val="none" w:sz="0" w:space="0" w:color="auto"/>
      </w:divBdr>
    </w:div>
    <w:div w:id="1199464730">
      <w:bodyDiv w:val="1"/>
      <w:marLeft w:val="0"/>
      <w:marRight w:val="0"/>
      <w:marTop w:val="0"/>
      <w:marBottom w:val="0"/>
      <w:divBdr>
        <w:top w:val="none" w:sz="0" w:space="0" w:color="auto"/>
        <w:left w:val="none" w:sz="0" w:space="0" w:color="auto"/>
        <w:bottom w:val="none" w:sz="0" w:space="0" w:color="auto"/>
        <w:right w:val="none" w:sz="0" w:space="0" w:color="auto"/>
      </w:divBdr>
    </w:div>
    <w:div w:id="1241915069">
      <w:bodyDiv w:val="1"/>
      <w:marLeft w:val="0"/>
      <w:marRight w:val="0"/>
      <w:marTop w:val="0"/>
      <w:marBottom w:val="0"/>
      <w:divBdr>
        <w:top w:val="none" w:sz="0" w:space="0" w:color="auto"/>
        <w:left w:val="none" w:sz="0" w:space="0" w:color="auto"/>
        <w:bottom w:val="none" w:sz="0" w:space="0" w:color="auto"/>
        <w:right w:val="none" w:sz="0" w:space="0" w:color="auto"/>
      </w:divBdr>
    </w:div>
    <w:div w:id="1305550353">
      <w:bodyDiv w:val="1"/>
      <w:marLeft w:val="0"/>
      <w:marRight w:val="0"/>
      <w:marTop w:val="0"/>
      <w:marBottom w:val="0"/>
      <w:divBdr>
        <w:top w:val="none" w:sz="0" w:space="0" w:color="auto"/>
        <w:left w:val="none" w:sz="0" w:space="0" w:color="auto"/>
        <w:bottom w:val="none" w:sz="0" w:space="0" w:color="auto"/>
        <w:right w:val="none" w:sz="0" w:space="0" w:color="auto"/>
      </w:divBdr>
    </w:div>
    <w:div w:id="1326392689">
      <w:bodyDiv w:val="1"/>
      <w:marLeft w:val="0"/>
      <w:marRight w:val="0"/>
      <w:marTop w:val="0"/>
      <w:marBottom w:val="0"/>
      <w:divBdr>
        <w:top w:val="none" w:sz="0" w:space="0" w:color="auto"/>
        <w:left w:val="none" w:sz="0" w:space="0" w:color="auto"/>
        <w:bottom w:val="none" w:sz="0" w:space="0" w:color="auto"/>
        <w:right w:val="none" w:sz="0" w:space="0" w:color="auto"/>
      </w:divBdr>
      <w:divsChild>
        <w:div w:id="736323331">
          <w:marLeft w:val="0"/>
          <w:marRight w:val="0"/>
          <w:marTop w:val="0"/>
          <w:marBottom w:val="0"/>
          <w:divBdr>
            <w:top w:val="none" w:sz="0" w:space="0" w:color="auto"/>
            <w:left w:val="none" w:sz="0" w:space="0" w:color="auto"/>
            <w:bottom w:val="none" w:sz="0" w:space="0" w:color="auto"/>
            <w:right w:val="none" w:sz="0" w:space="0" w:color="auto"/>
          </w:divBdr>
        </w:div>
        <w:div w:id="970356149">
          <w:marLeft w:val="0"/>
          <w:marRight w:val="0"/>
          <w:marTop w:val="0"/>
          <w:marBottom w:val="0"/>
          <w:divBdr>
            <w:top w:val="none" w:sz="0" w:space="0" w:color="auto"/>
            <w:left w:val="none" w:sz="0" w:space="0" w:color="auto"/>
            <w:bottom w:val="none" w:sz="0" w:space="0" w:color="auto"/>
            <w:right w:val="none" w:sz="0" w:space="0" w:color="auto"/>
          </w:divBdr>
        </w:div>
        <w:div w:id="1177577080">
          <w:marLeft w:val="0"/>
          <w:marRight w:val="0"/>
          <w:marTop w:val="0"/>
          <w:marBottom w:val="0"/>
          <w:divBdr>
            <w:top w:val="none" w:sz="0" w:space="0" w:color="auto"/>
            <w:left w:val="none" w:sz="0" w:space="0" w:color="auto"/>
            <w:bottom w:val="none" w:sz="0" w:space="0" w:color="auto"/>
            <w:right w:val="none" w:sz="0" w:space="0" w:color="auto"/>
          </w:divBdr>
        </w:div>
        <w:div w:id="1763261320">
          <w:marLeft w:val="0"/>
          <w:marRight w:val="0"/>
          <w:marTop w:val="0"/>
          <w:marBottom w:val="0"/>
          <w:divBdr>
            <w:top w:val="none" w:sz="0" w:space="0" w:color="auto"/>
            <w:left w:val="none" w:sz="0" w:space="0" w:color="auto"/>
            <w:bottom w:val="none" w:sz="0" w:space="0" w:color="auto"/>
            <w:right w:val="none" w:sz="0" w:space="0" w:color="auto"/>
          </w:divBdr>
        </w:div>
        <w:div w:id="2028411534">
          <w:marLeft w:val="0"/>
          <w:marRight w:val="0"/>
          <w:marTop w:val="0"/>
          <w:marBottom w:val="0"/>
          <w:divBdr>
            <w:top w:val="none" w:sz="0" w:space="0" w:color="auto"/>
            <w:left w:val="none" w:sz="0" w:space="0" w:color="auto"/>
            <w:bottom w:val="none" w:sz="0" w:space="0" w:color="auto"/>
            <w:right w:val="none" w:sz="0" w:space="0" w:color="auto"/>
          </w:divBdr>
        </w:div>
        <w:div w:id="2142111726">
          <w:marLeft w:val="0"/>
          <w:marRight w:val="0"/>
          <w:marTop w:val="0"/>
          <w:marBottom w:val="0"/>
          <w:divBdr>
            <w:top w:val="none" w:sz="0" w:space="0" w:color="auto"/>
            <w:left w:val="none" w:sz="0" w:space="0" w:color="auto"/>
            <w:bottom w:val="none" w:sz="0" w:space="0" w:color="auto"/>
            <w:right w:val="none" w:sz="0" w:space="0" w:color="auto"/>
          </w:divBdr>
        </w:div>
      </w:divsChild>
    </w:div>
    <w:div w:id="1343169305">
      <w:bodyDiv w:val="1"/>
      <w:marLeft w:val="0"/>
      <w:marRight w:val="0"/>
      <w:marTop w:val="0"/>
      <w:marBottom w:val="0"/>
      <w:divBdr>
        <w:top w:val="none" w:sz="0" w:space="0" w:color="auto"/>
        <w:left w:val="none" w:sz="0" w:space="0" w:color="auto"/>
        <w:bottom w:val="none" w:sz="0" w:space="0" w:color="auto"/>
        <w:right w:val="none" w:sz="0" w:space="0" w:color="auto"/>
      </w:divBdr>
    </w:div>
    <w:div w:id="1380473779">
      <w:bodyDiv w:val="1"/>
      <w:marLeft w:val="0"/>
      <w:marRight w:val="0"/>
      <w:marTop w:val="0"/>
      <w:marBottom w:val="0"/>
      <w:divBdr>
        <w:top w:val="none" w:sz="0" w:space="0" w:color="auto"/>
        <w:left w:val="none" w:sz="0" w:space="0" w:color="auto"/>
        <w:bottom w:val="none" w:sz="0" w:space="0" w:color="auto"/>
        <w:right w:val="none" w:sz="0" w:space="0" w:color="auto"/>
      </w:divBdr>
      <w:divsChild>
        <w:div w:id="147871603">
          <w:marLeft w:val="0"/>
          <w:marRight w:val="0"/>
          <w:marTop w:val="0"/>
          <w:marBottom w:val="0"/>
          <w:divBdr>
            <w:top w:val="none" w:sz="0" w:space="0" w:color="auto"/>
            <w:left w:val="none" w:sz="0" w:space="0" w:color="auto"/>
            <w:bottom w:val="none" w:sz="0" w:space="0" w:color="auto"/>
            <w:right w:val="none" w:sz="0" w:space="0" w:color="auto"/>
          </w:divBdr>
        </w:div>
        <w:div w:id="1191605051">
          <w:marLeft w:val="0"/>
          <w:marRight w:val="0"/>
          <w:marTop w:val="0"/>
          <w:marBottom w:val="0"/>
          <w:divBdr>
            <w:top w:val="none" w:sz="0" w:space="0" w:color="auto"/>
            <w:left w:val="none" w:sz="0" w:space="0" w:color="auto"/>
            <w:bottom w:val="none" w:sz="0" w:space="0" w:color="auto"/>
            <w:right w:val="none" w:sz="0" w:space="0" w:color="auto"/>
          </w:divBdr>
        </w:div>
        <w:div w:id="1409033252">
          <w:marLeft w:val="0"/>
          <w:marRight w:val="0"/>
          <w:marTop w:val="0"/>
          <w:marBottom w:val="0"/>
          <w:divBdr>
            <w:top w:val="none" w:sz="0" w:space="0" w:color="auto"/>
            <w:left w:val="none" w:sz="0" w:space="0" w:color="auto"/>
            <w:bottom w:val="none" w:sz="0" w:space="0" w:color="auto"/>
            <w:right w:val="none" w:sz="0" w:space="0" w:color="auto"/>
          </w:divBdr>
        </w:div>
        <w:div w:id="1979871418">
          <w:marLeft w:val="0"/>
          <w:marRight w:val="0"/>
          <w:marTop w:val="0"/>
          <w:marBottom w:val="0"/>
          <w:divBdr>
            <w:top w:val="none" w:sz="0" w:space="0" w:color="auto"/>
            <w:left w:val="none" w:sz="0" w:space="0" w:color="auto"/>
            <w:bottom w:val="none" w:sz="0" w:space="0" w:color="auto"/>
            <w:right w:val="none" w:sz="0" w:space="0" w:color="auto"/>
          </w:divBdr>
        </w:div>
      </w:divsChild>
    </w:div>
    <w:div w:id="1488937628">
      <w:bodyDiv w:val="1"/>
      <w:marLeft w:val="0"/>
      <w:marRight w:val="0"/>
      <w:marTop w:val="0"/>
      <w:marBottom w:val="0"/>
      <w:divBdr>
        <w:top w:val="none" w:sz="0" w:space="0" w:color="auto"/>
        <w:left w:val="none" w:sz="0" w:space="0" w:color="auto"/>
        <w:bottom w:val="none" w:sz="0" w:space="0" w:color="auto"/>
        <w:right w:val="none" w:sz="0" w:space="0" w:color="auto"/>
      </w:divBdr>
      <w:divsChild>
        <w:div w:id="1266038119">
          <w:marLeft w:val="0"/>
          <w:marRight w:val="0"/>
          <w:marTop w:val="0"/>
          <w:marBottom w:val="0"/>
          <w:divBdr>
            <w:top w:val="none" w:sz="0" w:space="0" w:color="auto"/>
            <w:left w:val="none" w:sz="0" w:space="0" w:color="auto"/>
            <w:bottom w:val="none" w:sz="0" w:space="0" w:color="auto"/>
            <w:right w:val="none" w:sz="0" w:space="0" w:color="auto"/>
          </w:divBdr>
          <w:divsChild>
            <w:div w:id="1274361275">
              <w:marLeft w:val="0"/>
              <w:marRight w:val="0"/>
              <w:marTop w:val="0"/>
              <w:marBottom w:val="0"/>
              <w:divBdr>
                <w:top w:val="none" w:sz="0" w:space="0" w:color="auto"/>
                <w:left w:val="none" w:sz="0" w:space="0" w:color="auto"/>
                <w:bottom w:val="none" w:sz="0" w:space="0" w:color="auto"/>
                <w:right w:val="none" w:sz="0" w:space="0" w:color="auto"/>
              </w:divBdr>
              <w:divsChild>
                <w:div w:id="34089992">
                  <w:marLeft w:val="0"/>
                  <w:marRight w:val="0"/>
                  <w:marTop w:val="0"/>
                  <w:marBottom w:val="0"/>
                  <w:divBdr>
                    <w:top w:val="none" w:sz="0" w:space="0" w:color="auto"/>
                    <w:left w:val="none" w:sz="0" w:space="0" w:color="auto"/>
                    <w:bottom w:val="none" w:sz="0" w:space="0" w:color="auto"/>
                    <w:right w:val="none" w:sz="0" w:space="0" w:color="auto"/>
                  </w:divBdr>
                </w:div>
              </w:divsChild>
            </w:div>
            <w:div w:id="1924534166">
              <w:marLeft w:val="0"/>
              <w:marRight w:val="0"/>
              <w:marTop w:val="0"/>
              <w:marBottom w:val="0"/>
              <w:divBdr>
                <w:top w:val="none" w:sz="0" w:space="0" w:color="auto"/>
                <w:left w:val="none" w:sz="0" w:space="0" w:color="auto"/>
                <w:bottom w:val="none" w:sz="0" w:space="0" w:color="auto"/>
                <w:right w:val="none" w:sz="0" w:space="0" w:color="auto"/>
              </w:divBdr>
              <w:divsChild>
                <w:div w:id="162327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702752">
      <w:bodyDiv w:val="1"/>
      <w:marLeft w:val="0"/>
      <w:marRight w:val="0"/>
      <w:marTop w:val="0"/>
      <w:marBottom w:val="0"/>
      <w:divBdr>
        <w:top w:val="none" w:sz="0" w:space="0" w:color="auto"/>
        <w:left w:val="none" w:sz="0" w:space="0" w:color="auto"/>
        <w:bottom w:val="none" w:sz="0" w:space="0" w:color="auto"/>
        <w:right w:val="none" w:sz="0" w:space="0" w:color="auto"/>
      </w:divBdr>
      <w:divsChild>
        <w:div w:id="12004397">
          <w:marLeft w:val="0"/>
          <w:marRight w:val="0"/>
          <w:marTop w:val="0"/>
          <w:marBottom w:val="0"/>
          <w:divBdr>
            <w:top w:val="none" w:sz="0" w:space="0" w:color="auto"/>
            <w:left w:val="none" w:sz="0" w:space="0" w:color="auto"/>
            <w:bottom w:val="none" w:sz="0" w:space="0" w:color="auto"/>
            <w:right w:val="none" w:sz="0" w:space="0" w:color="auto"/>
          </w:divBdr>
        </w:div>
        <w:div w:id="540746336">
          <w:marLeft w:val="0"/>
          <w:marRight w:val="0"/>
          <w:marTop w:val="0"/>
          <w:marBottom w:val="0"/>
          <w:divBdr>
            <w:top w:val="none" w:sz="0" w:space="0" w:color="auto"/>
            <w:left w:val="none" w:sz="0" w:space="0" w:color="auto"/>
            <w:bottom w:val="none" w:sz="0" w:space="0" w:color="auto"/>
            <w:right w:val="none" w:sz="0" w:space="0" w:color="auto"/>
          </w:divBdr>
        </w:div>
        <w:div w:id="1059980394">
          <w:marLeft w:val="0"/>
          <w:marRight w:val="0"/>
          <w:marTop w:val="0"/>
          <w:marBottom w:val="0"/>
          <w:divBdr>
            <w:top w:val="none" w:sz="0" w:space="0" w:color="auto"/>
            <w:left w:val="none" w:sz="0" w:space="0" w:color="auto"/>
            <w:bottom w:val="none" w:sz="0" w:space="0" w:color="auto"/>
            <w:right w:val="none" w:sz="0" w:space="0" w:color="auto"/>
          </w:divBdr>
        </w:div>
        <w:div w:id="1378234776">
          <w:marLeft w:val="0"/>
          <w:marRight w:val="0"/>
          <w:marTop w:val="0"/>
          <w:marBottom w:val="0"/>
          <w:divBdr>
            <w:top w:val="none" w:sz="0" w:space="0" w:color="auto"/>
            <w:left w:val="none" w:sz="0" w:space="0" w:color="auto"/>
            <w:bottom w:val="none" w:sz="0" w:space="0" w:color="auto"/>
            <w:right w:val="none" w:sz="0" w:space="0" w:color="auto"/>
          </w:divBdr>
        </w:div>
      </w:divsChild>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601839338">
      <w:bodyDiv w:val="1"/>
      <w:marLeft w:val="0"/>
      <w:marRight w:val="0"/>
      <w:marTop w:val="0"/>
      <w:marBottom w:val="0"/>
      <w:divBdr>
        <w:top w:val="none" w:sz="0" w:space="0" w:color="auto"/>
        <w:left w:val="none" w:sz="0" w:space="0" w:color="auto"/>
        <w:bottom w:val="none" w:sz="0" w:space="0" w:color="auto"/>
        <w:right w:val="none" w:sz="0" w:space="0" w:color="auto"/>
      </w:divBdr>
    </w:div>
    <w:div w:id="1626816695">
      <w:bodyDiv w:val="1"/>
      <w:marLeft w:val="0"/>
      <w:marRight w:val="0"/>
      <w:marTop w:val="0"/>
      <w:marBottom w:val="0"/>
      <w:divBdr>
        <w:top w:val="none" w:sz="0" w:space="0" w:color="auto"/>
        <w:left w:val="none" w:sz="0" w:space="0" w:color="auto"/>
        <w:bottom w:val="none" w:sz="0" w:space="0" w:color="auto"/>
        <w:right w:val="none" w:sz="0" w:space="0" w:color="auto"/>
      </w:divBdr>
    </w:div>
    <w:div w:id="1628050751">
      <w:bodyDiv w:val="1"/>
      <w:marLeft w:val="0"/>
      <w:marRight w:val="0"/>
      <w:marTop w:val="0"/>
      <w:marBottom w:val="0"/>
      <w:divBdr>
        <w:top w:val="none" w:sz="0" w:space="0" w:color="auto"/>
        <w:left w:val="none" w:sz="0" w:space="0" w:color="auto"/>
        <w:bottom w:val="none" w:sz="0" w:space="0" w:color="auto"/>
        <w:right w:val="none" w:sz="0" w:space="0" w:color="auto"/>
      </w:divBdr>
    </w:div>
    <w:div w:id="1652129773">
      <w:bodyDiv w:val="1"/>
      <w:marLeft w:val="0"/>
      <w:marRight w:val="0"/>
      <w:marTop w:val="0"/>
      <w:marBottom w:val="0"/>
      <w:divBdr>
        <w:top w:val="none" w:sz="0" w:space="0" w:color="auto"/>
        <w:left w:val="none" w:sz="0" w:space="0" w:color="auto"/>
        <w:bottom w:val="none" w:sz="0" w:space="0" w:color="auto"/>
        <w:right w:val="none" w:sz="0" w:space="0" w:color="auto"/>
      </w:divBdr>
      <w:divsChild>
        <w:div w:id="1904677531">
          <w:marLeft w:val="0"/>
          <w:marRight w:val="0"/>
          <w:marTop w:val="0"/>
          <w:marBottom w:val="0"/>
          <w:divBdr>
            <w:top w:val="none" w:sz="0" w:space="0" w:color="auto"/>
            <w:left w:val="none" w:sz="0" w:space="0" w:color="auto"/>
            <w:bottom w:val="none" w:sz="0" w:space="0" w:color="auto"/>
            <w:right w:val="none" w:sz="0" w:space="0" w:color="auto"/>
          </w:divBdr>
          <w:divsChild>
            <w:div w:id="914512403">
              <w:marLeft w:val="0"/>
              <w:marRight w:val="0"/>
              <w:marTop w:val="0"/>
              <w:marBottom w:val="0"/>
              <w:divBdr>
                <w:top w:val="none" w:sz="0" w:space="0" w:color="auto"/>
                <w:left w:val="none" w:sz="0" w:space="0" w:color="auto"/>
                <w:bottom w:val="none" w:sz="0" w:space="0" w:color="auto"/>
                <w:right w:val="none" w:sz="0" w:space="0" w:color="auto"/>
              </w:divBdr>
              <w:divsChild>
                <w:div w:id="1057895616">
                  <w:marLeft w:val="0"/>
                  <w:marRight w:val="0"/>
                  <w:marTop w:val="0"/>
                  <w:marBottom w:val="0"/>
                  <w:divBdr>
                    <w:top w:val="none" w:sz="0" w:space="0" w:color="auto"/>
                    <w:left w:val="none" w:sz="0" w:space="0" w:color="auto"/>
                    <w:bottom w:val="none" w:sz="0" w:space="0" w:color="auto"/>
                    <w:right w:val="none" w:sz="0" w:space="0" w:color="auto"/>
                  </w:divBdr>
                </w:div>
              </w:divsChild>
            </w:div>
            <w:div w:id="1575699610">
              <w:marLeft w:val="0"/>
              <w:marRight w:val="0"/>
              <w:marTop w:val="0"/>
              <w:marBottom w:val="0"/>
              <w:divBdr>
                <w:top w:val="none" w:sz="0" w:space="0" w:color="auto"/>
                <w:left w:val="none" w:sz="0" w:space="0" w:color="auto"/>
                <w:bottom w:val="none" w:sz="0" w:space="0" w:color="auto"/>
                <w:right w:val="none" w:sz="0" w:space="0" w:color="auto"/>
              </w:divBdr>
              <w:divsChild>
                <w:div w:id="92897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994738">
      <w:bodyDiv w:val="1"/>
      <w:marLeft w:val="0"/>
      <w:marRight w:val="0"/>
      <w:marTop w:val="0"/>
      <w:marBottom w:val="0"/>
      <w:divBdr>
        <w:top w:val="none" w:sz="0" w:space="0" w:color="auto"/>
        <w:left w:val="none" w:sz="0" w:space="0" w:color="auto"/>
        <w:bottom w:val="none" w:sz="0" w:space="0" w:color="auto"/>
        <w:right w:val="none" w:sz="0" w:space="0" w:color="auto"/>
      </w:divBdr>
    </w:div>
    <w:div w:id="1803687641">
      <w:bodyDiv w:val="1"/>
      <w:marLeft w:val="0"/>
      <w:marRight w:val="0"/>
      <w:marTop w:val="0"/>
      <w:marBottom w:val="0"/>
      <w:divBdr>
        <w:top w:val="none" w:sz="0" w:space="0" w:color="auto"/>
        <w:left w:val="none" w:sz="0" w:space="0" w:color="auto"/>
        <w:bottom w:val="none" w:sz="0" w:space="0" w:color="auto"/>
        <w:right w:val="none" w:sz="0" w:space="0" w:color="auto"/>
      </w:divBdr>
    </w:div>
    <w:div w:id="1825732271">
      <w:bodyDiv w:val="1"/>
      <w:marLeft w:val="0"/>
      <w:marRight w:val="0"/>
      <w:marTop w:val="0"/>
      <w:marBottom w:val="0"/>
      <w:divBdr>
        <w:top w:val="none" w:sz="0" w:space="0" w:color="auto"/>
        <w:left w:val="none" w:sz="0" w:space="0" w:color="auto"/>
        <w:bottom w:val="none" w:sz="0" w:space="0" w:color="auto"/>
        <w:right w:val="none" w:sz="0" w:space="0" w:color="auto"/>
      </w:divBdr>
    </w:div>
    <w:div w:id="1828861899">
      <w:bodyDiv w:val="1"/>
      <w:marLeft w:val="0"/>
      <w:marRight w:val="0"/>
      <w:marTop w:val="0"/>
      <w:marBottom w:val="0"/>
      <w:divBdr>
        <w:top w:val="none" w:sz="0" w:space="0" w:color="auto"/>
        <w:left w:val="none" w:sz="0" w:space="0" w:color="auto"/>
        <w:bottom w:val="none" w:sz="0" w:space="0" w:color="auto"/>
        <w:right w:val="none" w:sz="0" w:space="0" w:color="auto"/>
      </w:divBdr>
    </w:div>
    <w:div w:id="1886017581">
      <w:bodyDiv w:val="1"/>
      <w:marLeft w:val="0"/>
      <w:marRight w:val="0"/>
      <w:marTop w:val="0"/>
      <w:marBottom w:val="0"/>
      <w:divBdr>
        <w:top w:val="none" w:sz="0" w:space="0" w:color="auto"/>
        <w:left w:val="none" w:sz="0" w:space="0" w:color="auto"/>
        <w:bottom w:val="none" w:sz="0" w:space="0" w:color="auto"/>
        <w:right w:val="none" w:sz="0" w:space="0" w:color="auto"/>
      </w:divBdr>
    </w:div>
    <w:div w:id="2041857811">
      <w:bodyDiv w:val="1"/>
      <w:marLeft w:val="0"/>
      <w:marRight w:val="0"/>
      <w:marTop w:val="0"/>
      <w:marBottom w:val="0"/>
      <w:divBdr>
        <w:top w:val="none" w:sz="0" w:space="0" w:color="auto"/>
        <w:left w:val="none" w:sz="0" w:space="0" w:color="auto"/>
        <w:bottom w:val="none" w:sz="0" w:space="0" w:color="auto"/>
        <w:right w:val="none" w:sz="0" w:space="0" w:color="auto"/>
      </w:divBdr>
    </w:div>
    <w:div w:id="214415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NHAN\Formulaires\2.%20TTr%20MA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D6FA8-897A-412F-BFDA-793D10C0E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 TTr MAU</Template>
  <TotalTime>143</TotalTime>
  <Pages>11</Pages>
  <Words>3303</Words>
  <Characters>18830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nhantts</dc:creator>
  <cp:keywords/>
  <cp:lastModifiedBy>Admin</cp:lastModifiedBy>
  <cp:revision>28</cp:revision>
  <cp:lastPrinted>2026-02-10T06:36:00Z</cp:lastPrinted>
  <dcterms:created xsi:type="dcterms:W3CDTF">2026-02-10T02:29:00Z</dcterms:created>
  <dcterms:modified xsi:type="dcterms:W3CDTF">2026-02-10T07:33:00Z</dcterms:modified>
</cp:coreProperties>
</file>