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35" w:rsidRPr="00C12696" w:rsidRDefault="00C35835" w:rsidP="009F1DC8">
      <w:pPr>
        <w:tabs>
          <w:tab w:val="left" w:pos="8445"/>
        </w:tabs>
        <w:spacing w:line="360" w:lineRule="auto"/>
        <w:rPr>
          <w:b/>
        </w:rPr>
      </w:pPr>
      <w:r w:rsidRPr="00C12696">
        <w:tab/>
      </w:r>
    </w:p>
    <w:tbl>
      <w:tblPr>
        <w:tblW w:w="15570" w:type="dxa"/>
        <w:jc w:val="right"/>
        <w:tblLook w:val="00A0"/>
      </w:tblPr>
      <w:tblGrid>
        <w:gridCol w:w="5240"/>
        <w:gridCol w:w="10330"/>
      </w:tblGrid>
      <w:tr w:rsidR="00C35835" w:rsidRPr="00C12696" w:rsidTr="002371F1">
        <w:trPr>
          <w:trHeight w:val="963"/>
          <w:jc w:val="right"/>
        </w:trPr>
        <w:tc>
          <w:tcPr>
            <w:tcW w:w="5240" w:type="dxa"/>
          </w:tcPr>
          <w:p w:rsidR="00C35835" w:rsidRPr="00C12696" w:rsidRDefault="00C35835" w:rsidP="00220979">
            <w:pPr>
              <w:jc w:val="center"/>
              <w:rPr>
                <w:snapToGrid w:val="0"/>
                <w:lang w:val="hr-HR"/>
              </w:rPr>
            </w:pPr>
            <w:r w:rsidRPr="00C12696">
              <w:rPr>
                <w:snapToGrid w:val="0"/>
                <w:lang w:val="hr-HR"/>
              </w:rPr>
              <w:t>SỞ Y TẾ HẢI PHÒNG</w:t>
            </w:r>
          </w:p>
          <w:p w:rsidR="00C35835" w:rsidRPr="00C12696" w:rsidRDefault="00C35835" w:rsidP="00220979">
            <w:pPr>
              <w:jc w:val="center"/>
              <w:rPr>
                <w:snapToGrid w:val="0"/>
                <w:lang w:val="hr-HR"/>
              </w:rPr>
            </w:pPr>
            <w:r w:rsidRPr="00C12696">
              <w:rPr>
                <w:b/>
                <w:snapToGrid w:val="0"/>
                <w:lang w:val="hr-HR"/>
              </w:rPr>
              <w:t>BỆNH VIỆN ĐKQT VINMEC HẢI PHÒNG</w:t>
            </w:r>
          </w:p>
          <w:p w:rsidR="00C35835" w:rsidRPr="00C12696" w:rsidRDefault="00C35835" w:rsidP="00220979">
            <w:pPr>
              <w:tabs>
                <w:tab w:val="left" w:pos="8445"/>
              </w:tabs>
              <w:spacing w:line="360" w:lineRule="auto"/>
              <w:jc w:val="center"/>
            </w:pPr>
            <w:r>
              <w:rPr>
                <w:noProof/>
              </w:rPr>
              <w:pict>
                <v:line id="Straight Connector 3" o:spid="_x0000_s1026" style="position:absolute;left:0;text-align:left;flip:y;z-index:251658240;visibility:visible" from="14.35pt,.5pt" to="226.6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" strokecolor="#4579b8"/>
              </w:pict>
            </w:r>
          </w:p>
          <w:p w:rsidR="00C35835" w:rsidRPr="00C12696" w:rsidRDefault="00C35835" w:rsidP="00CB1AE8">
            <w:pPr>
              <w:tabs>
                <w:tab w:val="left" w:pos="8445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0330" w:type="dxa"/>
          </w:tcPr>
          <w:p w:rsidR="00C35835" w:rsidRPr="00C12696" w:rsidRDefault="00C35835" w:rsidP="00220979">
            <w:pPr>
              <w:jc w:val="center"/>
              <w:rPr>
                <w:b/>
                <w:lang w:val="hr-HR"/>
              </w:rPr>
            </w:pPr>
            <w:r w:rsidRPr="00C12696">
              <w:rPr>
                <w:b/>
              </w:rPr>
              <w:t>CỘNG</w:t>
            </w:r>
            <w:r w:rsidRPr="00C12696">
              <w:rPr>
                <w:b/>
                <w:lang w:val="hr-HR"/>
              </w:rPr>
              <w:t xml:space="preserve"> </w:t>
            </w:r>
            <w:r w:rsidRPr="00C12696">
              <w:rPr>
                <w:b/>
              </w:rPr>
              <w:t>H</w:t>
            </w:r>
            <w:r w:rsidRPr="00C12696">
              <w:rPr>
                <w:b/>
                <w:lang w:val="hr-HR"/>
              </w:rPr>
              <w:t>Ò</w:t>
            </w:r>
            <w:r w:rsidRPr="00C12696">
              <w:rPr>
                <w:b/>
              </w:rPr>
              <w:t>A</w:t>
            </w:r>
            <w:r w:rsidRPr="00C12696">
              <w:rPr>
                <w:b/>
                <w:lang w:val="hr-HR"/>
              </w:rPr>
              <w:t xml:space="preserve"> </w:t>
            </w:r>
            <w:r w:rsidRPr="00C12696">
              <w:rPr>
                <w:b/>
              </w:rPr>
              <w:t>X</w:t>
            </w:r>
            <w:r w:rsidRPr="00C12696">
              <w:rPr>
                <w:b/>
                <w:lang w:val="hr-HR"/>
              </w:rPr>
              <w:t xml:space="preserve">Ã </w:t>
            </w:r>
            <w:r w:rsidRPr="00C12696">
              <w:rPr>
                <w:b/>
              </w:rPr>
              <w:t>HỘI</w:t>
            </w:r>
            <w:r w:rsidRPr="00C12696">
              <w:rPr>
                <w:b/>
                <w:lang w:val="hr-HR"/>
              </w:rPr>
              <w:t xml:space="preserve"> </w:t>
            </w:r>
            <w:r w:rsidRPr="00C12696">
              <w:rPr>
                <w:b/>
              </w:rPr>
              <w:t>CHỦ</w:t>
            </w:r>
            <w:r w:rsidRPr="00C12696">
              <w:rPr>
                <w:b/>
                <w:lang w:val="hr-HR"/>
              </w:rPr>
              <w:t xml:space="preserve"> </w:t>
            </w:r>
            <w:r w:rsidRPr="00C12696">
              <w:rPr>
                <w:b/>
              </w:rPr>
              <w:t>NGH</w:t>
            </w:r>
            <w:r w:rsidRPr="00C12696">
              <w:rPr>
                <w:b/>
                <w:lang w:val="hr-HR"/>
              </w:rPr>
              <w:t>Ĩ</w:t>
            </w:r>
            <w:r w:rsidRPr="00C12696">
              <w:rPr>
                <w:b/>
              </w:rPr>
              <w:t>A</w:t>
            </w:r>
            <w:r w:rsidRPr="00C12696">
              <w:rPr>
                <w:b/>
                <w:lang w:val="hr-HR"/>
              </w:rPr>
              <w:t xml:space="preserve"> </w:t>
            </w:r>
            <w:r w:rsidRPr="00C12696">
              <w:rPr>
                <w:b/>
              </w:rPr>
              <w:t>VIỆT</w:t>
            </w:r>
            <w:r w:rsidRPr="00C12696">
              <w:rPr>
                <w:b/>
                <w:lang w:val="hr-HR"/>
              </w:rPr>
              <w:t xml:space="preserve"> </w:t>
            </w:r>
            <w:r w:rsidRPr="00C12696">
              <w:rPr>
                <w:b/>
              </w:rPr>
              <w:t>NAM</w:t>
            </w:r>
          </w:p>
          <w:p w:rsidR="00C35835" w:rsidRPr="00CB1AE8" w:rsidRDefault="00C35835" w:rsidP="00220979">
            <w:pPr>
              <w:jc w:val="center"/>
              <w:rPr>
                <w:b/>
                <w:lang w:val="hr-HR"/>
              </w:rPr>
            </w:pPr>
            <w:r w:rsidRPr="00CB1AE8">
              <w:rPr>
                <w:b/>
                <w:lang w:val="hr-HR"/>
              </w:rPr>
              <w:t>Đ</w:t>
            </w:r>
            <w:r w:rsidRPr="00CB1AE8">
              <w:rPr>
                <w:b/>
              </w:rPr>
              <w:t>ộc</w:t>
            </w:r>
            <w:r w:rsidRPr="00CB1AE8">
              <w:rPr>
                <w:b/>
                <w:lang w:val="hr-HR"/>
              </w:rPr>
              <w:t xml:space="preserve">  </w:t>
            </w:r>
            <w:r w:rsidRPr="00CB1AE8">
              <w:rPr>
                <w:b/>
              </w:rPr>
              <w:t>lập</w:t>
            </w:r>
            <w:r w:rsidRPr="00CB1AE8">
              <w:rPr>
                <w:b/>
                <w:lang w:val="hr-HR"/>
              </w:rPr>
              <w:t xml:space="preserve"> - </w:t>
            </w:r>
            <w:r w:rsidRPr="00CB1AE8">
              <w:rPr>
                <w:b/>
              </w:rPr>
              <w:t>Tự</w:t>
            </w:r>
            <w:r w:rsidRPr="00CB1AE8">
              <w:rPr>
                <w:b/>
                <w:lang w:val="hr-HR"/>
              </w:rPr>
              <w:t xml:space="preserve">  </w:t>
            </w:r>
            <w:r w:rsidRPr="00CB1AE8">
              <w:rPr>
                <w:b/>
              </w:rPr>
              <w:t>do</w:t>
            </w:r>
            <w:r w:rsidRPr="00CB1AE8">
              <w:rPr>
                <w:b/>
                <w:lang w:val="hr-HR"/>
              </w:rPr>
              <w:t xml:space="preserve"> - </w:t>
            </w:r>
            <w:r w:rsidRPr="00CB1AE8">
              <w:rPr>
                <w:b/>
              </w:rPr>
              <w:t>Hạnh</w:t>
            </w:r>
            <w:r w:rsidRPr="00CB1AE8">
              <w:rPr>
                <w:b/>
                <w:lang w:val="hr-HR"/>
              </w:rPr>
              <w:t xml:space="preserve">  </w:t>
            </w:r>
            <w:r w:rsidRPr="00CB1AE8">
              <w:rPr>
                <w:b/>
              </w:rPr>
              <w:t>ph</w:t>
            </w:r>
            <w:r w:rsidRPr="00CB1AE8">
              <w:rPr>
                <w:b/>
                <w:lang w:val="hr-HR"/>
              </w:rPr>
              <w:t>ú</w:t>
            </w:r>
            <w:r w:rsidRPr="00CB1AE8">
              <w:rPr>
                <w:b/>
              </w:rPr>
              <w:t>c</w:t>
            </w:r>
          </w:p>
          <w:p w:rsidR="00C35835" w:rsidRPr="00C12696" w:rsidRDefault="00C35835" w:rsidP="00220979">
            <w:pPr>
              <w:jc w:val="center"/>
              <w:rPr>
                <w:bCs/>
                <w:i/>
                <w:color w:val="000000"/>
              </w:rPr>
            </w:pPr>
            <w:r>
              <w:rPr>
                <w:noProof/>
              </w:rPr>
              <w:pict>
                <v:line id="Straight Connector 2" o:spid="_x0000_s1027" style="position:absolute;left:0;text-align:left;flip:y;z-index:251657216;visibility:visible" from="176.85pt,1.25pt" to="328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" strokecolor="#4579b8"/>
              </w:pict>
            </w:r>
          </w:p>
          <w:p w:rsidR="00C35835" w:rsidRPr="00C12696" w:rsidRDefault="00C35835" w:rsidP="00380D8F">
            <w:pPr>
              <w:rPr>
                <w:b/>
              </w:rPr>
            </w:pPr>
          </w:p>
        </w:tc>
      </w:tr>
    </w:tbl>
    <w:p w:rsidR="00C35835" w:rsidRPr="00C12696" w:rsidRDefault="00C35835" w:rsidP="00C12696">
      <w:pPr>
        <w:jc w:val="center"/>
        <w:rPr>
          <w:b/>
        </w:rPr>
      </w:pPr>
      <w:r w:rsidRPr="00C12696">
        <w:rPr>
          <w:b/>
        </w:rPr>
        <w:t>DANH SÁCH ĐĂNG KÝ NGƯỜI HÀNH NGHỀ</w:t>
      </w:r>
    </w:p>
    <w:p w:rsidR="00C35835" w:rsidRPr="00540975" w:rsidRDefault="00C35835" w:rsidP="00536330">
      <w:pPr>
        <w:spacing w:before="120" w:after="240"/>
        <w:jc w:val="center"/>
        <w:rPr>
          <w:b/>
          <w:i/>
        </w:rPr>
      </w:pPr>
      <w:r w:rsidRPr="00540975">
        <w:rPr>
          <w:b/>
          <w:i/>
        </w:rPr>
        <w:t>Có đến ngày</w:t>
      </w:r>
      <w:r>
        <w:rPr>
          <w:b/>
          <w:i/>
        </w:rPr>
        <w:t xml:space="preserve"> 12</w:t>
      </w:r>
      <w:r w:rsidRPr="00540975">
        <w:rPr>
          <w:b/>
          <w:i/>
        </w:rPr>
        <w:t xml:space="preserve">  tháng </w:t>
      </w:r>
      <w:r>
        <w:rPr>
          <w:b/>
          <w:i/>
        </w:rPr>
        <w:t>07</w:t>
      </w:r>
      <w:r w:rsidRPr="00540975">
        <w:rPr>
          <w:b/>
          <w:i/>
        </w:rPr>
        <w:t xml:space="preserve"> năm 2018 </w:t>
      </w:r>
    </w:p>
    <w:tbl>
      <w:tblPr>
        <w:tblW w:w="15390" w:type="dxa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"/>
        <w:gridCol w:w="594"/>
        <w:gridCol w:w="567"/>
        <w:gridCol w:w="2126"/>
        <w:gridCol w:w="1700"/>
        <w:gridCol w:w="1417"/>
        <w:gridCol w:w="3968"/>
        <w:gridCol w:w="1984"/>
        <w:gridCol w:w="1230"/>
        <w:gridCol w:w="1799"/>
      </w:tblGrid>
      <w:tr w:rsidR="00C35835" w:rsidRPr="00C12696" w:rsidTr="00120017">
        <w:trPr>
          <w:trHeight w:val="361"/>
        </w:trPr>
        <w:tc>
          <w:tcPr>
            <w:tcW w:w="1161" w:type="dxa"/>
            <w:gridSpan w:val="3"/>
            <w:vMerge w:val="restart"/>
            <w:vAlign w:val="center"/>
          </w:tcPr>
          <w:p w:rsidR="00C35835" w:rsidRPr="00C12696" w:rsidRDefault="00C35835" w:rsidP="0004516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STT</w:t>
            </w:r>
          </w:p>
        </w:tc>
        <w:tc>
          <w:tcPr>
            <w:tcW w:w="2127" w:type="dxa"/>
            <w:vMerge w:val="restart"/>
            <w:vAlign w:val="center"/>
          </w:tcPr>
          <w:p w:rsidR="00C35835" w:rsidRPr="00C12696" w:rsidRDefault="00C35835" w:rsidP="0004516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HỌ VÀ TÊN</w:t>
            </w:r>
          </w:p>
        </w:tc>
        <w:tc>
          <w:tcPr>
            <w:tcW w:w="1701" w:type="dxa"/>
            <w:vMerge w:val="restart"/>
            <w:vAlign w:val="center"/>
          </w:tcPr>
          <w:p w:rsidR="00C35835" w:rsidRPr="00C12696" w:rsidRDefault="00C35835" w:rsidP="0004516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TRÌNH ĐỘ</w:t>
            </w:r>
          </w:p>
        </w:tc>
        <w:tc>
          <w:tcPr>
            <w:tcW w:w="1417" w:type="dxa"/>
            <w:vMerge w:val="restart"/>
            <w:vAlign w:val="center"/>
          </w:tcPr>
          <w:p w:rsidR="00C35835" w:rsidRPr="00C12696" w:rsidRDefault="00C35835" w:rsidP="0004516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SỐ</w:t>
            </w:r>
          </w:p>
          <w:p w:rsidR="00C35835" w:rsidRPr="00C12696" w:rsidRDefault="00C35835" w:rsidP="0004516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CHỨNG CHỈ HÀNH NGHỀ</w:t>
            </w:r>
          </w:p>
        </w:tc>
        <w:tc>
          <w:tcPr>
            <w:tcW w:w="3969" w:type="dxa"/>
            <w:vMerge w:val="restart"/>
            <w:vAlign w:val="center"/>
          </w:tcPr>
          <w:p w:rsidR="00C35835" w:rsidRPr="00C12696" w:rsidRDefault="00C35835" w:rsidP="0004516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PHẠM VI</w:t>
            </w:r>
          </w:p>
          <w:p w:rsidR="00C35835" w:rsidRPr="00C12696" w:rsidRDefault="00C35835" w:rsidP="0004516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HÀNH NGHỀ CHUYÊN MÔN</w:t>
            </w:r>
          </w:p>
        </w:tc>
        <w:tc>
          <w:tcPr>
            <w:tcW w:w="3215" w:type="dxa"/>
            <w:gridSpan w:val="2"/>
            <w:vAlign w:val="center"/>
          </w:tcPr>
          <w:p w:rsidR="00C35835" w:rsidRPr="00C12696" w:rsidRDefault="00C35835" w:rsidP="0004516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THỜI GIAN LÀM VIỆC</w:t>
            </w:r>
          </w:p>
        </w:tc>
        <w:tc>
          <w:tcPr>
            <w:tcW w:w="1800" w:type="dxa"/>
            <w:vMerge w:val="restart"/>
            <w:vAlign w:val="center"/>
          </w:tcPr>
          <w:p w:rsidR="00C35835" w:rsidRPr="00C12696" w:rsidRDefault="00C35835" w:rsidP="0004516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VỊ TRÍ</w:t>
            </w:r>
          </w:p>
        </w:tc>
      </w:tr>
      <w:tr w:rsidR="00C35835" w:rsidRPr="00C12696" w:rsidTr="00120017">
        <w:trPr>
          <w:trHeight w:val="408"/>
        </w:trPr>
        <w:tc>
          <w:tcPr>
            <w:tcW w:w="1161" w:type="dxa"/>
            <w:gridSpan w:val="3"/>
            <w:vMerge/>
            <w:vAlign w:val="center"/>
          </w:tcPr>
          <w:p w:rsidR="00C35835" w:rsidRPr="00C12696" w:rsidRDefault="00C35835" w:rsidP="00C12696">
            <w:pPr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2127" w:type="dxa"/>
            <w:vMerge/>
            <w:vAlign w:val="center"/>
          </w:tcPr>
          <w:p w:rsidR="00C35835" w:rsidRPr="00C12696" w:rsidRDefault="00C35835" w:rsidP="00C12696">
            <w:pPr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1701" w:type="dxa"/>
            <w:vMerge/>
            <w:vAlign w:val="center"/>
          </w:tcPr>
          <w:p w:rsidR="00C35835" w:rsidRPr="00C12696" w:rsidRDefault="00C35835" w:rsidP="00C12696">
            <w:pPr>
              <w:ind w:right="-144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C35835" w:rsidRPr="00C12696" w:rsidRDefault="00C35835" w:rsidP="00C12696">
            <w:pPr>
              <w:ind w:right="-144"/>
              <w:jc w:val="center"/>
              <w:rPr>
                <w:b/>
              </w:rPr>
            </w:pPr>
          </w:p>
        </w:tc>
        <w:tc>
          <w:tcPr>
            <w:tcW w:w="3969" w:type="dxa"/>
            <w:vMerge/>
            <w:vAlign w:val="center"/>
          </w:tcPr>
          <w:p w:rsidR="00C35835" w:rsidRPr="00C12696" w:rsidRDefault="00C35835" w:rsidP="00C12696">
            <w:pPr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pPr>
              <w:ind w:right="-104" w:hanging="108"/>
              <w:jc w:val="center"/>
              <w:rPr>
                <w:b/>
              </w:rPr>
            </w:pPr>
            <w:r w:rsidRPr="00C12696">
              <w:rPr>
                <w:b/>
              </w:rPr>
              <w:t>THƯỜNGXUYÊN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>
            <w:pPr>
              <w:ind w:right="-108" w:hanging="112"/>
              <w:jc w:val="center"/>
              <w:rPr>
                <w:b/>
              </w:rPr>
            </w:pPr>
            <w:r w:rsidRPr="00C12696">
              <w:rPr>
                <w:b/>
              </w:rPr>
              <w:t>KHÔNG THƯỜNG XUYÊN</w:t>
            </w:r>
          </w:p>
        </w:tc>
        <w:tc>
          <w:tcPr>
            <w:tcW w:w="1800" w:type="dxa"/>
            <w:vMerge/>
            <w:vAlign w:val="center"/>
          </w:tcPr>
          <w:p w:rsidR="00C35835" w:rsidRPr="00C12696" w:rsidRDefault="00C35835" w:rsidP="00C12696">
            <w:pPr>
              <w:jc w:val="center"/>
              <w:rPr>
                <w:b/>
              </w:rPr>
            </w:pPr>
          </w:p>
        </w:tc>
      </w:tr>
      <w:tr w:rsidR="00C35835" w:rsidRPr="00C12696" w:rsidTr="00120017">
        <w:tc>
          <w:tcPr>
            <w:tcW w:w="1161" w:type="dxa"/>
            <w:gridSpan w:val="3"/>
            <w:vAlign w:val="center"/>
          </w:tcPr>
          <w:p w:rsidR="00C35835" w:rsidRPr="00C12696" w:rsidRDefault="00C35835" w:rsidP="00C12696">
            <w:pPr>
              <w:jc w:val="center"/>
              <w:rPr>
                <w:b/>
                <w:bCs/>
                <w:lang w:val="es-ES"/>
              </w:rPr>
            </w:pPr>
            <w:r w:rsidRPr="00C12696">
              <w:rPr>
                <w:b/>
                <w:bCs/>
                <w:lang w:val="es-ES"/>
              </w:rPr>
              <w:t>A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pPr>
              <w:rPr>
                <w:b/>
                <w:bCs/>
                <w:lang w:val="es-ES"/>
              </w:rPr>
            </w:pPr>
            <w:r w:rsidRPr="00C12696">
              <w:rPr>
                <w:b/>
                <w:bCs/>
                <w:lang w:val="es-ES"/>
              </w:rPr>
              <w:t>BAN LÃNH ĐẠO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pPr>
              <w:ind w:right="-144"/>
              <w:jc w:val="center"/>
            </w:pP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pPr>
              <w:ind w:right="-144"/>
              <w:jc w:val="center"/>
            </w:pP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pPr>
              <w:jc w:val="center"/>
            </w:pP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pPr>
              <w:jc w:val="center"/>
            </w:pPr>
          </w:p>
        </w:tc>
        <w:tc>
          <w:tcPr>
            <w:tcW w:w="1230" w:type="dxa"/>
            <w:vAlign w:val="center"/>
          </w:tcPr>
          <w:p w:rsidR="00C35835" w:rsidRPr="00C12696" w:rsidRDefault="00C35835" w:rsidP="00C12696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C12696"/>
        </w:tc>
      </w:tr>
      <w:tr w:rsidR="00C35835" w:rsidRPr="00C12696" w:rsidTr="00280A4E">
        <w:trPr>
          <w:trHeight w:val="786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Trần Thanh Cảng</w:t>
            </w:r>
          </w:p>
        </w:tc>
        <w:tc>
          <w:tcPr>
            <w:tcW w:w="1701" w:type="dxa"/>
            <w:vAlign w:val="center"/>
          </w:tcPr>
          <w:p w:rsidR="00C35835" w:rsidRDefault="00C35835" w:rsidP="00C12696">
            <w:r w:rsidRPr="00C12696">
              <w:t>PGS.TS</w:t>
            </w:r>
          </w:p>
          <w:p w:rsidR="00C35835" w:rsidRPr="00C12696" w:rsidRDefault="00C35835" w:rsidP="00C12696">
            <w:r>
              <w:t>(BS CK Nội)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003152/HP-CCHN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pPr>
              <w:jc w:val="center"/>
              <w:rPr>
                <w:lang w:val="fr-FR"/>
              </w:rPr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>
            <w:pPr>
              <w:ind w:right="-144"/>
              <w:jc w:val="center"/>
              <w:rPr>
                <w:bCs/>
              </w:rPr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ind w:right="-144"/>
            </w:pPr>
            <w:r w:rsidRPr="00C12696">
              <w:t>Giám đốc chuyên môn</w:t>
            </w:r>
          </w:p>
        </w:tc>
      </w:tr>
      <w:tr w:rsidR="00C35835" w:rsidRPr="00C12696" w:rsidTr="00120017">
        <w:trPr>
          <w:trHeight w:val="368"/>
        </w:trPr>
        <w:tc>
          <w:tcPr>
            <w:tcW w:w="1161" w:type="dxa"/>
            <w:gridSpan w:val="3"/>
            <w:vAlign w:val="center"/>
          </w:tcPr>
          <w:p w:rsidR="00C35835" w:rsidRPr="00C12696" w:rsidRDefault="00C35835" w:rsidP="00C12696">
            <w:pPr>
              <w:jc w:val="center"/>
              <w:rPr>
                <w:b/>
                <w:bCs/>
                <w:lang w:val="es-ES"/>
              </w:rPr>
            </w:pPr>
            <w:r w:rsidRPr="00C12696">
              <w:rPr>
                <w:b/>
                <w:bCs/>
                <w:lang w:val="es-ES"/>
              </w:rPr>
              <w:t>B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C12696" w:rsidRDefault="00C35835" w:rsidP="00C12696">
            <w:pPr>
              <w:ind w:right="-144"/>
              <w:rPr>
                <w:bCs/>
              </w:rPr>
            </w:pPr>
            <w:r w:rsidRPr="00C12696">
              <w:rPr>
                <w:b/>
                <w:bCs/>
                <w:lang w:val="es-ES"/>
              </w:rPr>
              <w:t>CÁC KHOA, PHÒNG KHỐI CHUYÊN MÔN</w:t>
            </w:r>
          </w:p>
        </w:tc>
      </w:tr>
      <w:tr w:rsidR="00C35835" w:rsidRPr="00C12696" w:rsidTr="00120017">
        <w:trPr>
          <w:trHeight w:val="394"/>
        </w:trPr>
        <w:tc>
          <w:tcPr>
            <w:tcW w:w="1161" w:type="dxa"/>
            <w:gridSpan w:val="3"/>
            <w:vAlign w:val="center"/>
          </w:tcPr>
          <w:p w:rsidR="00C35835" w:rsidRPr="00C12696" w:rsidRDefault="00C35835" w:rsidP="00C12696">
            <w:pPr>
              <w:jc w:val="center"/>
              <w:rPr>
                <w:b/>
                <w:bCs/>
                <w:lang w:val="es-ES"/>
              </w:rPr>
            </w:pPr>
            <w:r w:rsidRPr="00C12696">
              <w:rPr>
                <w:b/>
                <w:bCs/>
                <w:lang w:val="es-ES"/>
              </w:rPr>
              <w:t>I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C12696" w:rsidRDefault="00C35835" w:rsidP="00C12696">
            <w:pPr>
              <w:ind w:right="-144"/>
              <w:rPr>
                <w:bCs/>
              </w:rPr>
            </w:pPr>
            <w:r w:rsidRPr="00C12696">
              <w:rPr>
                <w:b/>
              </w:rPr>
              <w:t>Khoa Khám bệnh</w:t>
            </w:r>
          </w:p>
        </w:tc>
      </w:tr>
      <w:tr w:rsidR="00C35835" w:rsidRPr="00C12696" w:rsidTr="00120017">
        <w:tc>
          <w:tcPr>
            <w:tcW w:w="1161" w:type="dxa"/>
            <w:gridSpan w:val="3"/>
            <w:vAlign w:val="center"/>
          </w:tcPr>
          <w:p w:rsidR="00C35835" w:rsidRPr="002F0866" w:rsidRDefault="00C35835" w:rsidP="00C12696">
            <w:pPr>
              <w:jc w:val="center"/>
              <w:rPr>
                <w:b/>
              </w:rPr>
            </w:pPr>
            <w:r w:rsidRPr="002F0866">
              <w:rPr>
                <w:b/>
              </w:rPr>
              <w:t>A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2F0866" w:rsidRDefault="00C35835" w:rsidP="00C12696">
            <w:pPr>
              <w:rPr>
                <w:b/>
                <w:bCs/>
              </w:rPr>
            </w:pPr>
            <w:r w:rsidRPr="002F0866">
              <w:rPr>
                <w:b/>
              </w:rPr>
              <w:t>Bác sỹ</w:t>
            </w:r>
          </w:p>
        </w:tc>
      </w:tr>
      <w:tr w:rsidR="00C35835" w:rsidRPr="00C12696" w:rsidTr="00611F41">
        <w:trPr>
          <w:trHeight w:val="588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</w:pPr>
            <w:r w:rsidRPr="00C12696"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4D11B7">
            <w:pPr>
              <w:spacing w:line="276" w:lineRule="auto"/>
              <w:rPr>
                <w:b/>
                <w:bCs/>
              </w:rPr>
            </w:pPr>
            <w:r w:rsidRPr="00C12696">
              <w:t>Phạm Thị Thảo</w:t>
            </w:r>
          </w:p>
        </w:tc>
        <w:tc>
          <w:tcPr>
            <w:tcW w:w="1701" w:type="dxa"/>
            <w:vAlign w:val="center"/>
          </w:tcPr>
          <w:p w:rsidR="00C35835" w:rsidRDefault="00C35835" w:rsidP="002F0866">
            <w:pPr>
              <w:spacing w:line="276" w:lineRule="auto"/>
              <w:rPr>
                <w:bCs/>
              </w:rPr>
            </w:pPr>
            <w:r w:rsidRPr="00C12696">
              <w:rPr>
                <w:bCs/>
              </w:rPr>
              <w:t>BS CKI</w:t>
            </w:r>
          </w:p>
          <w:p w:rsidR="00C35835" w:rsidRPr="00C12696" w:rsidRDefault="00C35835" w:rsidP="002F0866">
            <w:pPr>
              <w:spacing w:line="276" w:lineRule="auto"/>
              <w:rPr>
                <w:bCs/>
              </w:rPr>
            </w:pPr>
            <w:r>
              <w:rPr>
                <w:bCs/>
              </w:rPr>
              <w:t>(BS Nội)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2F0866">
            <w:pPr>
              <w:spacing w:line="276" w:lineRule="auto"/>
              <w:rPr>
                <w:b/>
                <w:bCs/>
              </w:rPr>
            </w:pPr>
            <w:r w:rsidRPr="00C12696">
              <w:t>003163/HP-CCHN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2F0866">
            <w:pPr>
              <w:spacing w:line="276" w:lineRule="auto"/>
              <w:rPr>
                <w:b/>
                <w:bCs/>
              </w:rPr>
            </w:pPr>
            <w:r w:rsidRPr="00C12696">
              <w:t>KB, CB Nội khoa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2F0866">
            <w:pPr>
              <w:spacing w:line="276" w:lineRule="auto"/>
              <w:rPr>
                <w:b/>
                <w:bCs/>
              </w:rPr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2F0866">
            <w:pPr>
              <w:spacing w:line="276" w:lineRule="auto"/>
              <w:rPr>
                <w:bCs/>
              </w:rPr>
            </w:pPr>
            <w:r w:rsidRPr="00C12696">
              <w:rPr>
                <w:bCs/>
              </w:rPr>
              <w:t>Trưởng khoa Khám bệnh</w:t>
            </w:r>
          </w:p>
        </w:tc>
      </w:tr>
      <w:tr w:rsidR="00C35835" w:rsidRPr="00C12696" w:rsidTr="00280A4E">
        <w:trPr>
          <w:trHeight w:val="557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</w:pPr>
            <w:r w:rsidRPr="00C12696"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Bùi Thị Thu</w:t>
            </w:r>
          </w:p>
        </w:tc>
        <w:tc>
          <w:tcPr>
            <w:tcW w:w="1701" w:type="dxa"/>
            <w:vAlign w:val="center"/>
          </w:tcPr>
          <w:p w:rsidR="00C35835" w:rsidRDefault="00C35835" w:rsidP="002F0866">
            <w:pPr>
              <w:spacing w:line="276" w:lineRule="auto"/>
              <w:rPr>
                <w:bCs/>
              </w:rPr>
            </w:pPr>
            <w:r w:rsidRPr="00C12696">
              <w:rPr>
                <w:bCs/>
              </w:rPr>
              <w:t>BS CKII</w:t>
            </w:r>
          </w:p>
          <w:p w:rsidR="00C35835" w:rsidRPr="00B5475F" w:rsidRDefault="00C35835" w:rsidP="002F0866">
            <w:pPr>
              <w:spacing w:line="276" w:lineRule="auto"/>
              <w:rPr>
                <w:bCs/>
              </w:rPr>
            </w:pPr>
            <w:r>
              <w:rPr>
                <w:bCs/>
              </w:rPr>
              <w:t>(BS CK Sản)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001133/HP-CCHN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KB, CB Chuyên khoa</w:t>
            </w:r>
            <w:r>
              <w:t xml:space="preserve"> Sản - KHHGĐ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Bác sỹ (Sản Phụ khoa)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</w:pPr>
            <w:r w:rsidRPr="00C12696"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Phạm Thị Vân Hạnh</w:t>
            </w:r>
          </w:p>
        </w:tc>
        <w:tc>
          <w:tcPr>
            <w:tcW w:w="1701" w:type="dxa"/>
            <w:vAlign w:val="center"/>
          </w:tcPr>
          <w:p w:rsidR="00C35835" w:rsidRDefault="00C35835" w:rsidP="002F0866">
            <w:pPr>
              <w:spacing w:line="276" w:lineRule="auto"/>
              <w:rPr>
                <w:bCs/>
              </w:rPr>
            </w:pPr>
            <w:r w:rsidRPr="00C12696">
              <w:rPr>
                <w:bCs/>
              </w:rPr>
              <w:t>BS CKII</w:t>
            </w:r>
          </w:p>
          <w:p w:rsidR="00C35835" w:rsidRPr="00C12696" w:rsidRDefault="00C35835" w:rsidP="002F0866">
            <w:pPr>
              <w:spacing w:line="276" w:lineRule="auto"/>
            </w:pPr>
            <w:r>
              <w:rPr>
                <w:bCs/>
              </w:rPr>
              <w:t>(BS CK Nhi truyền nhiễm)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005474/HP-CCHN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KB, CB Chuyên khoa Nhi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2F0866">
            <w:pPr>
              <w:spacing w:line="276" w:lineRule="auto"/>
              <w:ind w:right="-144" w:hanging="112"/>
              <w:jc w:val="center"/>
              <w:rPr>
                <w:bCs/>
              </w:rPr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Bác sỹ (Nhi)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</w:pPr>
            <w:r w:rsidRPr="00C12696">
              <w:t>4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Vũ Thị Duyên Trang</w:t>
            </w:r>
          </w:p>
        </w:tc>
        <w:tc>
          <w:tcPr>
            <w:tcW w:w="1701" w:type="dxa"/>
            <w:vAlign w:val="center"/>
          </w:tcPr>
          <w:p w:rsidR="00C35835" w:rsidRDefault="00C35835" w:rsidP="002F0866">
            <w:pPr>
              <w:spacing w:line="276" w:lineRule="auto"/>
            </w:pPr>
            <w:r w:rsidRPr="00C12696">
              <w:t>Thạc sỹ</w:t>
            </w:r>
          </w:p>
          <w:p w:rsidR="00C35835" w:rsidRPr="00C12696" w:rsidRDefault="00C35835" w:rsidP="002F0866">
            <w:pPr>
              <w:spacing w:line="276" w:lineRule="auto"/>
            </w:pPr>
            <w:r>
              <w:t>(BS CK PHCN)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008575/HP-CCHN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KB, CB Chuyên khoa PHCN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Bác sỹ (Phục hồi chức năng)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</w:pPr>
            <w:r w:rsidRPr="00C12696">
              <w:t>5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Hoàng Tùng Sơn</w:t>
            </w:r>
          </w:p>
        </w:tc>
        <w:tc>
          <w:tcPr>
            <w:tcW w:w="1701" w:type="dxa"/>
            <w:vAlign w:val="center"/>
          </w:tcPr>
          <w:p w:rsidR="00C35835" w:rsidRDefault="00C35835" w:rsidP="002F0866">
            <w:pPr>
              <w:spacing w:line="276" w:lineRule="auto"/>
            </w:pPr>
            <w:r w:rsidRPr="00C12696">
              <w:t>Thạc sỹ</w:t>
            </w:r>
          </w:p>
          <w:p w:rsidR="00C35835" w:rsidRPr="00C12696" w:rsidRDefault="00C35835" w:rsidP="002F0866">
            <w:pPr>
              <w:spacing w:line="276" w:lineRule="auto"/>
            </w:pPr>
            <w:r>
              <w:t>(BS CK Mắt)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000469/HP-CCHN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KB, CB Chuyên khoa Mắt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2F0866">
            <w:pPr>
              <w:spacing w:line="276" w:lineRule="auto"/>
              <w:ind w:left="-112" w:right="-144" w:hanging="22"/>
              <w:jc w:val="center"/>
              <w:rPr>
                <w:bCs/>
              </w:rPr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Bác sỹ (Mắt)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2F0866">
            <w:pPr>
              <w:spacing w:line="276" w:lineRule="auto"/>
              <w:jc w:val="center"/>
            </w:pPr>
            <w:r w:rsidRPr="00C12696">
              <w:t>6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Lê Thị Thu Hằng</w:t>
            </w:r>
          </w:p>
        </w:tc>
        <w:tc>
          <w:tcPr>
            <w:tcW w:w="1701" w:type="dxa"/>
            <w:vAlign w:val="center"/>
          </w:tcPr>
          <w:p w:rsidR="00C35835" w:rsidRDefault="00C35835" w:rsidP="002F0866">
            <w:pPr>
              <w:spacing w:line="276" w:lineRule="auto"/>
              <w:rPr>
                <w:bCs/>
              </w:rPr>
            </w:pPr>
            <w:r w:rsidRPr="00C12696">
              <w:rPr>
                <w:bCs/>
              </w:rPr>
              <w:t>BS CKI</w:t>
            </w:r>
          </w:p>
          <w:p w:rsidR="00C35835" w:rsidRPr="00C12696" w:rsidRDefault="00C35835" w:rsidP="002F0866">
            <w:pPr>
              <w:spacing w:line="276" w:lineRule="auto"/>
            </w:pPr>
            <w:r>
              <w:rPr>
                <w:bCs/>
              </w:rPr>
              <w:t>(BS CK Da liễu)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004498/HP-CCHN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KB, CB Chuyên khoa Da liễu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2F0866">
            <w:pPr>
              <w:spacing w:line="276" w:lineRule="auto"/>
              <w:ind w:right="-144"/>
              <w:jc w:val="center"/>
              <w:rPr>
                <w:bCs/>
              </w:rPr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2F0866">
            <w:pPr>
              <w:spacing w:line="276" w:lineRule="auto"/>
            </w:pPr>
            <w:r w:rsidRPr="00C12696">
              <w:t xml:space="preserve">Bác sỹ </w:t>
            </w:r>
          </w:p>
          <w:p w:rsidR="00C35835" w:rsidRPr="00C12696" w:rsidRDefault="00C35835" w:rsidP="002F0866">
            <w:pPr>
              <w:spacing w:line="276" w:lineRule="auto"/>
            </w:pPr>
            <w:r w:rsidRPr="00C12696">
              <w:t>(Da liễu)</w:t>
            </w:r>
          </w:p>
        </w:tc>
      </w:tr>
      <w:tr w:rsidR="00C35835" w:rsidRPr="00C12696" w:rsidTr="00280A4E">
        <w:trPr>
          <w:trHeight w:val="1088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8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7</w:t>
            </w:r>
          </w:p>
        </w:tc>
        <w:tc>
          <w:tcPr>
            <w:tcW w:w="2127" w:type="dxa"/>
            <w:vAlign w:val="center"/>
          </w:tcPr>
          <w:p w:rsidR="00C35835" w:rsidRDefault="00C35835" w:rsidP="00C12696">
            <w:r w:rsidRPr="00C12696">
              <w:t>Nguyễn Trọng Thắng</w:t>
            </w:r>
          </w:p>
          <w:p w:rsidR="00C35835" w:rsidRPr="00C12696" w:rsidRDefault="00C35835" w:rsidP="00C12696"/>
        </w:tc>
        <w:tc>
          <w:tcPr>
            <w:tcW w:w="1701" w:type="dxa"/>
            <w:vAlign w:val="center"/>
          </w:tcPr>
          <w:p w:rsidR="00C35835" w:rsidRDefault="00C35835" w:rsidP="00C12696">
            <w:r w:rsidRPr="00C12696">
              <w:t>Thạc sỹ</w:t>
            </w:r>
          </w:p>
          <w:p w:rsidR="00C35835" w:rsidRPr="00C12696" w:rsidRDefault="00C35835" w:rsidP="00C12696">
            <w:r>
              <w:t>(BS định hướng CK RHM)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0004608/TB-CCHN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KB, CB Chuyên khoa Răng Hàm Mặt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C12696">
            <w:r w:rsidRPr="00C12696">
              <w:t>Bác sỹ (Răng hàm mặt)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9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8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Nguyễn Thị Hà Giang</w:t>
            </w:r>
          </w:p>
        </w:tc>
        <w:tc>
          <w:tcPr>
            <w:tcW w:w="1701" w:type="dxa"/>
            <w:vAlign w:val="center"/>
          </w:tcPr>
          <w:p w:rsidR="00C35835" w:rsidRDefault="00C35835" w:rsidP="00C12696">
            <w:r w:rsidRPr="00C12696">
              <w:t>BSĐK</w:t>
            </w:r>
          </w:p>
          <w:p w:rsidR="00C35835" w:rsidRPr="00C12696" w:rsidRDefault="00C35835" w:rsidP="008C7AC8">
            <w:r>
              <w:t>(BS CK TMH)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000013/BG-CCHN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KB, CB Chuyên khoa Tai Mũi Họng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C12696">
            <w:r w:rsidRPr="00C12696">
              <w:t xml:space="preserve">Bác sỹ </w:t>
            </w:r>
          </w:p>
          <w:p w:rsidR="00C35835" w:rsidRPr="00C12696" w:rsidRDefault="00C35835" w:rsidP="00C12696">
            <w:r w:rsidRPr="00C12696">
              <w:t>(Tai mũi họng)</w:t>
            </w:r>
          </w:p>
        </w:tc>
      </w:tr>
      <w:tr w:rsidR="00C35835" w:rsidRPr="00C12696" w:rsidTr="00120017">
        <w:trPr>
          <w:trHeight w:val="443"/>
        </w:trPr>
        <w:tc>
          <w:tcPr>
            <w:tcW w:w="1161" w:type="dxa"/>
            <w:gridSpan w:val="3"/>
            <w:vAlign w:val="center"/>
          </w:tcPr>
          <w:p w:rsidR="00C35835" w:rsidRPr="004D11B7" w:rsidRDefault="00C35835" w:rsidP="00C12696">
            <w:pPr>
              <w:jc w:val="center"/>
              <w:rPr>
                <w:b/>
              </w:rPr>
            </w:pPr>
            <w:r w:rsidRPr="004D11B7">
              <w:rPr>
                <w:b/>
              </w:rPr>
              <w:t>B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C12696" w:rsidRDefault="00C35835" w:rsidP="00C12696">
            <w:pPr>
              <w:ind w:right="-144"/>
              <w:rPr>
                <w:lang w:val="fr-FR"/>
              </w:rPr>
            </w:pPr>
            <w:r w:rsidRPr="004D11B7">
              <w:rPr>
                <w:b/>
              </w:rPr>
              <w:t>Điều dưỡng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Doãn Xuân Đức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009358/HP-CCHN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ind w:right="-144"/>
              <w:rPr>
                <w:lang w:val="fr-FR"/>
              </w:rPr>
            </w:pPr>
            <w:r w:rsidRPr="00C12696">
              <w:rPr>
                <w:lang w:val="fr-FR"/>
              </w:rPr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 xml:space="preserve">Đỗ Thị Hường 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008658/HP-CCHN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C12696">
            <w:r w:rsidRPr="00C12696">
              <w:rPr>
                <w:lang w:val="fr-FR"/>
              </w:rPr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Phạm Văn Doan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010005/HP-CCHN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C12696">
            <w:r w:rsidRPr="00C12696">
              <w:rPr>
                <w:lang w:val="fr-FR"/>
              </w:rPr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4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Nguyễn Thị Lan Anh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005284/QNI-CCHN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C12696">
            <w:r w:rsidRPr="00C12696">
              <w:rPr>
                <w:lang w:val="fr-FR"/>
              </w:rPr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5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Phạm Thị Thúy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006645/HP-CCHN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C12696">
            <w:r w:rsidRPr="00C12696">
              <w:rPr>
                <w:lang w:val="fr-FR"/>
              </w:rPr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6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Đặng Thị Thoa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Trung cấp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000533/HP-CCHN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C12696">
            <w:r w:rsidRPr="00C12696">
              <w:rPr>
                <w:lang w:val="fr-FR"/>
              </w:rPr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7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Nguyễn Thị Dung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006057/QNI-CCHN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C12696">
            <w:r w:rsidRPr="00C12696">
              <w:rPr>
                <w:lang w:val="fr-FR"/>
              </w:rPr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8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Nguyễn Thị Huyền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003332/HNO-CCHN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C12696">
            <w:r w:rsidRPr="00C12696">
              <w:rPr>
                <w:lang w:val="fr-FR"/>
              </w:rPr>
              <w:t>Điều dưỡng viên</w:t>
            </w:r>
          </w:p>
        </w:tc>
      </w:tr>
      <w:tr w:rsidR="00C35835" w:rsidRPr="00C12696" w:rsidTr="00CB1AE8">
        <w:trPr>
          <w:trHeight w:val="412"/>
        </w:trPr>
        <w:tc>
          <w:tcPr>
            <w:tcW w:w="15390" w:type="dxa"/>
            <w:gridSpan w:val="10"/>
            <w:vAlign w:val="center"/>
          </w:tcPr>
          <w:p w:rsidR="00C35835" w:rsidRPr="00C12696" w:rsidRDefault="00C35835" w:rsidP="00C12696">
            <w:pPr>
              <w:ind w:right="-144"/>
              <w:rPr>
                <w:b/>
                <w:lang w:val="fr-FR"/>
              </w:rPr>
            </w:pPr>
            <w:r w:rsidRPr="00C12696">
              <w:rPr>
                <w:b/>
                <w:lang w:val="fr-FR"/>
              </w:rPr>
              <w:t>PHÒNG CẤP CỨU</w:t>
            </w:r>
          </w:p>
        </w:tc>
      </w:tr>
      <w:tr w:rsidR="00C35835" w:rsidRPr="00C12696" w:rsidTr="00CB1AE8">
        <w:trPr>
          <w:trHeight w:val="417"/>
        </w:trPr>
        <w:tc>
          <w:tcPr>
            <w:tcW w:w="1161" w:type="dxa"/>
            <w:gridSpan w:val="3"/>
            <w:vAlign w:val="center"/>
          </w:tcPr>
          <w:p w:rsidR="00C35835" w:rsidRPr="00D3282B" w:rsidRDefault="00C35835" w:rsidP="00C12696">
            <w:pPr>
              <w:jc w:val="center"/>
              <w:rPr>
                <w:b/>
              </w:rPr>
            </w:pPr>
            <w:r w:rsidRPr="00D3282B">
              <w:rPr>
                <w:b/>
              </w:rPr>
              <w:t>A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C12696" w:rsidRDefault="00C35835" w:rsidP="00D3282B">
            <w:r w:rsidRPr="00D3282B">
              <w:rPr>
                <w:b/>
              </w:rPr>
              <w:t xml:space="preserve">Bác sỹ 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Phạm Đức Lượng</w:t>
            </w:r>
          </w:p>
        </w:tc>
        <w:tc>
          <w:tcPr>
            <w:tcW w:w="1701" w:type="dxa"/>
            <w:vAlign w:val="center"/>
          </w:tcPr>
          <w:p w:rsidR="00C35835" w:rsidRDefault="00C35835" w:rsidP="00C12696">
            <w:r w:rsidRPr="00C12696">
              <w:t>Thạc sỹ</w:t>
            </w:r>
            <w:r>
              <w:t xml:space="preserve"> HSCC</w:t>
            </w:r>
          </w:p>
          <w:p w:rsidR="00C35835" w:rsidRPr="00C12696" w:rsidRDefault="00C35835" w:rsidP="00D3282B">
            <w:r>
              <w:t>(BS HSCC)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000969/HNA-CCHN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KB, CB Nội khoa và Hồi sức cấp cứu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 xml:space="preserve">Bác sỹ </w:t>
            </w:r>
          </w:p>
          <w:p w:rsidR="00C35835" w:rsidRPr="00C12696" w:rsidRDefault="00C35835" w:rsidP="00C12696">
            <w:pPr>
              <w:jc w:val="center"/>
            </w:pPr>
            <w:r w:rsidRPr="00C12696">
              <w:t>Cấp cứu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Bùi Tiến Đạt</w:t>
            </w:r>
          </w:p>
        </w:tc>
        <w:tc>
          <w:tcPr>
            <w:tcW w:w="1701" w:type="dxa"/>
            <w:vAlign w:val="center"/>
          </w:tcPr>
          <w:p w:rsidR="00C35835" w:rsidRDefault="00C35835" w:rsidP="00C12696">
            <w:r w:rsidRPr="00C12696">
              <w:t>Thạc sỹ</w:t>
            </w:r>
          </w:p>
          <w:p w:rsidR="00C35835" w:rsidRPr="00C12696" w:rsidRDefault="00C35835" w:rsidP="00C12696">
            <w:r>
              <w:t>(BS CK Nội, Hồi sức tích cực)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000683/HD-CCHN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KB, CB Nội khoa và Hồi sức cấp cứu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 xml:space="preserve">Bác sỹ </w:t>
            </w:r>
          </w:p>
          <w:p w:rsidR="00C35835" w:rsidRPr="00C12696" w:rsidRDefault="00C35835" w:rsidP="00C12696">
            <w:pPr>
              <w:jc w:val="center"/>
            </w:pPr>
            <w:r w:rsidRPr="00C12696">
              <w:t>Cấp cứu</w:t>
            </w:r>
          </w:p>
        </w:tc>
      </w:tr>
      <w:tr w:rsidR="00C35835" w:rsidRPr="00C12696" w:rsidTr="00611F41">
        <w:trPr>
          <w:trHeight w:val="345"/>
        </w:trPr>
        <w:tc>
          <w:tcPr>
            <w:tcW w:w="1161" w:type="dxa"/>
            <w:gridSpan w:val="3"/>
            <w:vAlign w:val="center"/>
          </w:tcPr>
          <w:p w:rsidR="00C35835" w:rsidRPr="00CB1AE8" w:rsidRDefault="00C35835" w:rsidP="00C12696">
            <w:pPr>
              <w:jc w:val="center"/>
              <w:rPr>
                <w:b/>
              </w:rPr>
            </w:pPr>
            <w:r w:rsidRPr="00CB1AE8">
              <w:rPr>
                <w:b/>
              </w:rPr>
              <w:t>B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CB1AE8" w:rsidRDefault="00C35835" w:rsidP="00D3282B">
            <w:pPr>
              <w:rPr>
                <w:b/>
              </w:rPr>
            </w:pPr>
            <w:r w:rsidRPr="00CB1AE8">
              <w:rPr>
                <w:b/>
              </w:rPr>
              <w:t>Điều dưỡng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20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Lê Văn Nhật</w:t>
            </w:r>
            <w:r w:rsidRPr="00C12696" w:rsidDel="00B64A80">
              <w:t xml:space="preserve"> 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trung cấp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0021614/HNO-CCHN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Nguyễn Thị Thu</w:t>
            </w:r>
            <w:r w:rsidRPr="00C12696" w:rsidDel="00B64A80">
              <w:t xml:space="preserve"> 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0016906/HNO-CCHN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Quyết định số 41/2005/QĐ-BNV ngày 22/4/2005 của Bộ Nội vụ ban hành tiêu chuẩn nghiệp vụ ngạch viên chức điều dưỡng</w:t>
            </w:r>
            <w:r w:rsidRPr="00C12696" w:rsidDel="00B64A80">
              <w:t xml:space="preserve"> 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22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Nguyễn Thị Trang Nhung</w:t>
            </w:r>
            <w:r w:rsidRPr="00C12696" w:rsidDel="00B64A80">
              <w:t xml:space="preserve">  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019637/HNO-CCHN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120017">
        <w:tc>
          <w:tcPr>
            <w:tcW w:w="15390" w:type="dxa"/>
            <w:gridSpan w:val="10"/>
            <w:vAlign w:val="center"/>
          </w:tcPr>
          <w:p w:rsidR="00C35835" w:rsidRPr="00C12696" w:rsidRDefault="00C35835" w:rsidP="00CB1AE8">
            <w:pPr>
              <w:spacing w:line="360" w:lineRule="auto"/>
              <w:ind w:right="-144"/>
              <w:rPr>
                <w:b/>
                <w:lang w:val="fr-FR"/>
              </w:rPr>
            </w:pPr>
            <w:r w:rsidRPr="00C12696">
              <w:rPr>
                <w:b/>
                <w:lang w:val="fr-FR"/>
              </w:rPr>
              <w:t>II. Khoa Nội</w:t>
            </w:r>
          </w:p>
        </w:tc>
      </w:tr>
      <w:tr w:rsidR="00C35835" w:rsidRPr="00C12696" w:rsidTr="007B5F03">
        <w:trPr>
          <w:trHeight w:val="273"/>
        </w:trPr>
        <w:tc>
          <w:tcPr>
            <w:tcW w:w="1161" w:type="dxa"/>
            <w:gridSpan w:val="3"/>
            <w:vAlign w:val="center"/>
          </w:tcPr>
          <w:p w:rsidR="00C35835" w:rsidRPr="00681B51" w:rsidRDefault="00C35835" w:rsidP="00681B51">
            <w:pPr>
              <w:jc w:val="center"/>
              <w:rPr>
                <w:b/>
                <w:bCs/>
              </w:rPr>
            </w:pPr>
            <w:r w:rsidRPr="00681B51">
              <w:rPr>
                <w:b/>
                <w:bCs/>
              </w:rPr>
              <w:t>A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681B51" w:rsidRDefault="00C35835" w:rsidP="00681B51">
            <w:pPr>
              <w:rPr>
                <w:b/>
                <w:bCs/>
              </w:rPr>
            </w:pPr>
            <w:r w:rsidRPr="00681B51">
              <w:rPr>
                <w:b/>
                <w:bCs/>
              </w:rPr>
              <w:t>Bác sỹ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pPr>
              <w:rPr>
                <w:b/>
                <w:bCs/>
              </w:rPr>
            </w:pPr>
            <w:r w:rsidRPr="00C12696">
              <w:t>Hoàng Thị Hiên</w:t>
            </w:r>
          </w:p>
        </w:tc>
        <w:tc>
          <w:tcPr>
            <w:tcW w:w="1701" w:type="dxa"/>
            <w:vAlign w:val="center"/>
          </w:tcPr>
          <w:p w:rsidR="00C35835" w:rsidRDefault="00C35835" w:rsidP="00C12696">
            <w:pPr>
              <w:rPr>
                <w:bCs/>
              </w:rPr>
            </w:pPr>
            <w:r w:rsidRPr="00C12696">
              <w:rPr>
                <w:bCs/>
              </w:rPr>
              <w:t>BS CKII</w:t>
            </w:r>
          </w:p>
          <w:p w:rsidR="00C35835" w:rsidRPr="00C12696" w:rsidRDefault="00C35835" w:rsidP="00201145">
            <w:pPr>
              <w:rPr>
                <w:bCs/>
              </w:rPr>
            </w:pPr>
            <w:r>
              <w:rPr>
                <w:bCs/>
              </w:rPr>
              <w:t>(CK Nội)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pPr>
              <w:rPr>
                <w:b/>
                <w:bCs/>
              </w:rPr>
            </w:pPr>
            <w:r>
              <w:t>003151</w:t>
            </w:r>
            <w:r w:rsidRPr="00C12696">
              <w:t>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pPr>
              <w:rPr>
                <w:b/>
                <w:bCs/>
              </w:rPr>
            </w:pPr>
            <w:r w:rsidRPr="00C12696">
              <w:t>KB, CB Nội khoa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pPr>
              <w:rPr>
                <w:b/>
                <w:bCs/>
              </w:rPr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>
            <w:pPr>
              <w:rPr>
                <w:bCs/>
              </w:rPr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  <w:rPr>
                <w:bCs/>
              </w:rPr>
            </w:pPr>
            <w:r w:rsidRPr="00C12696">
              <w:rPr>
                <w:bCs/>
              </w:rPr>
              <w:t>Trưởng khoa Nội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Phạm Thị Sơn</w:t>
            </w:r>
          </w:p>
        </w:tc>
        <w:tc>
          <w:tcPr>
            <w:tcW w:w="1701" w:type="dxa"/>
            <w:vAlign w:val="center"/>
          </w:tcPr>
          <w:p w:rsidR="00C35835" w:rsidRDefault="00C35835" w:rsidP="00C12696">
            <w:pPr>
              <w:rPr>
                <w:bCs/>
              </w:rPr>
            </w:pPr>
            <w:r w:rsidRPr="00C12696">
              <w:rPr>
                <w:bCs/>
              </w:rPr>
              <w:t>BS CKII</w:t>
            </w:r>
          </w:p>
          <w:p w:rsidR="00C35835" w:rsidRPr="00C12696" w:rsidRDefault="00C35835" w:rsidP="00C140E5">
            <w:r>
              <w:rPr>
                <w:bCs/>
              </w:rPr>
              <w:t>(BS CK Nội)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>
              <w:t>000486/HD</w:t>
            </w:r>
            <w:r w:rsidRPr="00C12696">
              <w:t>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KB, CB Chuyên khoa Nội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Bác sỹ (Nội thần kinh)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25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r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Nguyễn Văn Phong</w:t>
            </w:r>
          </w:p>
        </w:tc>
        <w:tc>
          <w:tcPr>
            <w:tcW w:w="1701" w:type="dxa"/>
            <w:vAlign w:val="center"/>
          </w:tcPr>
          <w:p w:rsidR="00C35835" w:rsidRDefault="00C35835" w:rsidP="00C12696">
            <w:r w:rsidRPr="00C12696">
              <w:t>BS nội trú</w:t>
            </w:r>
          </w:p>
          <w:p w:rsidR="00C35835" w:rsidRPr="00C12696" w:rsidRDefault="00C35835" w:rsidP="00D3282B">
            <w:r>
              <w:t>(BS CK Nội tim mạch)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013244/HNO-CCHN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KB, CB chuyên khoa Nội: Tim mạch</w:t>
            </w:r>
            <w:r w:rsidRPr="00C12696" w:rsidDel="00B64A80">
              <w:t xml:space="preserve"> 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Bác sỹ (Nội tim mạch)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26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r>
              <w:t>4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Lê Đăng Vân</w:t>
            </w:r>
          </w:p>
        </w:tc>
        <w:tc>
          <w:tcPr>
            <w:tcW w:w="1701" w:type="dxa"/>
            <w:vAlign w:val="center"/>
          </w:tcPr>
          <w:p w:rsidR="00C35835" w:rsidRDefault="00C35835" w:rsidP="00C12696">
            <w:pPr>
              <w:rPr>
                <w:bCs/>
              </w:rPr>
            </w:pPr>
            <w:r w:rsidRPr="00C12696">
              <w:rPr>
                <w:bCs/>
              </w:rPr>
              <w:t>BS CKII</w:t>
            </w:r>
          </w:p>
          <w:p w:rsidR="00C35835" w:rsidRPr="00C12696" w:rsidRDefault="00C35835" w:rsidP="00D3282B">
            <w:r>
              <w:rPr>
                <w:bCs/>
              </w:rPr>
              <w:t>(BS CK Nội chung)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pPr>
              <w:rPr>
                <w:bCs/>
              </w:rPr>
            </w:pPr>
            <w:r w:rsidRPr="00C12696">
              <w:rPr>
                <w:bCs/>
              </w:rPr>
              <w:t>190010/CCHN-BQP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KB, CB Chuyên khoa Nội chung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Bác sỹ</w:t>
            </w:r>
          </w:p>
          <w:p w:rsidR="00C35835" w:rsidRPr="00C12696" w:rsidRDefault="00C35835" w:rsidP="00C12696">
            <w:pPr>
              <w:jc w:val="center"/>
            </w:pPr>
            <w:r w:rsidRPr="00C12696">
              <w:t>(Nội chung)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r>
              <w:t>5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Vũ Thị Duyên</w:t>
            </w:r>
          </w:p>
        </w:tc>
        <w:tc>
          <w:tcPr>
            <w:tcW w:w="1701" w:type="dxa"/>
            <w:vAlign w:val="center"/>
          </w:tcPr>
          <w:p w:rsidR="00C35835" w:rsidRDefault="00C35835" w:rsidP="00C12696">
            <w:r w:rsidRPr="00C12696">
              <w:t>Thạc sỹ</w:t>
            </w:r>
          </w:p>
          <w:p w:rsidR="00C35835" w:rsidRPr="00C12696" w:rsidRDefault="00C35835" w:rsidP="00C12696">
            <w:r>
              <w:t>(BS CK Nội)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004553/HP-CCHN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KB, CB Nội khoa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Bác sỹ</w:t>
            </w:r>
          </w:p>
          <w:p w:rsidR="00C35835" w:rsidRPr="00C12696" w:rsidRDefault="00C35835" w:rsidP="00C12696">
            <w:pPr>
              <w:jc w:val="center"/>
            </w:pPr>
            <w:r w:rsidRPr="00C12696">
              <w:t>(Nội chung)</w:t>
            </w:r>
          </w:p>
        </w:tc>
      </w:tr>
      <w:tr w:rsidR="00C35835" w:rsidRPr="00C12696" w:rsidTr="00280A4E">
        <w:trPr>
          <w:trHeight w:val="695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r>
              <w:t>6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Nguyễn Thị Nhật</w:t>
            </w:r>
          </w:p>
        </w:tc>
        <w:tc>
          <w:tcPr>
            <w:tcW w:w="1701" w:type="dxa"/>
            <w:vAlign w:val="center"/>
          </w:tcPr>
          <w:p w:rsidR="00C35835" w:rsidRDefault="00C35835" w:rsidP="00C12696">
            <w:r w:rsidRPr="00C12696">
              <w:t>Thạc sỹ</w:t>
            </w:r>
          </w:p>
          <w:p w:rsidR="00C35835" w:rsidRPr="00C12696" w:rsidRDefault="00C35835" w:rsidP="00C140E5">
            <w:r>
              <w:t>(BS CK Nội)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rPr>
                <w:color w:val="000000"/>
              </w:rPr>
              <w:t>003577</w:t>
            </w:r>
            <w:r w:rsidRPr="00C12696">
              <w:t>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KB, CB Nội tổng hợp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Bác sỹ</w:t>
            </w:r>
          </w:p>
          <w:p w:rsidR="00C35835" w:rsidRPr="00C12696" w:rsidRDefault="00C35835" w:rsidP="00C12696">
            <w:pPr>
              <w:jc w:val="center"/>
            </w:pPr>
            <w:r w:rsidRPr="00C12696">
              <w:t>(Nội chung)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r>
              <w:t>7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rPr>
                <w:color w:val="000000"/>
              </w:rPr>
              <w:t>Phạm Thị Hạnh Phúc</w:t>
            </w:r>
          </w:p>
        </w:tc>
        <w:tc>
          <w:tcPr>
            <w:tcW w:w="1701" w:type="dxa"/>
            <w:vAlign w:val="center"/>
          </w:tcPr>
          <w:p w:rsidR="00C35835" w:rsidRDefault="00C35835" w:rsidP="00C12696">
            <w:r w:rsidRPr="00C12696">
              <w:t>Thạc sỹ</w:t>
            </w:r>
          </w:p>
          <w:p w:rsidR="00C35835" w:rsidRPr="00C12696" w:rsidRDefault="00C35835" w:rsidP="00C12696">
            <w:r>
              <w:t>(BS CK Nội)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pPr>
              <w:rPr>
                <w:color w:val="000000"/>
              </w:rPr>
            </w:pPr>
          </w:p>
          <w:p w:rsidR="00C35835" w:rsidRPr="00C12696" w:rsidRDefault="00C35835" w:rsidP="00C12696">
            <w:pPr>
              <w:rPr>
                <w:color w:val="000000"/>
              </w:rPr>
            </w:pPr>
            <w:r w:rsidRPr="00C12696">
              <w:rPr>
                <w:color w:val="000000"/>
              </w:rPr>
              <w:t>001608/HP-CCHN</w:t>
            </w:r>
          </w:p>
          <w:p w:rsidR="00C35835" w:rsidRPr="00C12696" w:rsidRDefault="00C35835" w:rsidP="00C12696"/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rPr>
                <w:color w:val="000000"/>
              </w:rPr>
              <w:t>KC, CB Nội khoa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rPr>
                <w:color w:val="000000"/>
              </w:rPr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Bác sỹ</w:t>
            </w:r>
          </w:p>
          <w:p w:rsidR="00C35835" w:rsidRPr="00C12696" w:rsidRDefault="00C35835" w:rsidP="00C12696">
            <w:pPr>
              <w:jc w:val="center"/>
            </w:pPr>
            <w:r w:rsidRPr="00C12696">
              <w:t>(Nội chung)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30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r>
              <w:t>8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Vũ Huy Bình</w:t>
            </w:r>
          </w:p>
        </w:tc>
        <w:tc>
          <w:tcPr>
            <w:tcW w:w="1701" w:type="dxa"/>
            <w:vAlign w:val="center"/>
          </w:tcPr>
          <w:p w:rsidR="00C35835" w:rsidRDefault="00C35835" w:rsidP="00C12696">
            <w:r w:rsidRPr="00C12696">
              <w:t>Thạc sỹ</w:t>
            </w:r>
          </w:p>
          <w:p w:rsidR="00C35835" w:rsidRPr="00C12696" w:rsidRDefault="00C35835" w:rsidP="00C12696">
            <w:r>
              <w:t>(BS CK Nội)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>
              <w:t>001451</w:t>
            </w:r>
            <w:r w:rsidRPr="00C12696">
              <w:t>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KB, CB Nội tổng hợp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Bác sỹ</w:t>
            </w:r>
          </w:p>
          <w:p w:rsidR="00C35835" w:rsidRPr="00C12696" w:rsidRDefault="00C35835" w:rsidP="00C12696">
            <w:pPr>
              <w:jc w:val="center"/>
            </w:pPr>
            <w:r w:rsidRPr="00C12696">
              <w:t>(Nội chung)</w:t>
            </w:r>
          </w:p>
        </w:tc>
      </w:tr>
      <w:tr w:rsidR="00C35835" w:rsidRPr="00C12696" w:rsidTr="00CB1AE8">
        <w:trPr>
          <w:trHeight w:val="449"/>
        </w:trPr>
        <w:tc>
          <w:tcPr>
            <w:tcW w:w="1161" w:type="dxa"/>
            <w:gridSpan w:val="3"/>
            <w:vAlign w:val="center"/>
          </w:tcPr>
          <w:p w:rsidR="00C35835" w:rsidRPr="00681B51" w:rsidRDefault="00C35835" w:rsidP="00681B51">
            <w:pPr>
              <w:jc w:val="center"/>
              <w:rPr>
                <w:b/>
              </w:rPr>
            </w:pPr>
            <w:r w:rsidRPr="00681B51">
              <w:rPr>
                <w:b/>
              </w:rPr>
              <w:t>B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681B51" w:rsidRDefault="00C35835" w:rsidP="00681B51">
            <w:pPr>
              <w:rPr>
                <w:b/>
              </w:rPr>
            </w:pPr>
            <w:r w:rsidRPr="00681B51">
              <w:rPr>
                <w:b/>
              </w:rPr>
              <w:t>Điều dưỡng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r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Trần Thị Hạnh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020543/HNO-CCHN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681B51">
            <w:pPr>
              <w:jc w:val="center"/>
            </w:pPr>
            <w:r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Nguyễn Thị Phượng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002128/HP-CCHN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Dịch vụ Y tế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33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681B51">
            <w:pPr>
              <w:jc w:val="center"/>
            </w:pPr>
            <w:r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Đào Thị Hằng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006515/TB-CCHN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34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r>
              <w:t>4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Nguyễn Thị Nguyệt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008727/HP-CCHN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35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5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Thân Thị Hồng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0016492/BYT-CCHN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36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6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Phạm Hữu Trung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0016997/HNO-CCHN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37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7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Phạm Thị Hiên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014572/HNO-CCHN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rPr>
          <w:trHeight w:val="1121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38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12696">
            <w:pPr>
              <w:jc w:val="center"/>
            </w:pPr>
            <w:r>
              <w:t>8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Nguyễn Thanh Phú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C12696">
            <w: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>
              <w:t>010810</w:t>
            </w:r>
            <w:r w:rsidRPr="00C12696">
              <w:t>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C12696">
            <w:pPr>
              <w:jc w:val="center"/>
            </w:pPr>
            <w:r>
              <w:t>39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CB1AE8">
            <w:pPr>
              <w:jc w:val="center"/>
            </w:pPr>
            <w:r>
              <w:t>9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C12696">
            <w:r w:rsidRPr="00C12696">
              <w:t>Nguyễn Thành Công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8C0788">
            <w: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C12696">
            <w:r w:rsidRPr="00C12696">
              <w:t>003416/HNO-CCHN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C12696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C12696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C12696"/>
        </w:tc>
        <w:tc>
          <w:tcPr>
            <w:tcW w:w="1800" w:type="dxa"/>
            <w:vAlign w:val="center"/>
          </w:tcPr>
          <w:p w:rsidR="00C35835" w:rsidRPr="00C12696" w:rsidRDefault="00C35835" w:rsidP="00C12696">
            <w:pPr>
              <w:jc w:val="center"/>
            </w:pPr>
            <w:r w:rsidRPr="00C12696">
              <w:t>Kỹ Thuật Viên</w:t>
            </w:r>
          </w:p>
        </w:tc>
      </w:tr>
      <w:tr w:rsidR="00C35835" w:rsidRPr="00C12696" w:rsidTr="00CB1AE8">
        <w:trPr>
          <w:trHeight w:val="429"/>
        </w:trPr>
        <w:tc>
          <w:tcPr>
            <w:tcW w:w="15390" w:type="dxa"/>
            <w:gridSpan w:val="10"/>
            <w:vAlign w:val="center"/>
          </w:tcPr>
          <w:p w:rsidR="00C35835" w:rsidRPr="00C12696" w:rsidRDefault="00C35835" w:rsidP="00C12696">
            <w:r w:rsidRPr="005A61D9">
              <w:rPr>
                <w:b/>
                <w:i/>
              </w:rPr>
              <w:t>IV</w:t>
            </w:r>
            <w:r w:rsidRPr="00C12696">
              <w:t xml:space="preserve">. </w:t>
            </w:r>
            <w:r w:rsidRPr="00C12696">
              <w:rPr>
                <w:b/>
                <w:i/>
              </w:rPr>
              <w:t>ĐƠN VỊ HỒI SỨC TÍCH CỰC</w:t>
            </w:r>
          </w:p>
        </w:tc>
      </w:tr>
      <w:tr w:rsidR="00C35835" w:rsidRPr="00C12696" w:rsidTr="00CB1AE8">
        <w:trPr>
          <w:trHeight w:val="421"/>
        </w:trPr>
        <w:tc>
          <w:tcPr>
            <w:tcW w:w="1161" w:type="dxa"/>
            <w:gridSpan w:val="3"/>
            <w:vAlign w:val="center"/>
          </w:tcPr>
          <w:p w:rsidR="00C35835" w:rsidRPr="00681B51" w:rsidRDefault="00C35835" w:rsidP="00855061">
            <w:pPr>
              <w:jc w:val="center"/>
              <w:rPr>
                <w:b/>
              </w:rPr>
            </w:pPr>
            <w:r w:rsidRPr="00681B51">
              <w:rPr>
                <w:b/>
              </w:rPr>
              <w:t>A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681B51" w:rsidRDefault="00C35835" w:rsidP="00681B51">
            <w:pPr>
              <w:rPr>
                <w:b/>
              </w:rPr>
            </w:pPr>
            <w:r w:rsidRPr="00681B51">
              <w:rPr>
                <w:b/>
              </w:rPr>
              <w:t>Bác sỹ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855061">
            <w:pPr>
              <w:jc w:val="center"/>
            </w:pPr>
            <w:r>
              <w:t>40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855061">
            <w:pPr>
              <w:jc w:val="center"/>
            </w:pPr>
            <w:r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855061">
            <w:r w:rsidRPr="00C12696">
              <w:t>Nguyễn Công Hòa</w:t>
            </w:r>
          </w:p>
        </w:tc>
        <w:tc>
          <w:tcPr>
            <w:tcW w:w="1701" w:type="dxa"/>
            <w:vAlign w:val="center"/>
          </w:tcPr>
          <w:p w:rsidR="00C35835" w:rsidRDefault="00C35835" w:rsidP="00855061">
            <w:r w:rsidRPr="00C12696">
              <w:t>BS CKI</w:t>
            </w:r>
          </w:p>
          <w:p w:rsidR="00C35835" w:rsidRPr="00C12696" w:rsidRDefault="00C35835" w:rsidP="00855061">
            <w:r>
              <w:t>(BSĐK)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855061">
            <w:r w:rsidRPr="00C12696">
              <w:t>000515/TNG-CCHN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855061">
            <w:r w:rsidRPr="00C12696">
              <w:t>Khám bệnh, chữa bệnh chuyên khoa hồi sức cấp cứu, Siêu âm ổ bụng, nội soi tiêu hóa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855061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855061"/>
        </w:tc>
        <w:tc>
          <w:tcPr>
            <w:tcW w:w="1800" w:type="dxa"/>
            <w:vAlign w:val="center"/>
          </w:tcPr>
          <w:p w:rsidR="00C35835" w:rsidRPr="00C12696" w:rsidRDefault="00C35835" w:rsidP="00855061">
            <w:pPr>
              <w:jc w:val="center"/>
            </w:pPr>
            <w:r w:rsidRPr="00C12696">
              <w:t>Bác sỹ HSCC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855061">
            <w:pPr>
              <w:jc w:val="center"/>
            </w:pPr>
            <w:r>
              <w:t>41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855061">
            <w:pPr>
              <w:jc w:val="center"/>
            </w:pPr>
            <w:r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Del="00D63C07" w:rsidRDefault="00C35835" w:rsidP="00855061">
            <w:r w:rsidRPr="00C12696">
              <w:t>Tô Văn Thái</w:t>
            </w:r>
          </w:p>
        </w:tc>
        <w:tc>
          <w:tcPr>
            <w:tcW w:w="1701" w:type="dxa"/>
            <w:vAlign w:val="center"/>
          </w:tcPr>
          <w:p w:rsidR="00C35835" w:rsidRDefault="00C35835" w:rsidP="00855061">
            <w:r w:rsidRPr="00C12696">
              <w:t>BS CKII</w:t>
            </w:r>
          </w:p>
          <w:p w:rsidR="00C35835" w:rsidRPr="00C12696" w:rsidRDefault="00C35835" w:rsidP="00855061">
            <w:r>
              <w:t>(BS CK GMHS)</w:t>
            </w:r>
          </w:p>
        </w:tc>
        <w:tc>
          <w:tcPr>
            <w:tcW w:w="1417" w:type="dxa"/>
            <w:vAlign w:val="center"/>
          </w:tcPr>
          <w:p w:rsidR="00C35835" w:rsidRPr="00C12696" w:rsidDel="009F569A" w:rsidRDefault="00C35835" w:rsidP="00855061">
            <w:r w:rsidRPr="00C12696">
              <w:t>003824/HP-CCHN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855061">
            <w:r w:rsidRPr="00C12696">
              <w:t>Chuyên khoa Hồi sức cấp cứu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855061">
            <w:r>
              <w:t xml:space="preserve">Ngoài giờ hành </w:t>
            </w:r>
            <w:r w:rsidRPr="00C12696">
              <w:t>chính, Thứ 7 và Chủ nhật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855061"/>
        </w:tc>
        <w:tc>
          <w:tcPr>
            <w:tcW w:w="1800" w:type="dxa"/>
            <w:vAlign w:val="center"/>
          </w:tcPr>
          <w:p w:rsidR="00C35835" w:rsidRPr="00C12696" w:rsidRDefault="00C35835" w:rsidP="00855061">
            <w:pPr>
              <w:jc w:val="center"/>
            </w:pPr>
            <w:r w:rsidRPr="00C12696">
              <w:t>Bác sỹ HSCC</w:t>
            </w:r>
          </w:p>
        </w:tc>
      </w:tr>
      <w:tr w:rsidR="00C35835" w:rsidRPr="00C12696" w:rsidTr="00CB1AE8">
        <w:trPr>
          <w:trHeight w:val="450"/>
        </w:trPr>
        <w:tc>
          <w:tcPr>
            <w:tcW w:w="1161" w:type="dxa"/>
            <w:gridSpan w:val="3"/>
            <w:vAlign w:val="center"/>
          </w:tcPr>
          <w:p w:rsidR="00C35835" w:rsidRPr="00681B51" w:rsidRDefault="00C35835" w:rsidP="00855061">
            <w:pPr>
              <w:jc w:val="center"/>
              <w:rPr>
                <w:b/>
              </w:rPr>
            </w:pPr>
            <w:r w:rsidRPr="00681B51">
              <w:rPr>
                <w:b/>
              </w:rPr>
              <w:t>B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681B51" w:rsidRDefault="00C35835" w:rsidP="00681B51">
            <w:pPr>
              <w:rPr>
                <w:b/>
              </w:rPr>
            </w:pPr>
            <w:r w:rsidRPr="00681B51">
              <w:rPr>
                <w:b/>
              </w:rPr>
              <w:t>Điều dưỡng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855061">
            <w:pPr>
              <w:jc w:val="center"/>
            </w:pPr>
            <w:r>
              <w:t>42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855061">
            <w:pPr>
              <w:jc w:val="center"/>
            </w:pPr>
            <w:r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855061">
            <w:r w:rsidRPr="00C12696">
              <w:t>Lê Thị Ly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855061">
            <w:r>
              <w:t>Điều dưỡng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855061">
            <w:r w:rsidRPr="00C12696">
              <w:t>020995/HNO-CCHN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855061">
            <w:r w:rsidRPr="00C12696">
              <w:t xml:space="preserve">Theo Thông tư số 26/2015/TTLT-BNV ngày 7/10/2015 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855061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855061"/>
        </w:tc>
        <w:tc>
          <w:tcPr>
            <w:tcW w:w="1800" w:type="dxa"/>
            <w:vAlign w:val="center"/>
          </w:tcPr>
          <w:p w:rsidR="00C35835" w:rsidRPr="00C12696" w:rsidRDefault="00C35835" w:rsidP="00855061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855061">
            <w:pPr>
              <w:jc w:val="center"/>
            </w:pPr>
            <w:r>
              <w:t>43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855061">
            <w:pPr>
              <w:jc w:val="center"/>
            </w:pPr>
            <w:r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855061">
            <w:r w:rsidRPr="00C12696">
              <w:t>Nguyễn Thị Luyến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855061">
            <w:r>
              <w:t>Điều dưỡng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855061">
            <w:r w:rsidRPr="00C12696">
              <w:t>000706/HD-CCHN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855061">
            <w:r w:rsidRPr="00C12696">
              <w:t>Thực hiện các kỹ thuật điều dưỡng và chăm sóc bệnh nhân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855061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855061"/>
        </w:tc>
        <w:tc>
          <w:tcPr>
            <w:tcW w:w="1800" w:type="dxa"/>
            <w:vAlign w:val="center"/>
          </w:tcPr>
          <w:p w:rsidR="00C35835" w:rsidRPr="00C12696" w:rsidRDefault="00C35835" w:rsidP="00855061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855061">
            <w:pPr>
              <w:jc w:val="center"/>
            </w:pPr>
            <w:r>
              <w:t>44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855061">
            <w:pPr>
              <w:jc w:val="center"/>
            </w:pPr>
            <w:r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855061">
            <w:r w:rsidRPr="00C12696">
              <w:t>Nguyễn Khánh Linh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855061">
            <w:r>
              <w:t>Điều dưỡng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855061">
            <w:r w:rsidRPr="00C12696">
              <w:t>0002277/QNI-CCHN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855061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855061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855061"/>
        </w:tc>
        <w:tc>
          <w:tcPr>
            <w:tcW w:w="1800" w:type="dxa"/>
            <w:vAlign w:val="center"/>
          </w:tcPr>
          <w:p w:rsidR="00C35835" w:rsidRPr="00C12696" w:rsidRDefault="00C35835" w:rsidP="00855061">
            <w:pPr>
              <w:jc w:val="center"/>
            </w:pPr>
            <w:r w:rsidRPr="00C12696">
              <w:t>Điều Dưỡng Viên</w:t>
            </w:r>
          </w:p>
          <w:p w:rsidR="00C35835" w:rsidRPr="00C12696" w:rsidRDefault="00C35835" w:rsidP="00855061"/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855061">
            <w:pPr>
              <w:jc w:val="center"/>
            </w:pPr>
            <w:r>
              <w:t>45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855061">
            <w:pPr>
              <w:jc w:val="center"/>
            </w:pPr>
            <w:r>
              <w:t>4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855061">
            <w:r w:rsidRPr="00C12696">
              <w:t>Hồ Tuấn Việt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855061">
            <w:r>
              <w:t>Điều dưỡng trung cấp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855061">
            <w:r w:rsidRPr="00C12696">
              <w:t>018095/HNO-CCHN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855061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855061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855061"/>
        </w:tc>
        <w:tc>
          <w:tcPr>
            <w:tcW w:w="1800" w:type="dxa"/>
            <w:vAlign w:val="center"/>
          </w:tcPr>
          <w:p w:rsidR="00C35835" w:rsidRPr="00C12696" w:rsidRDefault="00C35835" w:rsidP="00855061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CB1AE8">
        <w:trPr>
          <w:trHeight w:val="321"/>
        </w:trPr>
        <w:tc>
          <w:tcPr>
            <w:tcW w:w="15390" w:type="dxa"/>
            <w:gridSpan w:val="10"/>
            <w:vAlign w:val="center"/>
          </w:tcPr>
          <w:p w:rsidR="00C35835" w:rsidRPr="00C12696" w:rsidRDefault="00C35835" w:rsidP="00855061">
            <w:pPr>
              <w:rPr>
                <w:b/>
              </w:rPr>
            </w:pPr>
            <w:r w:rsidRPr="00C12696">
              <w:rPr>
                <w:b/>
              </w:rPr>
              <w:t xml:space="preserve">III. </w:t>
            </w:r>
            <w:r>
              <w:rPr>
                <w:b/>
              </w:rPr>
              <w:t>Khoa Ngoại</w:t>
            </w:r>
          </w:p>
        </w:tc>
      </w:tr>
      <w:tr w:rsidR="00C35835" w:rsidRPr="00C12696" w:rsidTr="00120017">
        <w:trPr>
          <w:trHeight w:val="361"/>
        </w:trPr>
        <w:tc>
          <w:tcPr>
            <w:tcW w:w="1161" w:type="dxa"/>
            <w:gridSpan w:val="3"/>
            <w:vAlign w:val="center"/>
          </w:tcPr>
          <w:p w:rsidR="00C35835" w:rsidRPr="00681B51" w:rsidRDefault="00C35835" w:rsidP="00373614">
            <w:pPr>
              <w:jc w:val="center"/>
              <w:rPr>
                <w:b/>
              </w:rPr>
            </w:pPr>
            <w:r w:rsidRPr="00681B51">
              <w:rPr>
                <w:b/>
              </w:rPr>
              <w:t>A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681B51" w:rsidRDefault="00C35835" w:rsidP="00681B51">
            <w:pPr>
              <w:rPr>
                <w:b/>
                <w:spacing w:val="-2"/>
              </w:rPr>
            </w:pPr>
            <w:r w:rsidRPr="00681B51">
              <w:rPr>
                <w:b/>
                <w:spacing w:val="-2"/>
              </w:rPr>
              <w:t>Bác sỹ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46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Nguyễn Mạnh Thắng</w:t>
            </w:r>
          </w:p>
        </w:tc>
        <w:tc>
          <w:tcPr>
            <w:tcW w:w="1701" w:type="dxa"/>
            <w:vAlign w:val="center"/>
          </w:tcPr>
          <w:p w:rsidR="00C35835" w:rsidRDefault="00C35835" w:rsidP="00373614">
            <w:r w:rsidRPr="00C12696">
              <w:t>Thạc sỹ</w:t>
            </w:r>
          </w:p>
          <w:p w:rsidR="00C35835" w:rsidRPr="00C12696" w:rsidRDefault="00C35835" w:rsidP="00373614">
            <w:r>
              <w:t>(BS CK Ngoại Thận, Tiết niệu)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0025977/BYT-CCHN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KB, CB Chuyên khoa Ngoại Thận, Tiết niệu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rPr>
                <w:spacing w:val="-2"/>
              </w:rPr>
              <w:t>Trưởng Khoa Ngoại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47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Hoàng Đức Nam</w:t>
            </w:r>
          </w:p>
        </w:tc>
        <w:tc>
          <w:tcPr>
            <w:tcW w:w="1701" w:type="dxa"/>
            <w:vAlign w:val="center"/>
          </w:tcPr>
          <w:p w:rsidR="00C35835" w:rsidRDefault="00C35835" w:rsidP="00373614">
            <w:r w:rsidRPr="00C12696">
              <w:t>Thạc sỹ</w:t>
            </w:r>
          </w:p>
          <w:p w:rsidR="00C35835" w:rsidRPr="00C12696" w:rsidRDefault="00C35835" w:rsidP="00373614">
            <w:r>
              <w:t>(BS nội trú)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0008751/BYT-CCHN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KB, CB Chuyên khoa Ngoại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Bác sỹ</w:t>
            </w:r>
          </w:p>
          <w:p w:rsidR="00C35835" w:rsidRPr="00C12696" w:rsidRDefault="00C35835" w:rsidP="00373614">
            <w:pPr>
              <w:jc w:val="center"/>
            </w:pPr>
            <w:r w:rsidRPr="00C12696">
              <w:t>(Ngoại chung)</w:t>
            </w:r>
          </w:p>
        </w:tc>
      </w:tr>
      <w:tr w:rsidR="00C35835" w:rsidRPr="00C12696" w:rsidTr="00280A4E">
        <w:trPr>
          <w:trHeight w:val="837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48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Nguyễn Đức Hòa</w:t>
            </w:r>
          </w:p>
        </w:tc>
        <w:tc>
          <w:tcPr>
            <w:tcW w:w="1701" w:type="dxa"/>
            <w:vAlign w:val="center"/>
          </w:tcPr>
          <w:p w:rsidR="00C35835" w:rsidRDefault="00C35835" w:rsidP="00373614">
            <w:r w:rsidRPr="00C12696">
              <w:t>BS CKI</w:t>
            </w:r>
          </w:p>
          <w:p w:rsidR="00C35835" w:rsidRPr="00C12696" w:rsidRDefault="00C35835" w:rsidP="00373614">
            <w:r>
              <w:t>(BS CK Ngoại)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006038/HP-CCHN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KB, CB Chuyên khoa Ngoại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Bác sỹ</w:t>
            </w:r>
          </w:p>
          <w:p w:rsidR="00C35835" w:rsidRPr="00C12696" w:rsidRDefault="00C35835" w:rsidP="00373614">
            <w:pPr>
              <w:jc w:val="center"/>
            </w:pPr>
            <w:r w:rsidRPr="00C12696">
              <w:t>(Ngoại chung)</w:t>
            </w:r>
            <w:r w:rsidRPr="00C12696" w:rsidDel="00B64A80">
              <w:t xml:space="preserve"> 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49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4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Phạm Xuân Hùng</w:t>
            </w:r>
          </w:p>
        </w:tc>
        <w:tc>
          <w:tcPr>
            <w:tcW w:w="1701" w:type="dxa"/>
            <w:vAlign w:val="center"/>
          </w:tcPr>
          <w:p w:rsidR="00C35835" w:rsidRDefault="00C35835" w:rsidP="00373614">
            <w:r w:rsidRPr="00C12696">
              <w:t>Thạc sỹ</w:t>
            </w:r>
          </w:p>
          <w:p w:rsidR="00C35835" w:rsidRPr="00C12696" w:rsidRDefault="00C35835" w:rsidP="00373614">
            <w:r>
              <w:t>(BS CK gây mê)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0025021/BYT-CCHN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Chuyên khoa Gây mê- Hồi sức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Bác sỹ (Gây mê Hồi sức)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50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5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Nguyễn Ngọc Tuyến</w:t>
            </w:r>
          </w:p>
        </w:tc>
        <w:tc>
          <w:tcPr>
            <w:tcW w:w="1701" w:type="dxa"/>
            <w:vAlign w:val="center"/>
          </w:tcPr>
          <w:p w:rsidR="00C35835" w:rsidRDefault="00C35835" w:rsidP="00373614">
            <w:r w:rsidRPr="00C12696">
              <w:t>Thạc sỹ</w:t>
            </w:r>
          </w:p>
          <w:p w:rsidR="00C35835" w:rsidRPr="00C12696" w:rsidRDefault="00C35835" w:rsidP="00373614">
            <w:r>
              <w:t>(BS CK GMHS)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003642/HP-CCHN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Chuyên khoa GMHS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Bác sỹ (Gây mê Hồi sức)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51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6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Trần Thị Thu Hiền</w:t>
            </w:r>
          </w:p>
        </w:tc>
        <w:tc>
          <w:tcPr>
            <w:tcW w:w="1701" w:type="dxa"/>
            <w:vAlign w:val="center"/>
          </w:tcPr>
          <w:p w:rsidR="00C35835" w:rsidRDefault="00C35835" w:rsidP="00373614">
            <w:r w:rsidRPr="00C12696">
              <w:t>Thạc sỹ</w:t>
            </w:r>
          </w:p>
          <w:p w:rsidR="00C35835" w:rsidRPr="00C12696" w:rsidRDefault="00C35835" w:rsidP="00373614">
            <w:r>
              <w:t>(BS CK GMHS)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0024458/BYT-CCHN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Chuyên khoa GMHS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Bác sỹ (Gây mê Hồi sức)</w:t>
            </w:r>
          </w:p>
        </w:tc>
      </w:tr>
      <w:tr w:rsidR="00C35835" w:rsidRPr="00C12696" w:rsidTr="007B5F03">
        <w:trPr>
          <w:trHeight w:val="381"/>
        </w:trPr>
        <w:tc>
          <w:tcPr>
            <w:tcW w:w="1161" w:type="dxa"/>
            <w:gridSpan w:val="3"/>
            <w:vAlign w:val="center"/>
          </w:tcPr>
          <w:p w:rsidR="00C35835" w:rsidRPr="007F0220" w:rsidRDefault="00C35835" w:rsidP="00373614">
            <w:pPr>
              <w:jc w:val="center"/>
              <w:rPr>
                <w:b/>
              </w:rPr>
            </w:pPr>
            <w:r w:rsidRPr="007F0220">
              <w:rPr>
                <w:b/>
              </w:rPr>
              <w:t>B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7F0220" w:rsidRDefault="00C35835" w:rsidP="00681B51">
            <w:pPr>
              <w:rPr>
                <w:b/>
              </w:rPr>
            </w:pPr>
            <w:r w:rsidRPr="007F0220">
              <w:rPr>
                <w:b/>
              </w:rPr>
              <w:t>Điều dưỡng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52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Dương Thị Thùy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Kỹ thuật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0020550/HCM-CCHN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Kỹ thuật viên Gây mê hồi sức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Kỹ Thuật Viên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53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Lượng Thị Phượng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Kỹ thuật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002263/ĐL-CCHN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Thực hiện chức năng nhiệm vụ của Kỹ thuật viên Gây mê hồi sức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Kỹ Thuật Viên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54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Dương Thị Thiện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trung cấp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981240">
            <w:r w:rsidRPr="00C12696">
              <w:t>004542/</w:t>
            </w:r>
            <w:r>
              <w:t>HP</w:t>
            </w:r>
            <w:r w:rsidRPr="00C12696">
              <w:t xml:space="preserve"> 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Quyết định số 41/2005/QĐ-BNV ngày 22/4/2005 của Bộ Nội vụ ban hành tiêu chuẩn nghiệp vụ ngạch viên chức điều dưỡng</w:t>
            </w:r>
            <w:r>
              <w:t>, QĐ số 1189/QĐ-SYT về việc bổ sung phạm vi hoạt động chuyên môn KB, CB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Default="00C35835" w:rsidP="00373614">
            <w:pPr>
              <w:jc w:val="center"/>
            </w:pPr>
            <w:r w:rsidRPr="00C12696">
              <w:t>Điều Dưỡng Viên</w:t>
            </w:r>
            <w:r>
              <w:t xml:space="preserve">, </w:t>
            </w:r>
          </w:p>
          <w:p w:rsidR="00C35835" w:rsidRPr="00C12696" w:rsidRDefault="00C35835" w:rsidP="00373614">
            <w:pPr>
              <w:jc w:val="center"/>
            </w:pPr>
            <w:r>
              <w:t>Kỹ thuật viên GMHS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55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4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Nguyễn Thị Thắm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008454/HP-CCHN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56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5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Hoàng Đức Thắng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007341/HP-CCHN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57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6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Nguyễn Văn Duy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trung cấp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014017/HCM-CCHN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A010AC">
        <w:trPr>
          <w:trHeight w:val="646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58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7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Nguyễn Mỹ Hạnh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008938/TH-CCHN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Điều dưỡng viên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59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8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Vũ Thị Xim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0001289/LCH-CCHN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Thông tư số 26/2015/TTLT-BNV ngày 7/10/2015 quy định mã số, tiêu chuẩn, chức danh nghề nghiệp, điều dưỡng, hộ sinh, kỹ thuật y</w:t>
            </w:r>
            <w:r w:rsidRPr="00C12696" w:rsidDel="00B64A80">
              <w:t xml:space="preserve"> 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120017">
        <w:trPr>
          <w:trHeight w:val="1262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60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9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Phạm Thị Đặng Hiền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0022878/BYT 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61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10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Trần Thị Loan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013871/HNO 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62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11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Nguyễn Văn Hữu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006584/HP-CCHN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63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12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 xml:space="preserve">Nguyễn Xuân Trường 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006691/HP-CCHN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64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13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Nguyễn Ngọc Nam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007340/HP-CCHN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7B5F03">
        <w:trPr>
          <w:trHeight w:val="318"/>
        </w:trPr>
        <w:tc>
          <w:tcPr>
            <w:tcW w:w="15390" w:type="dxa"/>
            <w:gridSpan w:val="10"/>
            <w:vAlign w:val="center"/>
          </w:tcPr>
          <w:p w:rsidR="00C35835" w:rsidRPr="00C12696" w:rsidRDefault="00C35835" w:rsidP="00373614">
            <w:r w:rsidRPr="00C12696">
              <w:rPr>
                <w:b/>
                <w:bCs/>
              </w:rPr>
              <w:t>IV. K</w:t>
            </w:r>
            <w:r>
              <w:rPr>
                <w:b/>
                <w:bCs/>
              </w:rPr>
              <w:t xml:space="preserve">hoa Sản phụ khoa </w:t>
            </w:r>
          </w:p>
        </w:tc>
      </w:tr>
      <w:tr w:rsidR="00C35835" w:rsidRPr="00C12696" w:rsidTr="007B5F03">
        <w:trPr>
          <w:trHeight w:val="345"/>
        </w:trPr>
        <w:tc>
          <w:tcPr>
            <w:tcW w:w="1161" w:type="dxa"/>
            <w:gridSpan w:val="3"/>
            <w:vAlign w:val="center"/>
          </w:tcPr>
          <w:p w:rsidR="00C35835" w:rsidRPr="00120017" w:rsidRDefault="00C35835" w:rsidP="00373614">
            <w:pPr>
              <w:jc w:val="center"/>
              <w:rPr>
                <w:b/>
              </w:rPr>
            </w:pPr>
            <w:r w:rsidRPr="00120017">
              <w:rPr>
                <w:b/>
              </w:rPr>
              <w:t>A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120017" w:rsidRDefault="00C35835" w:rsidP="00120017">
            <w:pPr>
              <w:rPr>
                <w:b/>
              </w:rPr>
            </w:pPr>
            <w:r w:rsidRPr="00120017">
              <w:rPr>
                <w:b/>
              </w:rPr>
              <w:t>Bác sỹ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65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Phạm Thị Xuân Minh</w:t>
            </w:r>
          </w:p>
        </w:tc>
        <w:tc>
          <w:tcPr>
            <w:tcW w:w="1701" w:type="dxa"/>
            <w:vAlign w:val="center"/>
          </w:tcPr>
          <w:p w:rsidR="00C35835" w:rsidRDefault="00C35835" w:rsidP="00373614">
            <w:r w:rsidRPr="00C12696">
              <w:t>BS CKII</w:t>
            </w:r>
          </w:p>
          <w:p w:rsidR="00C35835" w:rsidRPr="00C12696" w:rsidRDefault="00C35835" w:rsidP="00120017">
            <w:r>
              <w:t>(BS CK Sản)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008566/HP-CCHN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KB, CB Chuyên  khoa Sản- KHHGĐ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Trưởng Khoa Sản Phụ Khoa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66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Phạm Thị Tuyết Mai</w:t>
            </w:r>
          </w:p>
        </w:tc>
        <w:tc>
          <w:tcPr>
            <w:tcW w:w="1701" w:type="dxa"/>
            <w:vAlign w:val="center"/>
          </w:tcPr>
          <w:p w:rsidR="00C35835" w:rsidRDefault="00C35835" w:rsidP="00373614">
            <w:r w:rsidRPr="00C12696">
              <w:t>BS CKII</w:t>
            </w:r>
          </w:p>
          <w:p w:rsidR="00C35835" w:rsidRPr="00C12696" w:rsidRDefault="00C35835" w:rsidP="00120017">
            <w:r>
              <w:t>(BS CK Sản-KHHGĐ)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001489/HP-CCHN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KB, CB Chuyên  khoa Sản- KHHGĐ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 xml:space="preserve">Bác sỹ </w:t>
            </w:r>
          </w:p>
          <w:p w:rsidR="00C35835" w:rsidRPr="00C12696" w:rsidRDefault="00C35835" w:rsidP="00373614">
            <w:pPr>
              <w:jc w:val="center"/>
            </w:pPr>
            <w:r w:rsidRPr="00C12696">
              <w:t>(Sản Phụ khoa)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67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Trần Thị Mai Hương</w:t>
            </w:r>
          </w:p>
        </w:tc>
        <w:tc>
          <w:tcPr>
            <w:tcW w:w="1701" w:type="dxa"/>
            <w:vAlign w:val="center"/>
          </w:tcPr>
          <w:p w:rsidR="00C35835" w:rsidRDefault="00C35835" w:rsidP="00373614">
            <w:r w:rsidRPr="00C12696">
              <w:t>BS CKII</w:t>
            </w:r>
          </w:p>
          <w:p w:rsidR="00C35835" w:rsidRPr="00C12696" w:rsidRDefault="00C35835" w:rsidP="00120017">
            <w:r>
              <w:t>(BS CK Sản-KHHGĐ)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001100/HP-CCHN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KB, CB Chuyên  khoa Sản- KHHGĐ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 xml:space="preserve">Bác sỹ </w:t>
            </w:r>
          </w:p>
          <w:p w:rsidR="00C35835" w:rsidRPr="00C12696" w:rsidRDefault="00C35835" w:rsidP="00373614">
            <w:pPr>
              <w:jc w:val="center"/>
            </w:pPr>
            <w:r w:rsidRPr="00C12696">
              <w:t>(Sản Phụ khoa)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68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4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Phạm Thị Yến</w:t>
            </w:r>
          </w:p>
        </w:tc>
        <w:tc>
          <w:tcPr>
            <w:tcW w:w="1701" w:type="dxa"/>
            <w:vAlign w:val="center"/>
          </w:tcPr>
          <w:p w:rsidR="00C35835" w:rsidRDefault="00C35835" w:rsidP="00373614">
            <w:r w:rsidRPr="00C12696">
              <w:t>BS CKI</w:t>
            </w:r>
          </w:p>
          <w:p w:rsidR="00C35835" w:rsidRPr="00C12696" w:rsidRDefault="00C35835" w:rsidP="00373614">
            <w:r>
              <w:t>(BS CK Sản)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004090/HP-CCHN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KB, CB Sản Phụ khoa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 xml:space="preserve">Bác sỹ </w:t>
            </w:r>
          </w:p>
          <w:p w:rsidR="00C35835" w:rsidRPr="00C12696" w:rsidRDefault="00C35835" w:rsidP="00373614">
            <w:pPr>
              <w:jc w:val="center"/>
            </w:pPr>
            <w:r w:rsidRPr="00C12696">
              <w:t>(Sản Phụ khoa)</w:t>
            </w:r>
          </w:p>
        </w:tc>
      </w:tr>
      <w:tr w:rsidR="00C35835" w:rsidRPr="00C12696" w:rsidTr="007B5F03">
        <w:trPr>
          <w:trHeight w:val="255"/>
        </w:trPr>
        <w:tc>
          <w:tcPr>
            <w:tcW w:w="1161" w:type="dxa"/>
            <w:gridSpan w:val="3"/>
            <w:vAlign w:val="center"/>
          </w:tcPr>
          <w:p w:rsidR="00C35835" w:rsidRPr="00280A4E" w:rsidRDefault="00C35835" w:rsidP="00373614">
            <w:pPr>
              <w:jc w:val="center"/>
              <w:rPr>
                <w:b/>
              </w:rPr>
            </w:pPr>
            <w:r w:rsidRPr="00280A4E">
              <w:rPr>
                <w:b/>
              </w:rPr>
              <w:t>B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280A4E" w:rsidRDefault="00C35835" w:rsidP="00120017">
            <w:pPr>
              <w:rPr>
                <w:b/>
              </w:rPr>
            </w:pPr>
            <w:r w:rsidRPr="00280A4E">
              <w:rPr>
                <w:b/>
              </w:rPr>
              <w:t>Điều dưỡng/Hộ sinh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69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Hoàng Thu Trang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Hộ sinh trung cấp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007474/HP-CCHN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 xml:space="preserve">Theo Thông tư 12/2011/TT-BYT quy định tiêu chuẩn nghiệp vụ ngạch viên chức hộ sinh do Bộ Y tế ban hành 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Hộ sinh</w:t>
            </w:r>
          </w:p>
        </w:tc>
      </w:tr>
      <w:tr w:rsidR="00C35835" w:rsidRPr="00C12696" w:rsidTr="00120017"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70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Bùi Thị Thủy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Hộ sinh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003343/HNO-CCHN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Thông tư 12/2011/TT-BYT quy định tiêu chuẩn nghiệp vụ ngạch viên chức hộ sinh do Bộ Y tế ban hành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Hộ sinh</w:t>
            </w:r>
          </w:p>
        </w:tc>
      </w:tr>
      <w:tr w:rsidR="00C35835" w:rsidRPr="00C12696" w:rsidTr="00CB1AE8">
        <w:trPr>
          <w:trHeight w:val="847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71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Lê Thị Na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Hộ sinh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003350/HNO-CCHN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Thông tư 12/2011/TT-BYT quy định tiêu chuẩn nghiệp vụ ngạch viên chức hộ sinh do Bộ Y tế ban hành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Hộ sinh</w:t>
            </w:r>
          </w:p>
        </w:tc>
      </w:tr>
      <w:tr w:rsidR="00C35835" w:rsidRPr="00C12696" w:rsidTr="00CB1AE8">
        <w:trPr>
          <w:trHeight w:val="1002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72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4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Nguyễn Thị Hường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Hộ sinh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0027575/BYT-CCHN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Thông tư 12/2011/TT-BYT quy định tiêu chuẩn nghiệp vụ ngạch viên chức hộ sinh do Bộ Y tế ban hành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Hộ sinh</w:t>
            </w:r>
          </w:p>
        </w:tc>
      </w:tr>
      <w:tr w:rsidR="00C35835" w:rsidRPr="00C12696" w:rsidTr="00CB1AE8">
        <w:trPr>
          <w:trHeight w:val="1297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73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5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Vũ Thị Ngân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007346/HP-CCHN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CB1AE8">
        <w:trPr>
          <w:trHeight w:val="760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74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6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Nguyễn Thúy Nga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004530/QNA-CCHN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Cao đẳng Điều dưỡng chuyên ngành Sản Phụ khoa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CB1AE8">
        <w:trPr>
          <w:trHeight w:val="1193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75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7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 xml:space="preserve">Vũ </w:t>
            </w:r>
            <w:r>
              <w:t xml:space="preserve">Thị </w:t>
            </w:r>
            <w:r w:rsidRPr="00C12696">
              <w:t>Bích Ngọc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trung cấp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>
              <w:t>009805/HP</w:t>
            </w:r>
            <w:r w:rsidRPr="00C12696">
              <w:t>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CB1AE8">
        <w:trPr>
          <w:trHeight w:val="1195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373614">
            <w:pPr>
              <w:jc w:val="center"/>
            </w:pPr>
            <w:r>
              <w:t>76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373614">
            <w:pPr>
              <w:jc w:val="center"/>
            </w:pPr>
            <w:r>
              <w:t>8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373614">
            <w:r w:rsidRPr="00C12696">
              <w:t>Trần Thị Huyền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373614">
            <w: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373614">
            <w:r w:rsidRPr="00C12696">
              <w:t>0002913/HY-CCHN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373614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373614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373614"/>
        </w:tc>
        <w:tc>
          <w:tcPr>
            <w:tcW w:w="1800" w:type="dxa"/>
            <w:vAlign w:val="center"/>
          </w:tcPr>
          <w:p w:rsidR="00C35835" w:rsidRPr="00C12696" w:rsidRDefault="00C35835" w:rsidP="00373614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7B5F03">
        <w:trPr>
          <w:trHeight w:val="363"/>
        </w:trPr>
        <w:tc>
          <w:tcPr>
            <w:tcW w:w="15390" w:type="dxa"/>
            <w:gridSpan w:val="10"/>
            <w:vAlign w:val="center"/>
          </w:tcPr>
          <w:p w:rsidR="00C35835" w:rsidRPr="00C12696" w:rsidRDefault="00C35835" w:rsidP="00373614">
            <w:pPr>
              <w:rPr>
                <w:b/>
                <w:bCs/>
              </w:rPr>
            </w:pPr>
            <w:r w:rsidRPr="00C12696">
              <w:rPr>
                <w:b/>
                <w:bCs/>
              </w:rPr>
              <w:t>V. K</w:t>
            </w:r>
            <w:r>
              <w:rPr>
                <w:b/>
                <w:bCs/>
              </w:rPr>
              <w:t>hoa Nhi – sơ sinh</w:t>
            </w:r>
          </w:p>
        </w:tc>
      </w:tr>
      <w:tr w:rsidR="00C35835" w:rsidRPr="00C12696" w:rsidTr="00280A4E">
        <w:trPr>
          <w:trHeight w:val="365"/>
        </w:trPr>
        <w:tc>
          <w:tcPr>
            <w:tcW w:w="1161" w:type="dxa"/>
            <w:gridSpan w:val="3"/>
            <w:vAlign w:val="center"/>
          </w:tcPr>
          <w:p w:rsidR="00C35835" w:rsidRPr="00280A4E" w:rsidRDefault="00C35835" w:rsidP="007D6103">
            <w:pPr>
              <w:jc w:val="center"/>
              <w:rPr>
                <w:b/>
              </w:rPr>
            </w:pPr>
            <w:r w:rsidRPr="00280A4E">
              <w:rPr>
                <w:b/>
              </w:rPr>
              <w:t>A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280A4E" w:rsidRDefault="00C35835" w:rsidP="00280A4E">
            <w:pPr>
              <w:rPr>
                <w:b/>
              </w:rPr>
            </w:pPr>
            <w:r w:rsidRPr="00280A4E">
              <w:rPr>
                <w:b/>
              </w:rPr>
              <w:t>Bác sỹ</w:t>
            </w:r>
          </w:p>
        </w:tc>
      </w:tr>
      <w:tr w:rsidR="00C35835" w:rsidRPr="00C12696" w:rsidTr="00CB1AE8">
        <w:trPr>
          <w:trHeight w:val="742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7D6103">
            <w:pPr>
              <w:jc w:val="center"/>
            </w:pPr>
            <w:r>
              <w:t>77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Trần Thị Linh Chi</w:t>
            </w:r>
          </w:p>
        </w:tc>
        <w:tc>
          <w:tcPr>
            <w:tcW w:w="1701" w:type="dxa"/>
            <w:vAlign w:val="center"/>
          </w:tcPr>
          <w:p w:rsidR="00C35835" w:rsidRDefault="00C35835" w:rsidP="007D6103">
            <w:r w:rsidRPr="00C12696">
              <w:t>BS CKII</w:t>
            </w:r>
          </w:p>
          <w:p w:rsidR="00C35835" w:rsidRPr="00C12696" w:rsidRDefault="00C35835" w:rsidP="007D6103">
            <w:r>
              <w:t>(BS CK Nhi)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000675/HP-CCHN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KB, CB Chuyên  khoa Nhi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Trưởng Khoa Nhi Sơ sinh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7D6103">
            <w:pPr>
              <w:jc w:val="center"/>
            </w:pPr>
            <w:r>
              <w:t>78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Cao Thị Thanh</w:t>
            </w:r>
          </w:p>
        </w:tc>
        <w:tc>
          <w:tcPr>
            <w:tcW w:w="1701" w:type="dxa"/>
            <w:vAlign w:val="center"/>
          </w:tcPr>
          <w:p w:rsidR="00C35835" w:rsidRDefault="00C35835" w:rsidP="007D6103">
            <w:r w:rsidRPr="00C12696">
              <w:t>BS CKII</w:t>
            </w:r>
          </w:p>
          <w:p w:rsidR="00C35835" w:rsidRPr="00C12696" w:rsidRDefault="00C35835" w:rsidP="007D6103">
            <w:r>
              <w:t>(BS CK Nhi)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001492/HP-CCHN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KB, CB Chuyên khoa Nhi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Bác sỹ</w:t>
            </w:r>
          </w:p>
          <w:p w:rsidR="00C35835" w:rsidRPr="00C12696" w:rsidRDefault="00C35835" w:rsidP="007D6103">
            <w:pPr>
              <w:jc w:val="center"/>
            </w:pPr>
            <w:r w:rsidRPr="00C12696">
              <w:t xml:space="preserve"> (Sơ sinh)</w:t>
            </w:r>
          </w:p>
        </w:tc>
      </w:tr>
      <w:tr w:rsidR="00C35835" w:rsidRPr="00C12696" w:rsidTr="00CB1AE8">
        <w:trPr>
          <w:trHeight w:val="860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7D6103">
            <w:pPr>
              <w:jc w:val="center"/>
            </w:pPr>
            <w:r>
              <w:t>79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Nguyễn Hùng Tiến</w:t>
            </w:r>
          </w:p>
        </w:tc>
        <w:tc>
          <w:tcPr>
            <w:tcW w:w="1701" w:type="dxa"/>
            <w:vAlign w:val="center"/>
          </w:tcPr>
          <w:p w:rsidR="00C35835" w:rsidRDefault="00C35835" w:rsidP="007D6103">
            <w:r w:rsidRPr="00C12696">
              <w:t>BS CKI</w:t>
            </w:r>
          </w:p>
          <w:p w:rsidR="00C35835" w:rsidRPr="00C12696" w:rsidRDefault="00C35835" w:rsidP="007D6103">
            <w:r>
              <w:t>(BS CK Nhi)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002621/HP-CCHN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KB, CB Chuyên khoa Nhi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Bác sỹ</w:t>
            </w:r>
          </w:p>
          <w:p w:rsidR="00C35835" w:rsidRPr="00C12696" w:rsidRDefault="00C35835" w:rsidP="007D6103">
            <w:pPr>
              <w:jc w:val="center"/>
            </w:pPr>
            <w:r w:rsidRPr="00C12696">
              <w:t xml:space="preserve"> (Sơ sinh)</w:t>
            </w:r>
          </w:p>
        </w:tc>
      </w:tr>
      <w:tr w:rsidR="00C35835" w:rsidRPr="00C12696" w:rsidTr="00CB1AE8">
        <w:trPr>
          <w:trHeight w:val="986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7D6103">
            <w:pPr>
              <w:jc w:val="center"/>
            </w:pPr>
            <w:r>
              <w:t>80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4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Dương Văn Sỹ</w:t>
            </w:r>
          </w:p>
        </w:tc>
        <w:tc>
          <w:tcPr>
            <w:tcW w:w="1701" w:type="dxa"/>
            <w:vAlign w:val="center"/>
          </w:tcPr>
          <w:p w:rsidR="00C35835" w:rsidRDefault="00C35835" w:rsidP="007D6103">
            <w:r w:rsidRPr="00C12696">
              <w:t>BS CKI</w:t>
            </w:r>
          </w:p>
          <w:p w:rsidR="00C35835" w:rsidRPr="00C12696" w:rsidRDefault="00C35835" w:rsidP="007D6103">
            <w:r>
              <w:t>(BS CK Nhi)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005041/HP-CCHN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KB, CB Chuyên khoa Nhi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Bác sỹ</w:t>
            </w:r>
          </w:p>
          <w:p w:rsidR="00C35835" w:rsidRPr="00C12696" w:rsidRDefault="00C35835" w:rsidP="007D6103">
            <w:pPr>
              <w:jc w:val="center"/>
            </w:pPr>
            <w:r w:rsidRPr="00C12696">
              <w:t xml:space="preserve"> (Nhi)</w:t>
            </w:r>
          </w:p>
        </w:tc>
      </w:tr>
      <w:tr w:rsidR="00C35835" w:rsidRPr="00C12696" w:rsidTr="007B5F03">
        <w:trPr>
          <w:trHeight w:val="390"/>
        </w:trPr>
        <w:tc>
          <w:tcPr>
            <w:tcW w:w="1161" w:type="dxa"/>
            <w:gridSpan w:val="3"/>
            <w:vAlign w:val="center"/>
          </w:tcPr>
          <w:p w:rsidR="00C35835" w:rsidRPr="00280A4E" w:rsidRDefault="00C35835" w:rsidP="007D6103">
            <w:pPr>
              <w:jc w:val="center"/>
              <w:rPr>
                <w:b/>
              </w:rPr>
            </w:pPr>
            <w:r w:rsidRPr="00280A4E">
              <w:rPr>
                <w:b/>
              </w:rPr>
              <w:t>B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280A4E" w:rsidRDefault="00C35835" w:rsidP="00280A4E">
            <w:pPr>
              <w:rPr>
                <w:b/>
              </w:rPr>
            </w:pPr>
            <w:r w:rsidRPr="00280A4E">
              <w:rPr>
                <w:b/>
              </w:rPr>
              <w:t>Điều dưỡng</w:t>
            </w:r>
          </w:p>
        </w:tc>
      </w:tr>
      <w:tr w:rsidR="00C35835" w:rsidRPr="00C12696" w:rsidTr="00CB1AE8">
        <w:trPr>
          <w:trHeight w:val="1113"/>
        </w:trPr>
        <w:tc>
          <w:tcPr>
            <w:tcW w:w="594" w:type="dxa"/>
            <w:gridSpan w:val="2"/>
            <w:vAlign w:val="center"/>
          </w:tcPr>
          <w:p w:rsidR="00C35835" w:rsidRPr="00C12696" w:rsidRDefault="00C35835" w:rsidP="007D6103">
            <w:pPr>
              <w:jc w:val="center"/>
            </w:pPr>
            <w:r>
              <w:t>81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Đoàn Thị Quy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Điều dưỡng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000950/NĐ-CCHN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Theo 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7D6103">
            <w:pPr>
              <w:jc w:val="center"/>
            </w:pPr>
            <w:r>
              <w:t>82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Nguyễn Thị Bích Ngọc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 xml:space="preserve">Điều dưỡng trung cấp 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003172/HD-CCHN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Thực hiện các kỹ thuật điều dưỡng và chăm sóc bệnh nhân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7D6103">
            <w:pPr>
              <w:jc w:val="center"/>
            </w:pPr>
            <w:r>
              <w:t>83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Nguyễn Thị Thìn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Điều dưỡng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003848/HP-CCHN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7D6103">
            <w:pPr>
              <w:jc w:val="center"/>
            </w:pPr>
            <w:r>
              <w:t>84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4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Nguyễn Thị Phượng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Điều dưỡng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009923/HP-CCHN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Theo 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c>
          <w:tcPr>
            <w:tcW w:w="594" w:type="dxa"/>
            <w:gridSpan w:val="2"/>
            <w:vAlign w:val="center"/>
          </w:tcPr>
          <w:p w:rsidR="00C35835" w:rsidRPr="00C12696" w:rsidRDefault="00C35835" w:rsidP="007D6103">
            <w:pPr>
              <w:jc w:val="center"/>
            </w:pPr>
            <w:r>
              <w:t>85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5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Đặng Thị Huệ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Điều dưỡng trung cấp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008442/HP-CCHN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86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6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Nguyễn Thị Thanh Hoa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Điều dưỡng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015324/HNO-CCHN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87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7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Hà Thị Thuần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015321/HNO-CCHN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Điều Dưỡng Viên</w:t>
            </w:r>
          </w:p>
        </w:tc>
      </w:tr>
      <w:tr w:rsidR="00C35835" w:rsidRPr="00C12696" w:rsidTr="007B5F03">
        <w:trPr>
          <w:gridBefore w:val="1"/>
          <w:trHeight w:val="453"/>
        </w:trPr>
        <w:tc>
          <w:tcPr>
            <w:tcW w:w="15390" w:type="dxa"/>
            <w:gridSpan w:val="9"/>
            <w:vAlign w:val="center"/>
          </w:tcPr>
          <w:p w:rsidR="00C35835" w:rsidRPr="00C12696" w:rsidRDefault="00C35835" w:rsidP="007D6103">
            <w:pPr>
              <w:rPr>
                <w:b/>
              </w:rPr>
            </w:pPr>
            <w:r w:rsidRPr="00C12696">
              <w:rPr>
                <w:b/>
              </w:rPr>
              <w:t>VI. K</w:t>
            </w:r>
            <w:r>
              <w:rPr>
                <w:b/>
              </w:rPr>
              <w:t>hoa Chẩn đoán hình ảnh</w:t>
            </w:r>
          </w:p>
        </w:tc>
      </w:tr>
      <w:tr w:rsidR="00C35835" w:rsidRPr="00C12696" w:rsidTr="008C7AC8">
        <w:trPr>
          <w:gridBefore w:val="1"/>
          <w:trHeight w:val="420"/>
        </w:trPr>
        <w:tc>
          <w:tcPr>
            <w:tcW w:w="1161" w:type="dxa"/>
            <w:gridSpan w:val="2"/>
            <w:vAlign w:val="center"/>
          </w:tcPr>
          <w:p w:rsidR="00C35835" w:rsidRPr="009D3A68" w:rsidRDefault="00C35835" w:rsidP="007D6103">
            <w:pPr>
              <w:jc w:val="center"/>
              <w:rPr>
                <w:b/>
              </w:rPr>
            </w:pPr>
            <w:r w:rsidRPr="009D3A68">
              <w:rPr>
                <w:b/>
              </w:rPr>
              <w:t>A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9D3A68" w:rsidRDefault="00C35835" w:rsidP="00280A4E">
            <w:pPr>
              <w:rPr>
                <w:b/>
              </w:rPr>
            </w:pPr>
            <w:r w:rsidRPr="009D3A68">
              <w:rPr>
                <w:b/>
              </w:rPr>
              <w:t>Bác sỹ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Phạm Quốc Thành</w:t>
            </w:r>
          </w:p>
        </w:tc>
        <w:tc>
          <w:tcPr>
            <w:tcW w:w="1701" w:type="dxa"/>
            <w:vAlign w:val="center"/>
          </w:tcPr>
          <w:p w:rsidR="00C35835" w:rsidRDefault="00C35835" w:rsidP="007D6103">
            <w:pPr>
              <w:jc w:val="center"/>
            </w:pPr>
            <w:r w:rsidRPr="00C12696">
              <w:t>Thạc sỹ</w:t>
            </w:r>
          </w:p>
          <w:p w:rsidR="00C35835" w:rsidRPr="00C12696" w:rsidRDefault="00C35835" w:rsidP="007D6103">
            <w:pPr>
              <w:jc w:val="center"/>
            </w:pPr>
            <w:r>
              <w:t>(BS CK CĐHA)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0026534/BYT-CCHN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Chuyên khoa Chẩn đoán hình ảnh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Trưởng Khoa CĐHA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89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Đoàn Xuân Sinh</w:t>
            </w:r>
            <w:r w:rsidRPr="00C12696" w:rsidDel="00E139E1">
              <w:t xml:space="preserve"> </w:t>
            </w:r>
          </w:p>
        </w:tc>
        <w:tc>
          <w:tcPr>
            <w:tcW w:w="1701" w:type="dxa"/>
            <w:vAlign w:val="center"/>
          </w:tcPr>
          <w:p w:rsidR="00C35835" w:rsidRDefault="00C35835" w:rsidP="007D6103">
            <w:pPr>
              <w:jc w:val="center"/>
            </w:pPr>
            <w:r w:rsidRPr="00C12696">
              <w:t>Thạc sỹ</w:t>
            </w:r>
          </w:p>
          <w:p w:rsidR="00C35835" w:rsidRPr="00C12696" w:rsidRDefault="00C35835" w:rsidP="007D6103">
            <w:pPr>
              <w:jc w:val="center"/>
            </w:pPr>
            <w:r>
              <w:t>(BS CK CĐHA)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 xml:space="preserve">000588/HP-CCHN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KB, CB Chuyên  khoa Nhi, Phòng khám CĐHA</w:t>
            </w:r>
            <w:r w:rsidRPr="00C12696" w:rsidDel="00E139E1">
              <w:t xml:space="preserve"> 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Bác sỹ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90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Nguyễn Anh Tú</w:t>
            </w:r>
          </w:p>
        </w:tc>
        <w:tc>
          <w:tcPr>
            <w:tcW w:w="1701" w:type="dxa"/>
            <w:vAlign w:val="center"/>
          </w:tcPr>
          <w:p w:rsidR="00C35835" w:rsidRDefault="00C35835" w:rsidP="007D6103">
            <w:pPr>
              <w:jc w:val="center"/>
            </w:pPr>
            <w:r w:rsidRPr="00C12696">
              <w:t>BS</w:t>
            </w:r>
          </w:p>
          <w:p w:rsidR="00C35835" w:rsidRPr="00C12696" w:rsidRDefault="00C35835" w:rsidP="007D6103">
            <w:pPr>
              <w:jc w:val="center"/>
            </w:pPr>
            <w:r>
              <w:t>(BS CC siêm âm sản phụ khoa)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007450/HP-CCHN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Siêu ẩm chẩn đoán: Sản Phụ khoa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 xml:space="preserve">Bác sỹ 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91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4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Nguyễn Đình Hùng</w:t>
            </w:r>
          </w:p>
        </w:tc>
        <w:tc>
          <w:tcPr>
            <w:tcW w:w="1701" w:type="dxa"/>
            <w:vAlign w:val="center"/>
          </w:tcPr>
          <w:p w:rsidR="00C35835" w:rsidRDefault="00C35835" w:rsidP="007D6103">
            <w:pPr>
              <w:jc w:val="center"/>
            </w:pPr>
            <w:r w:rsidRPr="00C12696">
              <w:t>BS CKI</w:t>
            </w:r>
          </w:p>
          <w:p w:rsidR="00C35835" w:rsidRPr="00C12696" w:rsidRDefault="00C35835" w:rsidP="007D6103">
            <w:pPr>
              <w:jc w:val="center"/>
            </w:pPr>
            <w:r>
              <w:t>(BS CK CĐHA)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005884/HP-CCHN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Chuyên khoa Chẩn đoán hình ảnh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 xml:space="preserve">Bác sỹ 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92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5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Nguyễn Thị Minh</w:t>
            </w:r>
          </w:p>
        </w:tc>
        <w:tc>
          <w:tcPr>
            <w:tcW w:w="1701" w:type="dxa"/>
            <w:vAlign w:val="center"/>
          </w:tcPr>
          <w:p w:rsidR="00C35835" w:rsidRDefault="00C35835" w:rsidP="007D6103">
            <w:pPr>
              <w:jc w:val="center"/>
            </w:pPr>
            <w:r w:rsidRPr="00C12696">
              <w:t>Thạc sỹ</w:t>
            </w:r>
          </w:p>
          <w:p w:rsidR="00C35835" w:rsidRPr="00C12696" w:rsidRDefault="00C35835" w:rsidP="007D6103">
            <w:pPr>
              <w:jc w:val="center"/>
            </w:pPr>
            <w:r>
              <w:t>(BS CK CĐHA)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>
              <w:t>000734</w:t>
            </w:r>
            <w:r w:rsidRPr="00C12696">
              <w:t>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Phòng khám Chuyên khoa Chẩn đoán hình ảnh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Bác sỹ</w:t>
            </w:r>
          </w:p>
        </w:tc>
      </w:tr>
      <w:tr w:rsidR="00C35835" w:rsidRPr="00C12696" w:rsidTr="009D3A68">
        <w:trPr>
          <w:gridBefore w:val="1"/>
          <w:trHeight w:val="435"/>
        </w:trPr>
        <w:tc>
          <w:tcPr>
            <w:tcW w:w="1161" w:type="dxa"/>
            <w:gridSpan w:val="2"/>
            <w:vAlign w:val="center"/>
          </w:tcPr>
          <w:p w:rsidR="00C35835" w:rsidRPr="004A01A9" w:rsidRDefault="00C35835" w:rsidP="007D6103">
            <w:pPr>
              <w:jc w:val="center"/>
              <w:rPr>
                <w:b/>
              </w:rPr>
            </w:pPr>
            <w:r w:rsidRPr="004A01A9">
              <w:rPr>
                <w:b/>
              </w:rPr>
              <w:t>B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4A01A9" w:rsidRDefault="00C35835" w:rsidP="009D3A68">
            <w:pPr>
              <w:rPr>
                <w:b/>
              </w:rPr>
            </w:pPr>
            <w:r w:rsidRPr="004A01A9">
              <w:rPr>
                <w:b/>
              </w:rPr>
              <w:t>Kỹ thuật viên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93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Ngô Văn Qúy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Kỹ thuật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003894/HP-CCHN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Thực hiện KT chụp X-quang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Kỹ Thuật Viên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94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Nguyễn Như Hiếu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Kỹ thuật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005760/HP-CCHN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KTV Hình ảnh Y học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Kỹ Thuật Viên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95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Nguyễn Tiến Dũng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Kỹ thuật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002221/PT-CCHN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Thực hiện kỹ thuật chuyên môn về hình ảnh Y học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Kỹ Thuật Viên</w:t>
            </w:r>
          </w:p>
        </w:tc>
      </w:tr>
      <w:tr w:rsidR="00C35835" w:rsidRPr="00C12696" w:rsidTr="007B5F03">
        <w:trPr>
          <w:gridBefore w:val="1"/>
          <w:trHeight w:val="381"/>
        </w:trPr>
        <w:tc>
          <w:tcPr>
            <w:tcW w:w="15390" w:type="dxa"/>
            <w:gridSpan w:val="9"/>
            <w:vAlign w:val="center"/>
          </w:tcPr>
          <w:p w:rsidR="00C35835" w:rsidRPr="00C12696" w:rsidRDefault="00C35835" w:rsidP="007D6103">
            <w:pPr>
              <w:rPr>
                <w:b/>
                <w:bCs/>
              </w:rPr>
            </w:pPr>
            <w:r w:rsidRPr="00C12696">
              <w:rPr>
                <w:b/>
              </w:rPr>
              <w:t>VII.</w:t>
            </w:r>
            <w:r w:rsidRPr="00C12696">
              <w:t xml:space="preserve"> </w:t>
            </w:r>
            <w:r w:rsidRPr="00C12696">
              <w:rPr>
                <w:b/>
                <w:bCs/>
              </w:rPr>
              <w:t>K</w:t>
            </w:r>
            <w:r>
              <w:rPr>
                <w:b/>
                <w:bCs/>
              </w:rPr>
              <w:t>hoa xét nghiệm</w:t>
            </w:r>
          </w:p>
        </w:tc>
      </w:tr>
      <w:tr w:rsidR="00C35835" w:rsidRPr="00C12696" w:rsidTr="009D3A68">
        <w:trPr>
          <w:gridBefore w:val="1"/>
          <w:trHeight w:val="417"/>
        </w:trPr>
        <w:tc>
          <w:tcPr>
            <w:tcW w:w="1161" w:type="dxa"/>
            <w:gridSpan w:val="2"/>
            <w:vAlign w:val="center"/>
          </w:tcPr>
          <w:p w:rsidR="00C35835" w:rsidRPr="009D3A68" w:rsidRDefault="00C35835" w:rsidP="007D6103">
            <w:pPr>
              <w:jc w:val="center"/>
              <w:rPr>
                <w:b/>
              </w:rPr>
            </w:pPr>
            <w:r w:rsidRPr="009D3A68">
              <w:rPr>
                <w:b/>
              </w:rPr>
              <w:t>A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9D3A68" w:rsidRDefault="00C35835" w:rsidP="009D3A68">
            <w:pPr>
              <w:rPr>
                <w:b/>
              </w:rPr>
            </w:pPr>
            <w:r w:rsidRPr="009D3A68">
              <w:rPr>
                <w:b/>
              </w:rPr>
              <w:t>Bác sỹ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96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Phạm Thị Thùy Nhung</w:t>
            </w:r>
          </w:p>
        </w:tc>
        <w:tc>
          <w:tcPr>
            <w:tcW w:w="1701" w:type="dxa"/>
            <w:vAlign w:val="center"/>
          </w:tcPr>
          <w:p w:rsidR="00C35835" w:rsidRDefault="00C35835" w:rsidP="007D6103">
            <w:pPr>
              <w:jc w:val="center"/>
            </w:pPr>
            <w:r w:rsidRPr="00C12696">
              <w:t>Thạc sỹ</w:t>
            </w:r>
          </w:p>
          <w:p w:rsidR="00C35835" w:rsidRPr="00C12696" w:rsidRDefault="00C35835" w:rsidP="007D6103">
            <w:pPr>
              <w:jc w:val="center"/>
            </w:pPr>
            <w:r>
              <w:t>(BS CK Huyết học truyền máu)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000341/HP-CCHN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Phòng xét nghiệm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Trưởng Khoa Xét nghiệm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97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Đỗ Thị Hoàng Hà</w:t>
            </w:r>
          </w:p>
        </w:tc>
        <w:tc>
          <w:tcPr>
            <w:tcW w:w="1701" w:type="dxa"/>
            <w:vAlign w:val="center"/>
          </w:tcPr>
          <w:p w:rsidR="00C35835" w:rsidRDefault="00C35835" w:rsidP="007D6103">
            <w:pPr>
              <w:jc w:val="center"/>
            </w:pPr>
            <w:r w:rsidRPr="00C12696">
              <w:t>Thạc sỹ</w:t>
            </w:r>
          </w:p>
          <w:p w:rsidR="00C35835" w:rsidRPr="00C12696" w:rsidRDefault="00C35835" w:rsidP="007D6103">
            <w:pPr>
              <w:jc w:val="center"/>
            </w:pPr>
            <w:r>
              <w:t>(BS CK Hóa sinh)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004082/HP-CCHN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Chuyên khoa Xét nghiệm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5,5 ngày/1 tuần</w:t>
            </w:r>
            <w:r w:rsidRPr="00C12696" w:rsidDel="00B64A80">
              <w:t xml:space="preserve"> 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Bác sỹ</w:t>
            </w:r>
          </w:p>
          <w:p w:rsidR="00C35835" w:rsidRPr="00C12696" w:rsidRDefault="00C35835" w:rsidP="007D6103">
            <w:pPr>
              <w:jc w:val="center"/>
            </w:pPr>
            <w:r w:rsidRPr="00C12696">
              <w:t>(Hóa sinh)</w:t>
            </w:r>
          </w:p>
        </w:tc>
      </w:tr>
      <w:tr w:rsidR="00C35835" w:rsidRPr="00C12696" w:rsidTr="009D3A68">
        <w:trPr>
          <w:gridBefore w:val="1"/>
          <w:trHeight w:val="1004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98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Nguyễn Thị Bích Thuần</w:t>
            </w:r>
          </w:p>
        </w:tc>
        <w:tc>
          <w:tcPr>
            <w:tcW w:w="1701" w:type="dxa"/>
            <w:vAlign w:val="center"/>
          </w:tcPr>
          <w:p w:rsidR="00C35835" w:rsidRDefault="00C35835" w:rsidP="0025189E">
            <w:pPr>
              <w:jc w:val="center"/>
            </w:pPr>
            <w:r w:rsidRPr="00C12696">
              <w:t>Thạc sỹ</w:t>
            </w:r>
          </w:p>
          <w:p w:rsidR="00C35835" w:rsidRPr="00C12696" w:rsidRDefault="00C35835" w:rsidP="0025189E">
            <w:r>
              <w:t>(BS CK Vi sinh vật)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0002101/LĐ-CCHN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Xét nghiệm (Vi sinh)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Bác sỹ</w:t>
            </w:r>
          </w:p>
          <w:p w:rsidR="00C35835" w:rsidRPr="00C12696" w:rsidRDefault="00C35835" w:rsidP="007D6103">
            <w:pPr>
              <w:jc w:val="center"/>
            </w:pPr>
            <w:r w:rsidRPr="00C12696">
              <w:t>(Vi sinh)</w:t>
            </w:r>
          </w:p>
        </w:tc>
      </w:tr>
      <w:tr w:rsidR="00C35835" w:rsidRPr="00C12696" w:rsidTr="007B5F03">
        <w:trPr>
          <w:gridBefore w:val="1"/>
          <w:trHeight w:val="363"/>
        </w:trPr>
        <w:tc>
          <w:tcPr>
            <w:tcW w:w="1161" w:type="dxa"/>
            <w:gridSpan w:val="2"/>
            <w:vAlign w:val="center"/>
          </w:tcPr>
          <w:p w:rsidR="00C35835" w:rsidRPr="004A01A9" w:rsidRDefault="00C35835" w:rsidP="007D6103">
            <w:pPr>
              <w:jc w:val="center"/>
              <w:rPr>
                <w:b/>
              </w:rPr>
            </w:pPr>
            <w:r w:rsidRPr="004A01A9">
              <w:rPr>
                <w:b/>
              </w:rPr>
              <w:t>B</w:t>
            </w:r>
          </w:p>
        </w:tc>
        <w:tc>
          <w:tcPr>
            <w:tcW w:w="14229" w:type="dxa"/>
            <w:gridSpan w:val="7"/>
            <w:vAlign w:val="center"/>
          </w:tcPr>
          <w:p w:rsidR="00C35835" w:rsidRPr="004A01A9" w:rsidRDefault="00C35835" w:rsidP="009D3A68">
            <w:pPr>
              <w:rPr>
                <w:b/>
              </w:rPr>
            </w:pPr>
            <w:r w:rsidRPr="004A01A9">
              <w:rPr>
                <w:b/>
              </w:rPr>
              <w:t>Kỹ thuật viên</w:t>
            </w:r>
          </w:p>
        </w:tc>
      </w:tr>
      <w:tr w:rsidR="00C35835" w:rsidRPr="00C12696" w:rsidTr="009D3A68">
        <w:trPr>
          <w:gridBefore w:val="1"/>
          <w:trHeight w:val="694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99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Hoàng Thị Anh Én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Kỹ thuật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008735/HP-CCHN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KTV Xét nghiệm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6 ngày/1 tuần</w:t>
            </w:r>
            <w:r w:rsidRPr="00C12696" w:rsidDel="00B64A80">
              <w:t xml:space="preserve"> 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Kỹ Thuật Viên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100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Hòa Thị Hạnh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Kỹ thuật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033620/BYT-CCHN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Chuyên khoa Xét nghiệm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6 ngày/1 tuần</w:t>
            </w:r>
            <w:r w:rsidRPr="00C12696" w:rsidDel="00B64A80">
              <w:t xml:space="preserve"> 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Kỹ Thuật Viên</w:t>
            </w:r>
          </w:p>
        </w:tc>
      </w:tr>
      <w:tr w:rsidR="00C35835" w:rsidRPr="00C12696" w:rsidTr="009D3A68">
        <w:trPr>
          <w:gridBefore w:val="1"/>
          <w:trHeight w:val="698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101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Vũ Thị Mỹ Trinh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Cử nhân xét nghiệm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000128/HP-CCHN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Chuyên khoa Xét nghiệm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6 ngày/1 tuần</w:t>
            </w:r>
            <w:r w:rsidRPr="00C12696" w:rsidDel="00B64A80">
              <w:t xml:space="preserve"> 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Kỹ Thuật Viên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102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4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Nguyễn Văn Lập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Kỹ thuật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>
              <w:t>0026348/BYT</w:t>
            </w:r>
            <w:r w:rsidRPr="00C12696">
              <w:t>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Chuyên khoa Xét nghiệm hóa sinh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6 ngày/1 tuần</w:t>
            </w:r>
            <w:r w:rsidRPr="00C12696" w:rsidDel="00B64A80">
              <w:t xml:space="preserve"> 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Kỹ Thuật Viên</w:t>
            </w:r>
          </w:p>
          <w:p w:rsidR="00C35835" w:rsidRPr="00C12696" w:rsidRDefault="00C35835" w:rsidP="007D6103">
            <w:pPr>
              <w:jc w:val="center"/>
            </w:pPr>
          </w:p>
          <w:p w:rsidR="00C35835" w:rsidRPr="00C12696" w:rsidRDefault="00C35835" w:rsidP="007D6103">
            <w:pPr>
              <w:jc w:val="center"/>
            </w:pPr>
          </w:p>
        </w:tc>
      </w:tr>
      <w:tr w:rsidR="00C35835" w:rsidRPr="00C12696" w:rsidTr="007B5F03">
        <w:trPr>
          <w:gridBefore w:val="1"/>
          <w:trHeight w:val="426"/>
        </w:trPr>
        <w:tc>
          <w:tcPr>
            <w:tcW w:w="15390" w:type="dxa"/>
            <w:gridSpan w:val="9"/>
            <w:vAlign w:val="center"/>
          </w:tcPr>
          <w:p w:rsidR="00C35835" w:rsidRPr="00C12696" w:rsidRDefault="00C35835" w:rsidP="007D6103">
            <w:pPr>
              <w:rPr>
                <w:b/>
                <w:bCs/>
              </w:rPr>
            </w:pPr>
            <w:r w:rsidRPr="00C12696">
              <w:rPr>
                <w:b/>
              </w:rPr>
              <w:t>VIII.</w:t>
            </w:r>
            <w:r w:rsidRPr="00C12696">
              <w:t xml:space="preserve"> </w:t>
            </w:r>
            <w:r w:rsidRPr="00C12696">
              <w:rPr>
                <w:b/>
                <w:bCs/>
              </w:rPr>
              <w:t>K</w:t>
            </w:r>
            <w:r>
              <w:rPr>
                <w:b/>
                <w:bCs/>
              </w:rPr>
              <w:t>hoa Dược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103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Đỗ Đình Hải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 w:rsidRPr="00C12696">
              <w:t>Dược sỹ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6663/HCM-CCHND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Sản xuất, xuất khẩu, nhập khẩu, bán buôn, bán lẻ, dịch vụ bảo quản và dịch vụ kiểm nghiệm thuốc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r w:rsidRPr="00C12696">
              <w:t>Trưởng Khoa Dược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104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pPr>
              <w:rPr>
                <w:bCs/>
              </w:rPr>
            </w:pPr>
            <w:r w:rsidRPr="00C12696">
              <w:t>Trương Thị Thùy Linh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pPr>
              <w:rPr>
                <w:bCs/>
              </w:rPr>
            </w:pPr>
            <w:r w:rsidRPr="00C12696">
              <w:t>Dược sỹ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pPr>
              <w:rPr>
                <w:bCs/>
              </w:rPr>
            </w:pPr>
            <w:r w:rsidRPr="00C12696">
              <w:t>1510/HP-CCHND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pPr>
              <w:rPr>
                <w:bCs/>
              </w:rPr>
            </w:pPr>
            <w:r w:rsidRPr="00C12696">
              <w:t>Dược sỹ Cao Đẳng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rPr>
                <w:bCs/>
              </w:rPr>
            </w:pPr>
            <w:r w:rsidRPr="00C12696">
              <w:t>Từ 8h – 17h, 6 ngày/1 tuần</w:t>
            </w:r>
            <w:r w:rsidRPr="00C12696" w:rsidDel="00B64A80">
              <w:t xml:space="preserve"> 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rPr>
                <w:bCs/>
              </w:rPr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rPr>
                <w:bCs/>
              </w:rPr>
            </w:pPr>
            <w:r w:rsidRPr="00C12696">
              <w:t>Dược sỹ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105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3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Phạm Thanh Hiền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 w:rsidRPr="00C12696">
              <w:t>Dược sỹ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1225/HP-CCHND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Dược sỹ Trung học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6 ngày/1 tuần</w:t>
            </w:r>
            <w:r w:rsidRPr="00C12696" w:rsidDel="00B64A80">
              <w:t xml:space="preserve"> 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r w:rsidRPr="00C12696">
              <w:t>Dược sỹ</w:t>
            </w:r>
          </w:p>
        </w:tc>
      </w:tr>
      <w:tr w:rsidR="00C35835" w:rsidRPr="00C12696" w:rsidTr="007B5F03">
        <w:trPr>
          <w:gridBefore w:val="1"/>
          <w:trHeight w:val="440"/>
        </w:trPr>
        <w:tc>
          <w:tcPr>
            <w:tcW w:w="15390" w:type="dxa"/>
            <w:gridSpan w:val="9"/>
            <w:vAlign w:val="center"/>
          </w:tcPr>
          <w:p w:rsidR="00C35835" w:rsidRPr="00C12696" w:rsidRDefault="00C35835" w:rsidP="007D6103">
            <w:pPr>
              <w:rPr>
                <w:b/>
              </w:rPr>
            </w:pPr>
            <w:r w:rsidRPr="00C12696">
              <w:rPr>
                <w:b/>
              </w:rPr>
              <w:t>IX. P</w:t>
            </w:r>
            <w:r>
              <w:rPr>
                <w:b/>
              </w:rPr>
              <w:t>hòng kế hoạch tổng hợp – quản lý chất lượng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106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Nguyễn Văn Điển</w:t>
            </w:r>
          </w:p>
        </w:tc>
        <w:tc>
          <w:tcPr>
            <w:tcW w:w="1701" w:type="dxa"/>
            <w:vAlign w:val="center"/>
          </w:tcPr>
          <w:p w:rsidR="00C35835" w:rsidRDefault="00C35835" w:rsidP="007D6103">
            <w:r w:rsidRPr="00C12696">
              <w:t>BS CKI</w:t>
            </w:r>
          </w:p>
          <w:p w:rsidR="00C35835" w:rsidRPr="00C12696" w:rsidRDefault="00C35835" w:rsidP="007D6103">
            <w:r>
              <w:t>(BS CK Nội/CC siêu âm)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006545/HP-CCHN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KB, CB Nội khoa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r w:rsidRPr="00C12696">
              <w:t>Trưởng phòng KHTH-QLCL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107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 xml:space="preserve">Vũ Thị Bưởi 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Điều dưỡng viên cao đẳng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0006234/HD-CCHN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Theo 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6 ngày/1 tuần</w:t>
            </w:r>
            <w:r w:rsidRPr="00C12696" w:rsidDel="00B64A80">
              <w:t xml:space="preserve"> 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r w:rsidRPr="00C12696">
              <w:t xml:space="preserve">Điều dưỡng </w:t>
            </w:r>
          </w:p>
        </w:tc>
      </w:tr>
      <w:tr w:rsidR="00C35835" w:rsidRPr="00C12696" w:rsidTr="009D3A68">
        <w:trPr>
          <w:gridBefore w:val="1"/>
          <w:trHeight w:val="586"/>
        </w:trPr>
        <w:tc>
          <w:tcPr>
            <w:tcW w:w="15390" w:type="dxa"/>
            <w:gridSpan w:val="9"/>
            <w:vAlign w:val="center"/>
          </w:tcPr>
          <w:p w:rsidR="00C35835" w:rsidRPr="00C12696" w:rsidRDefault="00C35835" w:rsidP="007D6103">
            <w:pPr>
              <w:rPr>
                <w:b/>
              </w:rPr>
            </w:pPr>
            <w:r w:rsidRPr="00C12696">
              <w:rPr>
                <w:b/>
              </w:rPr>
              <w:t>X.</w:t>
            </w:r>
            <w:r w:rsidRPr="00C12696">
              <w:t xml:space="preserve"> </w:t>
            </w:r>
            <w:r w:rsidRPr="00C12696">
              <w:rPr>
                <w:b/>
              </w:rPr>
              <w:t>P</w:t>
            </w:r>
            <w:r>
              <w:rPr>
                <w:b/>
              </w:rPr>
              <w:t>hòng Kiểm soát nhiễm khuẩn</w:t>
            </w:r>
          </w:p>
        </w:tc>
      </w:tr>
      <w:tr w:rsidR="00C35835" w:rsidRPr="00C12696" w:rsidTr="00A010AC">
        <w:trPr>
          <w:gridBefore w:val="1"/>
          <w:trHeight w:val="1275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108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1</w:t>
            </w:r>
          </w:p>
        </w:tc>
        <w:tc>
          <w:tcPr>
            <w:tcW w:w="2127" w:type="dxa"/>
            <w:vAlign w:val="center"/>
          </w:tcPr>
          <w:p w:rsidR="00C35835" w:rsidRPr="00C12696" w:rsidDel="00B8062C" w:rsidRDefault="00C35835" w:rsidP="007D6103">
            <w:r w:rsidRPr="00C12696">
              <w:t>Phạm Thị Ngọc Phượng</w:t>
            </w:r>
          </w:p>
        </w:tc>
        <w:tc>
          <w:tcPr>
            <w:tcW w:w="1701" w:type="dxa"/>
            <w:vAlign w:val="center"/>
          </w:tcPr>
          <w:p w:rsidR="00C35835" w:rsidRPr="00C12696" w:rsidDel="00793221" w:rsidRDefault="00C35835" w:rsidP="007D6103">
            <w:pPr>
              <w:jc w:val="center"/>
            </w:pPr>
            <w:r>
              <w:t>Điều dưỡng viên cao đẳng</w:t>
            </w:r>
          </w:p>
        </w:tc>
        <w:tc>
          <w:tcPr>
            <w:tcW w:w="1417" w:type="dxa"/>
            <w:vAlign w:val="center"/>
          </w:tcPr>
          <w:p w:rsidR="00C35835" w:rsidRPr="00C12696" w:rsidDel="00793221" w:rsidRDefault="00C35835" w:rsidP="007D6103">
            <w:pPr>
              <w:jc w:val="center"/>
            </w:pPr>
            <w:r w:rsidRPr="00C12696">
              <w:t>009293/HP-CCHN</w:t>
            </w:r>
            <w:r w:rsidRPr="00C12696" w:rsidDel="00B64A80">
              <w:t xml:space="preserve"> 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Thông tư số 26/2015/TTLT-BNV ngày 7/10/2015 quy định mã số, tiêu chuẩn, chức danh nghề nghiệp, điều dưỡng, hộ sinh, kỹ thuật y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Từ 8h – 17h, 5,5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>
            <w:pPr>
              <w:jc w:val="center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Trưởng phòng kiểm soát nhiễm khuẩn</w:t>
            </w:r>
          </w:p>
        </w:tc>
      </w:tr>
      <w:tr w:rsidR="00C35835" w:rsidRPr="00C12696" w:rsidTr="00CB1AE8">
        <w:trPr>
          <w:gridBefore w:val="1"/>
          <w:trHeight w:val="852"/>
        </w:trPr>
        <w:tc>
          <w:tcPr>
            <w:tcW w:w="594" w:type="dxa"/>
            <w:vAlign w:val="center"/>
          </w:tcPr>
          <w:p w:rsidR="00C35835" w:rsidRPr="00C12696" w:rsidRDefault="00C35835" w:rsidP="007D6103">
            <w:pPr>
              <w:jc w:val="center"/>
            </w:pPr>
            <w:r>
              <w:t>109</w:t>
            </w:r>
          </w:p>
        </w:tc>
        <w:tc>
          <w:tcPr>
            <w:tcW w:w="567" w:type="dxa"/>
            <w:vAlign w:val="center"/>
          </w:tcPr>
          <w:p w:rsidR="00C35835" w:rsidRPr="00C12696" w:rsidRDefault="00C35835" w:rsidP="007D6103">
            <w:pPr>
              <w:jc w:val="center"/>
            </w:pPr>
            <w:r w:rsidRPr="00C12696">
              <w:t>2</w:t>
            </w:r>
          </w:p>
        </w:tc>
        <w:tc>
          <w:tcPr>
            <w:tcW w:w="2127" w:type="dxa"/>
            <w:vAlign w:val="center"/>
          </w:tcPr>
          <w:p w:rsidR="00C35835" w:rsidRPr="00C12696" w:rsidRDefault="00C35835" w:rsidP="007D6103">
            <w:r w:rsidRPr="00C12696">
              <w:t>Đỗ Hồng Thái</w:t>
            </w:r>
          </w:p>
        </w:tc>
        <w:tc>
          <w:tcPr>
            <w:tcW w:w="1701" w:type="dxa"/>
            <w:vAlign w:val="center"/>
          </w:tcPr>
          <w:p w:rsidR="00C35835" w:rsidRPr="00C12696" w:rsidRDefault="00C35835" w:rsidP="007D6103">
            <w: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C12696" w:rsidRDefault="00C35835" w:rsidP="007D6103">
            <w:r w:rsidRPr="00C12696">
              <w:t>022561/HNO-CCHN</w:t>
            </w:r>
          </w:p>
        </w:tc>
        <w:tc>
          <w:tcPr>
            <w:tcW w:w="3969" w:type="dxa"/>
            <w:vAlign w:val="center"/>
          </w:tcPr>
          <w:p w:rsidR="00C35835" w:rsidRPr="00C12696" w:rsidRDefault="00C35835" w:rsidP="007D6103">
            <w:r w:rsidRPr="00C12696">
              <w:t>quy định tại Thông tư số 26/2015/TTLTBYT-BNV ngày 7/10/2015</w:t>
            </w:r>
          </w:p>
        </w:tc>
        <w:tc>
          <w:tcPr>
            <w:tcW w:w="1985" w:type="dxa"/>
            <w:vAlign w:val="center"/>
          </w:tcPr>
          <w:p w:rsidR="00C35835" w:rsidRPr="00C12696" w:rsidRDefault="00C35835" w:rsidP="007D6103">
            <w:r w:rsidRPr="00C12696">
              <w:t>Từ 8h – 17h, 6 ngày/1 tuần</w:t>
            </w:r>
            <w:r w:rsidRPr="00C12696" w:rsidDel="00B64A80">
              <w:t xml:space="preserve"> 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7D6103"/>
        </w:tc>
        <w:tc>
          <w:tcPr>
            <w:tcW w:w="1800" w:type="dxa"/>
            <w:vAlign w:val="center"/>
          </w:tcPr>
          <w:p w:rsidR="00C35835" w:rsidRPr="00C12696" w:rsidRDefault="00C35835" w:rsidP="007D6103">
            <w:r w:rsidRPr="00C12696">
              <w:t>Điều Dưỡng Viên</w:t>
            </w:r>
          </w:p>
        </w:tc>
      </w:tr>
      <w:tr w:rsidR="00C35835" w:rsidRPr="00C12696" w:rsidTr="007B5F03">
        <w:trPr>
          <w:gridBefore w:val="1"/>
          <w:trHeight w:val="426"/>
        </w:trPr>
        <w:tc>
          <w:tcPr>
            <w:tcW w:w="15390" w:type="dxa"/>
            <w:gridSpan w:val="9"/>
            <w:vAlign w:val="center"/>
          </w:tcPr>
          <w:p w:rsidR="00C35835" w:rsidRPr="00A010AC" w:rsidRDefault="00C35835" w:rsidP="00A010AC">
            <w:pPr>
              <w:spacing w:before="200" w:line="360" w:lineRule="auto"/>
              <w:rPr>
                <w:b/>
                <w:sz w:val="26"/>
                <w:szCs w:val="26"/>
              </w:rPr>
            </w:pPr>
            <w:r w:rsidRPr="00A010AC">
              <w:rPr>
                <w:b/>
                <w:sz w:val="26"/>
                <w:szCs w:val="26"/>
              </w:rPr>
              <w:t>XI. Phòng điều dưỡng</w:t>
            </w:r>
          </w:p>
        </w:tc>
      </w:tr>
      <w:tr w:rsidR="00C35835" w:rsidRPr="00C12696" w:rsidTr="00280A4E">
        <w:trPr>
          <w:gridBefore w:val="1"/>
        </w:trPr>
        <w:tc>
          <w:tcPr>
            <w:tcW w:w="594" w:type="dxa"/>
            <w:vAlign w:val="center"/>
          </w:tcPr>
          <w:p w:rsidR="00C35835" w:rsidRPr="00C12696" w:rsidRDefault="00C35835" w:rsidP="0025189E">
            <w:pPr>
              <w:jc w:val="center"/>
            </w:pPr>
            <w:r>
              <w:t>110</w:t>
            </w:r>
          </w:p>
        </w:tc>
        <w:tc>
          <w:tcPr>
            <w:tcW w:w="567" w:type="dxa"/>
            <w:vAlign w:val="center"/>
          </w:tcPr>
          <w:p w:rsidR="00C35835" w:rsidRDefault="00C35835" w:rsidP="0025189E">
            <w:pPr>
              <w:spacing w:before="200"/>
              <w:jc w:val="center"/>
            </w:pPr>
            <w:r>
              <w:t>1</w:t>
            </w:r>
          </w:p>
        </w:tc>
        <w:tc>
          <w:tcPr>
            <w:tcW w:w="2127" w:type="dxa"/>
            <w:vAlign w:val="center"/>
          </w:tcPr>
          <w:p w:rsidR="00C35835" w:rsidRPr="00FB396E" w:rsidRDefault="00C35835" w:rsidP="00A010AC">
            <w:pPr>
              <w:spacing w:before="200"/>
              <w:jc w:val="center"/>
              <w:rPr>
                <w:sz w:val="26"/>
                <w:szCs w:val="26"/>
              </w:rPr>
            </w:pPr>
            <w:r w:rsidRPr="00FB396E">
              <w:rPr>
                <w:sz w:val="26"/>
                <w:szCs w:val="26"/>
              </w:rPr>
              <w:t>Nguyễn Phương Hồng</w:t>
            </w:r>
          </w:p>
        </w:tc>
        <w:tc>
          <w:tcPr>
            <w:tcW w:w="1701" w:type="dxa"/>
            <w:vAlign w:val="center"/>
          </w:tcPr>
          <w:p w:rsidR="00C35835" w:rsidRPr="00FB396E" w:rsidRDefault="00C35835" w:rsidP="0025189E">
            <w:pPr>
              <w:spacing w:before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Điều dưỡng viên đại học</w:t>
            </w:r>
          </w:p>
        </w:tc>
        <w:tc>
          <w:tcPr>
            <w:tcW w:w="1417" w:type="dxa"/>
            <w:vAlign w:val="center"/>
          </w:tcPr>
          <w:p w:rsidR="00C35835" w:rsidRPr="00FB396E" w:rsidRDefault="00C35835" w:rsidP="0025189E">
            <w:pPr>
              <w:spacing w:before="200" w:line="276" w:lineRule="auto"/>
              <w:jc w:val="center"/>
              <w:rPr>
                <w:sz w:val="26"/>
                <w:szCs w:val="26"/>
              </w:rPr>
            </w:pPr>
            <w:r w:rsidRPr="00FB396E">
              <w:rPr>
                <w:sz w:val="26"/>
                <w:szCs w:val="26"/>
              </w:rPr>
              <w:t>003051/HNO-CCHN</w:t>
            </w:r>
          </w:p>
        </w:tc>
        <w:tc>
          <w:tcPr>
            <w:tcW w:w="3969" w:type="dxa"/>
            <w:vAlign w:val="center"/>
          </w:tcPr>
          <w:p w:rsidR="00C35835" w:rsidRPr="00FB396E" w:rsidRDefault="00C35835" w:rsidP="0025189E">
            <w:pPr>
              <w:spacing w:before="200" w:line="276" w:lineRule="auto"/>
              <w:jc w:val="center"/>
              <w:rPr>
                <w:sz w:val="26"/>
                <w:szCs w:val="26"/>
              </w:rPr>
            </w:pPr>
            <w:r w:rsidRPr="00FB396E">
              <w:rPr>
                <w:sz w:val="26"/>
                <w:szCs w:val="26"/>
              </w:rPr>
              <w:t>Theo Quyết định số 41/2005/QĐ-BNV ngày 22/4/2005 của Bộ Nội vụ ban hành tiêu chuẩn nghiệp vụ ngạch viên chức điều dưỡng</w:t>
            </w:r>
          </w:p>
        </w:tc>
        <w:tc>
          <w:tcPr>
            <w:tcW w:w="1985" w:type="dxa"/>
            <w:vAlign w:val="center"/>
          </w:tcPr>
          <w:p w:rsidR="00C35835" w:rsidRPr="00FB396E" w:rsidRDefault="00C35835" w:rsidP="0025189E">
            <w:pPr>
              <w:spacing w:before="200" w:line="276" w:lineRule="auto"/>
              <w:jc w:val="center"/>
              <w:rPr>
                <w:sz w:val="26"/>
                <w:szCs w:val="26"/>
              </w:rPr>
            </w:pPr>
            <w:r w:rsidRPr="00FB396E">
              <w:rPr>
                <w:sz w:val="26"/>
                <w:szCs w:val="26"/>
              </w:rPr>
              <w:t>Từ 8h – 17h, 6 ngày/1 tuần</w:t>
            </w:r>
          </w:p>
        </w:tc>
        <w:tc>
          <w:tcPr>
            <w:tcW w:w="1230" w:type="dxa"/>
            <w:vAlign w:val="center"/>
          </w:tcPr>
          <w:p w:rsidR="00C35835" w:rsidRPr="00C12696" w:rsidRDefault="00C35835" w:rsidP="0025189E">
            <w:pPr>
              <w:spacing w:before="200"/>
            </w:pPr>
          </w:p>
        </w:tc>
        <w:tc>
          <w:tcPr>
            <w:tcW w:w="1800" w:type="dxa"/>
            <w:vAlign w:val="center"/>
          </w:tcPr>
          <w:p w:rsidR="00C35835" w:rsidRPr="00C12696" w:rsidRDefault="00C35835" w:rsidP="0025189E">
            <w:pPr>
              <w:spacing w:before="200"/>
            </w:pPr>
            <w:r>
              <w:rPr>
                <w:sz w:val="26"/>
                <w:szCs w:val="26"/>
              </w:rPr>
              <w:t>Đ</w:t>
            </w:r>
            <w:r w:rsidRPr="00FB396E">
              <w:rPr>
                <w:sz w:val="26"/>
                <w:szCs w:val="26"/>
              </w:rPr>
              <w:t>iều dưỡng</w:t>
            </w:r>
            <w:r>
              <w:rPr>
                <w:sz w:val="26"/>
                <w:szCs w:val="26"/>
              </w:rPr>
              <w:t xml:space="preserve"> trưởng</w:t>
            </w:r>
          </w:p>
        </w:tc>
      </w:tr>
    </w:tbl>
    <w:p w:rsidR="00C35835" w:rsidRDefault="00C35835" w:rsidP="009F1DC8">
      <w:pPr>
        <w:rPr>
          <w:lang w:val="es-ES"/>
        </w:rPr>
      </w:pPr>
    </w:p>
    <w:p w:rsidR="00C35835" w:rsidRDefault="00C35835" w:rsidP="009F1DC8">
      <w:pPr>
        <w:rPr>
          <w:lang w:val="es-ES"/>
        </w:rPr>
      </w:pPr>
    </w:p>
    <w:p w:rsidR="00C35835" w:rsidRDefault="00C35835" w:rsidP="009F1DC8">
      <w:pPr>
        <w:rPr>
          <w:lang w:val="es-ES"/>
        </w:rPr>
      </w:pPr>
    </w:p>
    <w:p w:rsidR="00C35835" w:rsidRDefault="00C35835" w:rsidP="009F1DC8">
      <w:pPr>
        <w:rPr>
          <w:lang w:val="es-ES"/>
        </w:rPr>
      </w:pPr>
    </w:p>
    <w:p w:rsidR="00C35835" w:rsidRDefault="00C35835" w:rsidP="009F1DC8">
      <w:pPr>
        <w:rPr>
          <w:lang w:val="es-ES"/>
        </w:rPr>
      </w:pPr>
    </w:p>
    <w:p w:rsidR="00C35835" w:rsidRDefault="00C35835" w:rsidP="009F1DC8">
      <w:pPr>
        <w:rPr>
          <w:lang w:val="es-ES"/>
        </w:rPr>
      </w:pPr>
    </w:p>
    <w:p w:rsidR="00C35835" w:rsidRDefault="00C35835" w:rsidP="009F1DC8">
      <w:pPr>
        <w:rPr>
          <w:lang w:val="es-ES"/>
        </w:rPr>
      </w:pPr>
    </w:p>
    <w:p w:rsidR="00C35835" w:rsidRDefault="00C35835" w:rsidP="009F1DC8">
      <w:pPr>
        <w:rPr>
          <w:lang w:val="es-ES"/>
        </w:rPr>
      </w:pPr>
    </w:p>
    <w:p w:rsidR="00C35835" w:rsidRDefault="00C35835" w:rsidP="009F1DC8">
      <w:pPr>
        <w:rPr>
          <w:lang w:val="es-ES"/>
        </w:rPr>
      </w:pPr>
    </w:p>
    <w:p w:rsidR="00C35835" w:rsidRPr="00C12696" w:rsidRDefault="00C35835" w:rsidP="009F1DC8">
      <w:pPr>
        <w:rPr>
          <w:lang w:val="es-ES"/>
        </w:rPr>
      </w:pPr>
      <w:bookmarkStart w:id="0" w:name="_GoBack"/>
      <w:bookmarkEnd w:id="0"/>
    </w:p>
    <w:p w:rsidR="00C35835" w:rsidRPr="00C12696" w:rsidRDefault="00C35835" w:rsidP="009F1DC8">
      <w:pPr>
        <w:rPr>
          <w:lang w:val="es-ES"/>
        </w:rPr>
      </w:pPr>
    </w:p>
    <w:tbl>
      <w:tblPr>
        <w:tblW w:w="4818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574"/>
        <w:gridCol w:w="2587"/>
        <w:gridCol w:w="1436"/>
        <w:gridCol w:w="1725"/>
        <w:gridCol w:w="1582"/>
        <w:gridCol w:w="2013"/>
        <w:gridCol w:w="1436"/>
        <w:gridCol w:w="3779"/>
      </w:tblGrid>
      <w:tr w:rsidR="00C35835" w:rsidRPr="00C12696" w:rsidTr="00ED4505">
        <w:trPr>
          <w:trHeight w:val="361"/>
        </w:trPr>
        <w:tc>
          <w:tcPr>
            <w:tcW w:w="408" w:type="pct"/>
            <w:gridSpan w:val="2"/>
            <w:vMerge w:val="restart"/>
            <w:vAlign w:val="center"/>
          </w:tcPr>
          <w:p w:rsidR="00C35835" w:rsidRPr="00C12696" w:rsidRDefault="00C35835" w:rsidP="004F3B3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STT</w:t>
            </w:r>
          </w:p>
        </w:tc>
        <w:tc>
          <w:tcPr>
            <w:tcW w:w="816" w:type="pct"/>
            <w:vMerge w:val="restart"/>
            <w:vAlign w:val="center"/>
          </w:tcPr>
          <w:p w:rsidR="00C35835" w:rsidRPr="00C12696" w:rsidRDefault="00C35835" w:rsidP="004F3B3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HỌ VÀ TÊN</w:t>
            </w:r>
          </w:p>
        </w:tc>
        <w:tc>
          <w:tcPr>
            <w:tcW w:w="453" w:type="pct"/>
            <w:vMerge w:val="restart"/>
            <w:vAlign w:val="center"/>
          </w:tcPr>
          <w:p w:rsidR="00C35835" w:rsidRPr="00C12696" w:rsidRDefault="00C35835" w:rsidP="004F3B3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TRÌNH ĐỘ</w:t>
            </w:r>
          </w:p>
        </w:tc>
        <w:tc>
          <w:tcPr>
            <w:tcW w:w="544" w:type="pct"/>
            <w:vMerge w:val="restart"/>
            <w:vAlign w:val="center"/>
          </w:tcPr>
          <w:p w:rsidR="00C35835" w:rsidRPr="00C12696" w:rsidRDefault="00C35835" w:rsidP="004F3B3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SỐ</w:t>
            </w:r>
          </w:p>
          <w:p w:rsidR="00C35835" w:rsidRPr="00C12696" w:rsidRDefault="00C35835" w:rsidP="004F3B3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CHỨNG CHỈ HÀNH NGHỀ</w:t>
            </w:r>
          </w:p>
        </w:tc>
        <w:tc>
          <w:tcPr>
            <w:tcW w:w="499" w:type="pct"/>
            <w:vMerge w:val="restart"/>
            <w:vAlign w:val="center"/>
          </w:tcPr>
          <w:p w:rsidR="00C35835" w:rsidRPr="00C12696" w:rsidRDefault="00C35835" w:rsidP="004F3B3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PHẠM VI</w:t>
            </w:r>
          </w:p>
          <w:p w:rsidR="00C35835" w:rsidRPr="00C12696" w:rsidRDefault="00C35835" w:rsidP="004F3B3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HÀNH NGHỀ CHUYÊN MÔN</w:t>
            </w:r>
          </w:p>
        </w:tc>
        <w:tc>
          <w:tcPr>
            <w:tcW w:w="1088" w:type="pct"/>
            <w:gridSpan w:val="2"/>
            <w:vAlign w:val="center"/>
          </w:tcPr>
          <w:p w:rsidR="00C35835" w:rsidRPr="00C12696" w:rsidRDefault="00C35835" w:rsidP="004F3B3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THỜI GIAN LÀM VIỆC</w:t>
            </w:r>
          </w:p>
        </w:tc>
        <w:tc>
          <w:tcPr>
            <w:tcW w:w="1192" w:type="pct"/>
            <w:vMerge w:val="restart"/>
            <w:vAlign w:val="center"/>
          </w:tcPr>
          <w:p w:rsidR="00C35835" w:rsidRPr="00C12696" w:rsidRDefault="00C35835" w:rsidP="004F3B37">
            <w:pPr>
              <w:jc w:val="center"/>
              <w:rPr>
                <w:b/>
                <w:bCs/>
              </w:rPr>
            </w:pPr>
            <w:r w:rsidRPr="00C12696">
              <w:rPr>
                <w:b/>
                <w:bCs/>
              </w:rPr>
              <w:t>VỊ TRÍ</w:t>
            </w:r>
          </w:p>
        </w:tc>
      </w:tr>
      <w:tr w:rsidR="00C35835" w:rsidRPr="00C12696" w:rsidTr="00ED4505">
        <w:trPr>
          <w:trHeight w:val="858"/>
        </w:trPr>
        <w:tc>
          <w:tcPr>
            <w:tcW w:w="408" w:type="pct"/>
            <w:gridSpan w:val="2"/>
            <w:vMerge/>
            <w:vAlign w:val="center"/>
          </w:tcPr>
          <w:p w:rsidR="00C35835" w:rsidRPr="00C12696" w:rsidRDefault="00C35835" w:rsidP="004F3B37">
            <w:pPr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816" w:type="pct"/>
            <w:vMerge/>
            <w:vAlign w:val="center"/>
          </w:tcPr>
          <w:p w:rsidR="00C35835" w:rsidRPr="00C12696" w:rsidRDefault="00C35835" w:rsidP="004F3B37">
            <w:pPr>
              <w:jc w:val="center"/>
              <w:rPr>
                <w:b/>
                <w:bCs/>
                <w:lang w:val="es-ES"/>
              </w:rPr>
            </w:pPr>
          </w:p>
        </w:tc>
        <w:tc>
          <w:tcPr>
            <w:tcW w:w="453" w:type="pct"/>
            <w:vMerge/>
          </w:tcPr>
          <w:p w:rsidR="00C35835" w:rsidRPr="00C12696" w:rsidRDefault="00C35835" w:rsidP="004F3B37">
            <w:pPr>
              <w:ind w:right="-144"/>
              <w:jc w:val="center"/>
              <w:rPr>
                <w:b/>
              </w:rPr>
            </w:pPr>
          </w:p>
        </w:tc>
        <w:tc>
          <w:tcPr>
            <w:tcW w:w="544" w:type="pct"/>
            <w:vMerge/>
            <w:vAlign w:val="center"/>
          </w:tcPr>
          <w:p w:rsidR="00C35835" w:rsidRPr="00C12696" w:rsidRDefault="00C35835" w:rsidP="004F3B37">
            <w:pPr>
              <w:ind w:right="-144"/>
              <w:jc w:val="center"/>
              <w:rPr>
                <w:b/>
              </w:rPr>
            </w:pPr>
          </w:p>
        </w:tc>
        <w:tc>
          <w:tcPr>
            <w:tcW w:w="499" w:type="pct"/>
            <w:vMerge/>
            <w:vAlign w:val="center"/>
          </w:tcPr>
          <w:p w:rsidR="00C35835" w:rsidRPr="00C12696" w:rsidRDefault="00C35835" w:rsidP="004F3B37">
            <w:pPr>
              <w:jc w:val="center"/>
              <w:rPr>
                <w:b/>
              </w:rPr>
            </w:pPr>
          </w:p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ind w:right="-104" w:hanging="108"/>
              <w:jc w:val="center"/>
              <w:rPr>
                <w:b/>
              </w:rPr>
            </w:pPr>
            <w:r w:rsidRPr="00C12696">
              <w:rPr>
                <w:b/>
              </w:rPr>
              <w:t>THƯỜNGXUYÊN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ind w:right="-108" w:hanging="112"/>
              <w:jc w:val="center"/>
              <w:rPr>
                <w:b/>
              </w:rPr>
            </w:pPr>
            <w:r w:rsidRPr="00C12696">
              <w:rPr>
                <w:b/>
              </w:rPr>
              <w:t>KHÔNG THƯỜNG XUYÊN</w:t>
            </w:r>
          </w:p>
        </w:tc>
        <w:tc>
          <w:tcPr>
            <w:tcW w:w="1192" w:type="pct"/>
            <w:vMerge/>
            <w:vAlign w:val="center"/>
          </w:tcPr>
          <w:p w:rsidR="00C35835" w:rsidRPr="00C12696" w:rsidRDefault="00C35835" w:rsidP="004F3B37">
            <w:pPr>
              <w:jc w:val="center"/>
              <w:rPr>
                <w:b/>
              </w:rPr>
            </w:pPr>
          </w:p>
        </w:tc>
      </w:tr>
      <w:tr w:rsidR="00C35835" w:rsidRPr="00C12696" w:rsidTr="00A010AC">
        <w:tc>
          <w:tcPr>
            <w:tcW w:w="5000" w:type="pct"/>
            <w:gridSpan w:val="9"/>
          </w:tcPr>
          <w:p w:rsidR="00C35835" w:rsidRPr="00C12696" w:rsidRDefault="00C35835" w:rsidP="004F3B37">
            <w:pPr>
              <w:rPr>
                <w:b/>
              </w:rPr>
            </w:pPr>
            <w:r w:rsidRPr="00C12696">
              <w:rPr>
                <w:b/>
              </w:rPr>
              <w:t>C. KHỐI DỊCH VỤ</w:t>
            </w:r>
          </w:p>
        </w:tc>
      </w:tr>
      <w:tr w:rsidR="00C35835" w:rsidRPr="00C12696" w:rsidTr="00ED4505"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111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rPr>
                <w:lang w:val="fr-FR"/>
              </w:rPr>
            </w:pPr>
            <w:r w:rsidRPr="00C12696">
              <w:rPr>
                <w:lang w:val="fr-FR"/>
              </w:rPr>
              <w:t>Nguyễn Thị Thoi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r w:rsidRPr="00C12696">
              <w:t>Thạc sĩ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  <w:vAlign w:val="center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A010AC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A010AC">
            <w:pPr>
              <w:jc w:val="center"/>
            </w:pPr>
            <w:r w:rsidRPr="00C12696">
              <w:t>5,5 ngày/1 tuần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r w:rsidRPr="00C12696">
              <w:t>Giám đốc vận hành</w:t>
            </w:r>
          </w:p>
        </w:tc>
      </w:tr>
      <w:tr w:rsidR="00C35835" w:rsidRPr="00C12696" w:rsidTr="00ED4505"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112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Nguyễn Thị Lan Phương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ind w:right="-144" w:hanging="108"/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Trưởng phòng Chăm sóc khách hàng</w:t>
            </w:r>
          </w:p>
        </w:tc>
      </w:tr>
      <w:tr w:rsidR="00C35835" w:rsidRPr="00C12696" w:rsidTr="00ED4505">
        <w:trPr>
          <w:trHeight w:val="422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113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Nguyễn Thị Quỳnh Chi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>
            <w:pPr>
              <w:rPr>
                <w:lang w:val="fr-FR"/>
              </w:rPr>
            </w:pPr>
          </w:p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Chuyên viên chăm sóc khách hàng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114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Phùng Thị Mai Anh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Chuyên viên chăm sóc khách hàng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115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Nguyễn Ngọc Tới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Chuyên viên chăm sóc khách hàng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116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Nguyễn Thúy Hoàn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Chuyên viên chăm sóc khách hàng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117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Tạ Thị Việt Phương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Kế toán trưởng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118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Lưu Thị Thu Hương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Chuyên viên Hành chính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119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Ngô Thị Bích Ngọc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Trưởng phòng Nhân sự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120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Nguyễn Song Hào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Kỹ sư thiết bị y tế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121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Nguyễn Thị Thắm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Kỹ sư thiết bị y tế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122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Phan Tuấn Anh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Kỹ sư thiết bị y tế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123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Nguyễn Tiến Thịnh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Kỹ sư thiết bị y tế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124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Lê Anh Hùng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Nhân viên kho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125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Đoàn Chiến Thắng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Nhân viên kho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126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Nguyễn Trọng Nhất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Bếp trưởng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127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Lương Phi Hùng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Nhân viên bếp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128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Vũ Thị Ngọc Ánh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Nhân viên bếp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129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Đào Thị Chinh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Nhân viên bếp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130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Phạm Thị Phương Mai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Nhân viên bếp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131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Lê Thị Kim Anh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Nhân viên bếp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132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Nguyễn Thế Hữu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Trưởng Bộ phận Giặt là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133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Vũ Thị Hòa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Nhân viên Giặt là</w:t>
            </w:r>
          </w:p>
        </w:tc>
      </w:tr>
      <w:tr w:rsidR="00C35835" w:rsidRPr="00C12696" w:rsidTr="00ED4505">
        <w:trPr>
          <w:trHeight w:val="440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134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Phạm Khắc Trường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Nhân viên Giặt là</w:t>
            </w:r>
          </w:p>
        </w:tc>
      </w:tr>
      <w:tr w:rsidR="00C35835" w:rsidRPr="00C12696" w:rsidTr="00ED4505">
        <w:trPr>
          <w:trHeight w:val="417"/>
        </w:trPr>
        <w:tc>
          <w:tcPr>
            <w:tcW w:w="227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 w:rsidRPr="00C12696">
              <w:rPr>
                <w:bCs/>
              </w:rPr>
              <w:t>135</w:t>
            </w:r>
          </w:p>
        </w:tc>
        <w:tc>
          <w:tcPr>
            <w:tcW w:w="181" w:type="pct"/>
            <w:vAlign w:val="center"/>
          </w:tcPr>
          <w:p w:rsidR="00C35835" w:rsidRPr="00C12696" w:rsidRDefault="00C35835" w:rsidP="004F3B37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16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Lưu Thị Hồng Hạnh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Cử nhân</w:t>
            </w:r>
          </w:p>
        </w:tc>
        <w:tc>
          <w:tcPr>
            <w:tcW w:w="544" w:type="pct"/>
            <w:vAlign w:val="center"/>
          </w:tcPr>
          <w:p w:rsidR="00C35835" w:rsidRPr="00C12696" w:rsidRDefault="00C35835" w:rsidP="004F3B37">
            <w:pPr>
              <w:jc w:val="center"/>
            </w:pPr>
          </w:p>
        </w:tc>
        <w:tc>
          <w:tcPr>
            <w:tcW w:w="499" w:type="pct"/>
          </w:tcPr>
          <w:p w:rsidR="00C35835" w:rsidRPr="00C12696" w:rsidRDefault="00C35835" w:rsidP="004F3B37"/>
        </w:tc>
        <w:tc>
          <w:tcPr>
            <w:tcW w:w="635" w:type="pct"/>
            <w:vAlign w:val="center"/>
          </w:tcPr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Từ 8h – 17h</w:t>
            </w:r>
          </w:p>
          <w:p w:rsidR="00C35835" w:rsidRPr="00C12696" w:rsidRDefault="00C35835" w:rsidP="004F3B37">
            <w:pPr>
              <w:spacing w:before="40"/>
              <w:jc w:val="center"/>
            </w:pPr>
            <w:r w:rsidRPr="00C12696">
              <w:t>5,5 ngày/1 tuần</w:t>
            </w:r>
            <w:r w:rsidRPr="00C12696" w:rsidDel="00EE48AA">
              <w:t xml:space="preserve"> </w:t>
            </w:r>
          </w:p>
        </w:tc>
        <w:tc>
          <w:tcPr>
            <w:tcW w:w="453" w:type="pct"/>
            <w:vAlign w:val="center"/>
          </w:tcPr>
          <w:p w:rsidR="00C35835" w:rsidRPr="00C12696" w:rsidRDefault="00C35835" w:rsidP="004F3B37">
            <w:pPr>
              <w:spacing w:before="40"/>
            </w:pPr>
          </w:p>
        </w:tc>
        <w:tc>
          <w:tcPr>
            <w:tcW w:w="1192" w:type="pct"/>
            <w:vAlign w:val="center"/>
          </w:tcPr>
          <w:p w:rsidR="00C35835" w:rsidRPr="00C12696" w:rsidRDefault="00C35835" w:rsidP="004F3B37">
            <w:pPr>
              <w:spacing w:before="40"/>
            </w:pPr>
            <w:r w:rsidRPr="00C12696">
              <w:t>Nhân viên Giặt là</w:t>
            </w:r>
          </w:p>
        </w:tc>
      </w:tr>
    </w:tbl>
    <w:p w:rsidR="00C35835" w:rsidRPr="00C12696" w:rsidRDefault="00C35835" w:rsidP="00025DCC">
      <w:pPr>
        <w:tabs>
          <w:tab w:val="left" w:pos="3135"/>
        </w:tabs>
      </w:pPr>
      <w:r w:rsidRPr="00C12696">
        <w:tab/>
      </w:r>
    </w:p>
    <w:p w:rsidR="00C35835" w:rsidRDefault="00C35835" w:rsidP="00025DCC">
      <w:pPr>
        <w:tabs>
          <w:tab w:val="left" w:pos="3135"/>
        </w:tabs>
      </w:pPr>
    </w:p>
    <w:p w:rsidR="00C35835" w:rsidRDefault="00C35835" w:rsidP="00025DCC">
      <w:pPr>
        <w:tabs>
          <w:tab w:val="left" w:pos="3135"/>
        </w:tabs>
      </w:pPr>
    </w:p>
    <w:p w:rsidR="00C35835" w:rsidRDefault="00C35835" w:rsidP="00025DCC">
      <w:pPr>
        <w:tabs>
          <w:tab w:val="left" w:pos="3135"/>
        </w:tabs>
      </w:pPr>
    </w:p>
    <w:p w:rsidR="00C35835" w:rsidRDefault="00C35835" w:rsidP="00025DCC">
      <w:pPr>
        <w:tabs>
          <w:tab w:val="left" w:pos="3135"/>
        </w:tabs>
      </w:pPr>
    </w:p>
    <w:p w:rsidR="00C35835" w:rsidRDefault="00C35835" w:rsidP="00025DCC">
      <w:pPr>
        <w:tabs>
          <w:tab w:val="left" w:pos="3135"/>
        </w:tabs>
      </w:pPr>
    </w:p>
    <w:p w:rsidR="00C35835" w:rsidRDefault="00C35835" w:rsidP="00025DCC">
      <w:pPr>
        <w:tabs>
          <w:tab w:val="left" w:pos="3135"/>
        </w:tabs>
      </w:pPr>
    </w:p>
    <w:p w:rsidR="00C35835" w:rsidRDefault="00C35835" w:rsidP="00025DCC">
      <w:pPr>
        <w:tabs>
          <w:tab w:val="left" w:pos="3135"/>
        </w:tabs>
      </w:pPr>
    </w:p>
    <w:p w:rsidR="00C35835" w:rsidRDefault="00C35835" w:rsidP="00025DCC">
      <w:pPr>
        <w:tabs>
          <w:tab w:val="left" w:pos="313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35835" w:rsidRDefault="00C35835" w:rsidP="00025DCC">
      <w:pPr>
        <w:tabs>
          <w:tab w:val="left" w:pos="3135"/>
        </w:tabs>
      </w:pPr>
    </w:p>
    <w:p w:rsidR="00C35835" w:rsidRDefault="00C35835" w:rsidP="00025DCC">
      <w:pPr>
        <w:tabs>
          <w:tab w:val="left" w:pos="3135"/>
        </w:tabs>
      </w:pPr>
    </w:p>
    <w:p w:rsidR="00C35835" w:rsidRDefault="00C35835" w:rsidP="00025DCC">
      <w:pPr>
        <w:tabs>
          <w:tab w:val="left" w:pos="3135"/>
        </w:tabs>
      </w:pPr>
    </w:p>
    <w:p w:rsidR="00C35835" w:rsidRPr="00B22A4A" w:rsidRDefault="00C35835" w:rsidP="00025DCC">
      <w:pPr>
        <w:tabs>
          <w:tab w:val="left" w:pos="3135"/>
        </w:tabs>
      </w:pPr>
    </w:p>
    <w:p w:rsidR="00C35835" w:rsidRPr="00B22A4A" w:rsidRDefault="00C35835" w:rsidP="00ED4505">
      <w:pPr>
        <w:tabs>
          <w:tab w:val="left" w:pos="3135"/>
        </w:tabs>
        <w:spacing w:line="360" w:lineRule="auto"/>
        <w:jc w:val="center"/>
        <w:rPr>
          <w:b/>
        </w:rPr>
      </w:pPr>
      <w:r w:rsidRPr="00B22A4A">
        <w:rPr>
          <w:b/>
        </w:rPr>
        <w:t>TỔNG HỢP CHUNG</w:t>
      </w:r>
    </w:p>
    <w:p w:rsidR="00C35835" w:rsidRPr="00B22A4A" w:rsidRDefault="00C35835" w:rsidP="00ED4505">
      <w:pPr>
        <w:spacing w:before="40"/>
        <w:ind w:firstLine="720"/>
        <w:jc w:val="both"/>
        <w:rPr>
          <w:sz w:val="22"/>
          <w:szCs w:val="22"/>
        </w:rPr>
      </w:pPr>
      <w:r w:rsidRPr="00B22A4A">
        <w:rPr>
          <w:b/>
          <w:sz w:val="22"/>
          <w:szCs w:val="22"/>
        </w:rPr>
        <w:t xml:space="preserve">Tổng số nhân viên Bệnh viện: </w:t>
      </w:r>
      <w:r w:rsidRPr="00B22A4A">
        <w:rPr>
          <w:sz w:val="22"/>
          <w:szCs w:val="22"/>
        </w:rPr>
        <w:t xml:space="preserve">135 người </w:t>
      </w:r>
    </w:p>
    <w:p w:rsidR="00C35835" w:rsidRPr="00B22A4A" w:rsidRDefault="00C35835" w:rsidP="00ED4505">
      <w:pPr>
        <w:spacing w:before="40"/>
        <w:ind w:firstLine="720"/>
        <w:jc w:val="both"/>
        <w:rPr>
          <w:sz w:val="22"/>
          <w:szCs w:val="22"/>
        </w:rPr>
      </w:pPr>
      <w:r w:rsidRPr="00B22A4A">
        <w:rPr>
          <w:b/>
          <w:sz w:val="22"/>
          <w:szCs w:val="22"/>
        </w:rPr>
        <w:t>Bao gồm:</w:t>
      </w:r>
      <w:r w:rsidRPr="00B22A4A">
        <w:rPr>
          <w:sz w:val="22"/>
          <w:szCs w:val="22"/>
        </w:rPr>
        <w:t xml:space="preserve"> 44 Bác sỹ, 49 Điều dưỡng, 10 Kỹ thuật viên, 04 Hộ sinh, 03 Dược sỹ và 25 Nhân viên khác.</w:t>
      </w:r>
    </w:p>
    <w:p w:rsidR="00C35835" w:rsidRPr="00B22A4A" w:rsidRDefault="00C35835" w:rsidP="004455D9">
      <w:pPr>
        <w:spacing w:before="40"/>
        <w:ind w:firstLine="720"/>
        <w:jc w:val="both"/>
        <w:rPr>
          <w:sz w:val="22"/>
          <w:szCs w:val="22"/>
        </w:rPr>
      </w:pPr>
      <w:r w:rsidRPr="00B22A4A">
        <w:rPr>
          <w:b/>
          <w:sz w:val="22"/>
          <w:szCs w:val="22"/>
        </w:rPr>
        <w:t>Nhân viên y tế được cấp chứng chỉ hành nghề:</w:t>
      </w:r>
      <w:r w:rsidRPr="00B22A4A">
        <w:rPr>
          <w:sz w:val="22"/>
          <w:szCs w:val="22"/>
        </w:rPr>
        <w:t xml:space="preserve"> 110/110</w:t>
      </w:r>
    </w:p>
    <w:p w:rsidR="00C35835" w:rsidRPr="00B22A4A" w:rsidRDefault="00C35835" w:rsidP="00025DCC">
      <w:pPr>
        <w:tabs>
          <w:tab w:val="left" w:pos="3135"/>
        </w:tabs>
        <w:rPr>
          <w:sz w:val="22"/>
          <w:szCs w:val="22"/>
        </w:rPr>
      </w:pPr>
      <w:r w:rsidRPr="00B22A4A">
        <w:rPr>
          <w:sz w:val="22"/>
          <w:szCs w:val="22"/>
        </w:rPr>
        <w:tab/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820"/>
        <w:gridCol w:w="2078"/>
        <w:gridCol w:w="757"/>
        <w:gridCol w:w="4819"/>
        <w:gridCol w:w="1640"/>
      </w:tblGrid>
      <w:tr w:rsidR="00C35835" w:rsidRPr="00B22A4A" w:rsidTr="004B5CFD">
        <w:trPr>
          <w:trHeight w:val="149"/>
        </w:trPr>
        <w:tc>
          <w:tcPr>
            <w:tcW w:w="709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before="40" w:after="40" w:line="264" w:lineRule="auto"/>
              <w:jc w:val="center"/>
              <w:rPr>
                <w:b/>
                <w:sz w:val="22"/>
                <w:szCs w:val="22"/>
              </w:rPr>
            </w:pPr>
            <w:r w:rsidRPr="004B5CFD"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4820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before="40" w:after="40" w:line="264" w:lineRule="auto"/>
              <w:jc w:val="center"/>
              <w:rPr>
                <w:b/>
                <w:sz w:val="22"/>
                <w:szCs w:val="22"/>
              </w:rPr>
            </w:pPr>
            <w:r w:rsidRPr="004B5CFD">
              <w:rPr>
                <w:b/>
                <w:sz w:val="22"/>
                <w:szCs w:val="22"/>
              </w:rPr>
              <w:t>NỘI DUNG</w:t>
            </w:r>
          </w:p>
        </w:tc>
        <w:tc>
          <w:tcPr>
            <w:tcW w:w="2078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before="40" w:after="40" w:line="264" w:lineRule="auto"/>
              <w:jc w:val="center"/>
              <w:rPr>
                <w:b/>
                <w:sz w:val="22"/>
                <w:szCs w:val="22"/>
              </w:rPr>
            </w:pPr>
            <w:r w:rsidRPr="004B5CFD">
              <w:rPr>
                <w:b/>
                <w:sz w:val="22"/>
                <w:szCs w:val="22"/>
              </w:rPr>
              <w:t>SỐ NGƯỜI</w:t>
            </w:r>
          </w:p>
        </w:tc>
        <w:tc>
          <w:tcPr>
            <w:tcW w:w="757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before="40" w:after="40" w:line="264" w:lineRule="auto"/>
              <w:jc w:val="center"/>
              <w:rPr>
                <w:b/>
                <w:sz w:val="22"/>
                <w:szCs w:val="22"/>
              </w:rPr>
            </w:pPr>
            <w:r w:rsidRPr="004B5CFD"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4819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before="40" w:after="40" w:line="264" w:lineRule="auto"/>
              <w:jc w:val="center"/>
              <w:rPr>
                <w:b/>
                <w:sz w:val="22"/>
                <w:szCs w:val="22"/>
              </w:rPr>
            </w:pPr>
            <w:r w:rsidRPr="004B5CFD">
              <w:rPr>
                <w:b/>
                <w:sz w:val="22"/>
                <w:szCs w:val="22"/>
              </w:rPr>
              <w:t>NỘI DUNG</w:t>
            </w:r>
          </w:p>
        </w:tc>
        <w:tc>
          <w:tcPr>
            <w:tcW w:w="1640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before="40" w:after="40" w:line="264" w:lineRule="auto"/>
              <w:jc w:val="center"/>
              <w:rPr>
                <w:b/>
                <w:sz w:val="22"/>
                <w:szCs w:val="22"/>
              </w:rPr>
            </w:pPr>
            <w:r w:rsidRPr="004B5CFD">
              <w:rPr>
                <w:b/>
                <w:sz w:val="22"/>
                <w:szCs w:val="22"/>
              </w:rPr>
              <w:t>SỐ NGƯỜI</w:t>
            </w:r>
          </w:p>
        </w:tc>
      </w:tr>
      <w:tr w:rsidR="00C35835" w:rsidRPr="00B22A4A" w:rsidTr="004B5CFD">
        <w:trPr>
          <w:trHeight w:val="318"/>
        </w:trPr>
        <w:tc>
          <w:tcPr>
            <w:tcW w:w="709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before="40" w:after="40" w:line="264" w:lineRule="auto"/>
              <w:jc w:val="center"/>
              <w:rPr>
                <w:b/>
                <w:sz w:val="18"/>
                <w:szCs w:val="18"/>
              </w:rPr>
            </w:pPr>
            <w:r w:rsidRPr="004B5CFD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4820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before="40" w:after="40" w:line="264" w:lineRule="auto"/>
              <w:rPr>
                <w:b/>
                <w:sz w:val="18"/>
                <w:szCs w:val="18"/>
              </w:rPr>
            </w:pPr>
            <w:r w:rsidRPr="004B5CFD">
              <w:rPr>
                <w:b/>
                <w:sz w:val="18"/>
                <w:szCs w:val="18"/>
              </w:rPr>
              <w:t>BÁC SĨ</w:t>
            </w:r>
          </w:p>
        </w:tc>
        <w:tc>
          <w:tcPr>
            <w:tcW w:w="2078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before="40" w:after="40" w:line="264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57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before="40" w:after="40" w:line="264" w:lineRule="auto"/>
              <w:jc w:val="center"/>
              <w:rPr>
                <w:b/>
                <w:sz w:val="18"/>
                <w:szCs w:val="18"/>
              </w:rPr>
            </w:pPr>
            <w:r w:rsidRPr="004B5CFD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4819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before="40" w:after="40" w:line="264" w:lineRule="auto"/>
              <w:rPr>
                <w:b/>
                <w:sz w:val="18"/>
                <w:szCs w:val="18"/>
              </w:rPr>
            </w:pPr>
            <w:r w:rsidRPr="004B5CFD">
              <w:rPr>
                <w:b/>
                <w:sz w:val="18"/>
                <w:szCs w:val="18"/>
              </w:rPr>
              <w:t>ĐIỀU DƯỠNG, HỘ SINH, KTV, DƯỢC SĨ</w:t>
            </w:r>
          </w:p>
        </w:tc>
        <w:tc>
          <w:tcPr>
            <w:tcW w:w="1640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before="40" w:after="40" w:line="264" w:lineRule="auto"/>
              <w:rPr>
                <w:sz w:val="18"/>
                <w:szCs w:val="18"/>
              </w:rPr>
            </w:pPr>
          </w:p>
        </w:tc>
      </w:tr>
      <w:tr w:rsidR="00C35835" w:rsidRPr="00B22A4A" w:rsidTr="004B5CFD">
        <w:tc>
          <w:tcPr>
            <w:tcW w:w="709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jc w:val="center"/>
              <w:rPr>
                <w:b/>
              </w:rPr>
            </w:pPr>
            <w:r w:rsidRPr="004B5CFD">
              <w:rPr>
                <w:b/>
              </w:rPr>
              <w:t>I</w:t>
            </w:r>
          </w:p>
        </w:tc>
        <w:tc>
          <w:tcPr>
            <w:tcW w:w="4820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rPr>
                <w:b/>
              </w:rPr>
            </w:pPr>
            <w:r w:rsidRPr="004B5CFD">
              <w:rPr>
                <w:b/>
              </w:rPr>
              <w:t>Bác sĩ thường xuyên (full time)</w:t>
            </w:r>
          </w:p>
        </w:tc>
        <w:tc>
          <w:tcPr>
            <w:tcW w:w="2078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jc w:val="center"/>
              <w:rPr>
                <w:b/>
              </w:rPr>
            </w:pPr>
            <w:r w:rsidRPr="004B5CFD">
              <w:rPr>
                <w:b/>
              </w:rPr>
              <w:t>43</w:t>
            </w:r>
          </w:p>
        </w:tc>
        <w:tc>
          <w:tcPr>
            <w:tcW w:w="757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jc w:val="center"/>
              <w:rPr>
                <w:b/>
              </w:rPr>
            </w:pPr>
            <w:r w:rsidRPr="004B5CFD">
              <w:rPr>
                <w:b/>
              </w:rPr>
              <w:t>I</w:t>
            </w:r>
          </w:p>
        </w:tc>
        <w:tc>
          <w:tcPr>
            <w:tcW w:w="4819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rPr>
                <w:b/>
              </w:rPr>
            </w:pPr>
            <w:r w:rsidRPr="004B5CFD">
              <w:rPr>
                <w:b/>
              </w:rPr>
              <w:t>Điều dưỡng</w:t>
            </w:r>
          </w:p>
        </w:tc>
        <w:tc>
          <w:tcPr>
            <w:tcW w:w="1640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jc w:val="center"/>
              <w:rPr>
                <w:b/>
              </w:rPr>
            </w:pPr>
            <w:r w:rsidRPr="004B5CFD">
              <w:rPr>
                <w:b/>
              </w:rPr>
              <w:t>49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1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Sản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05</w:t>
            </w:r>
          </w:p>
        </w:tc>
        <w:tc>
          <w:tcPr>
            <w:tcW w:w="757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1</w:t>
            </w:r>
          </w:p>
        </w:tc>
        <w:tc>
          <w:tcPr>
            <w:tcW w:w="481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Cử nhân điều dưỡng</w:t>
            </w:r>
          </w:p>
        </w:tc>
        <w:tc>
          <w:tcPr>
            <w:tcW w:w="164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19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2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Nhi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05</w:t>
            </w:r>
          </w:p>
        </w:tc>
        <w:tc>
          <w:tcPr>
            <w:tcW w:w="757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2</w:t>
            </w:r>
          </w:p>
        </w:tc>
        <w:tc>
          <w:tcPr>
            <w:tcW w:w="481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Cao đẳng điều dưỡng</w:t>
            </w:r>
          </w:p>
        </w:tc>
        <w:tc>
          <w:tcPr>
            <w:tcW w:w="164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22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3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Nội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10</w:t>
            </w:r>
          </w:p>
        </w:tc>
        <w:tc>
          <w:tcPr>
            <w:tcW w:w="757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3</w:t>
            </w:r>
          </w:p>
        </w:tc>
        <w:tc>
          <w:tcPr>
            <w:tcW w:w="481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Trung cấp điều dưỡng</w:t>
            </w:r>
          </w:p>
        </w:tc>
        <w:tc>
          <w:tcPr>
            <w:tcW w:w="164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08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4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Ngoại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03</w:t>
            </w:r>
          </w:p>
        </w:tc>
        <w:tc>
          <w:tcPr>
            <w:tcW w:w="757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jc w:val="center"/>
              <w:rPr>
                <w:b/>
              </w:rPr>
            </w:pPr>
            <w:r w:rsidRPr="004B5CFD">
              <w:rPr>
                <w:b/>
              </w:rPr>
              <w:t>II</w:t>
            </w:r>
          </w:p>
        </w:tc>
        <w:tc>
          <w:tcPr>
            <w:tcW w:w="4819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rPr>
                <w:b/>
              </w:rPr>
            </w:pPr>
            <w:r w:rsidRPr="004B5CFD">
              <w:rPr>
                <w:b/>
              </w:rPr>
              <w:t>Hộ sinh</w:t>
            </w:r>
          </w:p>
        </w:tc>
        <w:tc>
          <w:tcPr>
            <w:tcW w:w="1640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jc w:val="center"/>
              <w:rPr>
                <w:b/>
              </w:rPr>
            </w:pPr>
            <w:r w:rsidRPr="004B5CFD">
              <w:rPr>
                <w:b/>
              </w:rPr>
              <w:t>04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5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Mắt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01</w:t>
            </w:r>
          </w:p>
        </w:tc>
        <w:tc>
          <w:tcPr>
            <w:tcW w:w="757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1</w:t>
            </w:r>
          </w:p>
        </w:tc>
        <w:tc>
          <w:tcPr>
            <w:tcW w:w="481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Cao đẳng hộ sinh</w:t>
            </w:r>
          </w:p>
        </w:tc>
        <w:tc>
          <w:tcPr>
            <w:tcW w:w="164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03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6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Tai Mũi Họng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01</w:t>
            </w:r>
          </w:p>
        </w:tc>
        <w:tc>
          <w:tcPr>
            <w:tcW w:w="757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2</w:t>
            </w:r>
          </w:p>
        </w:tc>
        <w:tc>
          <w:tcPr>
            <w:tcW w:w="481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 xml:space="preserve">Trung cấp hộ sinh </w:t>
            </w:r>
          </w:p>
        </w:tc>
        <w:tc>
          <w:tcPr>
            <w:tcW w:w="164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01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7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Răng Hàm Mặt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01</w:t>
            </w:r>
          </w:p>
        </w:tc>
        <w:tc>
          <w:tcPr>
            <w:tcW w:w="757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jc w:val="center"/>
              <w:rPr>
                <w:b/>
              </w:rPr>
            </w:pPr>
            <w:r w:rsidRPr="004B5CFD">
              <w:rPr>
                <w:b/>
              </w:rPr>
              <w:t>III</w:t>
            </w:r>
          </w:p>
        </w:tc>
        <w:tc>
          <w:tcPr>
            <w:tcW w:w="4819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rPr>
                <w:b/>
              </w:rPr>
            </w:pPr>
            <w:r w:rsidRPr="004B5CFD">
              <w:rPr>
                <w:b/>
              </w:rPr>
              <w:t>Kỹ thuật viên</w:t>
            </w:r>
          </w:p>
        </w:tc>
        <w:tc>
          <w:tcPr>
            <w:tcW w:w="1640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jc w:val="center"/>
              <w:rPr>
                <w:b/>
              </w:rPr>
            </w:pPr>
            <w:r w:rsidRPr="004B5CFD">
              <w:rPr>
                <w:b/>
              </w:rPr>
              <w:t>10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8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Da liễu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01</w:t>
            </w:r>
          </w:p>
        </w:tc>
        <w:tc>
          <w:tcPr>
            <w:tcW w:w="757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1</w:t>
            </w:r>
          </w:p>
        </w:tc>
        <w:tc>
          <w:tcPr>
            <w:tcW w:w="481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4B5CFD">
              <w:rPr>
                <w:b/>
              </w:rPr>
              <w:t>Kỹ thuật viên xét nghiệm</w:t>
            </w:r>
          </w:p>
        </w:tc>
        <w:tc>
          <w:tcPr>
            <w:tcW w:w="164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9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Gây mê hồi sức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04</w:t>
            </w:r>
          </w:p>
        </w:tc>
        <w:tc>
          <w:tcPr>
            <w:tcW w:w="757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</w:p>
        </w:tc>
        <w:tc>
          <w:tcPr>
            <w:tcW w:w="481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Kỹ thuật viên xét nghiệm Đại học</w:t>
            </w:r>
          </w:p>
        </w:tc>
        <w:tc>
          <w:tcPr>
            <w:tcW w:w="164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02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10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Xét nghiệm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03</w:t>
            </w:r>
          </w:p>
        </w:tc>
        <w:tc>
          <w:tcPr>
            <w:tcW w:w="757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rPr>
                <w:b/>
              </w:rPr>
            </w:pPr>
            <w:r w:rsidRPr="00B22A4A">
              <w:t>Kỹ thuật viên xét nghiệm cao đẳng</w:t>
            </w:r>
          </w:p>
        </w:tc>
        <w:tc>
          <w:tcPr>
            <w:tcW w:w="164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02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11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Chẩn đoán hình ảnh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04</w:t>
            </w:r>
          </w:p>
        </w:tc>
        <w:tc>
          <w:tcPr>
            <w:tcW w:w="757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2</w:t>
            </w:r>
          </w:p>
        </w:tc>
        <w:tc>
          <w:tcPr>
            <w:tcW w:w="481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4B5CFD">
              <w:rPr>
                <w:b/>
              </w:rPr>
              <w:t>Kỹ thuật viên chẩn đoán hình ảnh</w:t>
            </w:r>
          </w:p>
        </w:tc>
        <w:tc>
          <w:tcPr>
            <w:tcW w:w="164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12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gây mê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01</w:t>
            </w:r>
          </w:p>
        </w:tc>
        <w:tc>
          <w:tcPr>
            <w:tcW w:w="757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rPr>
                <w:b/>
              </w:rPr>
            </w:pPr>
            <w:r w:rsidRPr="00B22A4A">
              <w:t>Kỹ thuật viên chẩn đoán hình ảnh cao đẳng</w:t>
            </w:r>
          </w:p>
        </w:tc>
        <w:tc>
          <w:tcPr>
            <w:tcW w:w="164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03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13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Phục hồi chức năng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01</w:t>
            </w:r>
          </w:p>
        </w:tc>
        <w:tc>
          <w:tcPr>
            <w:tcW w:w="757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3</w:t>
            </w:r>
          </w:p>
        </w:tc>
        <w:tc>
          <w:tcPr>
            <w:tcW w:w="4819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rPr>
                <w:b/>
              </w:rPr>
            </w:pPr>
            <w:r w:rsidRPr="004B5CFD">
              <w:rPr>
                <w:b/>
              </w:rPr>
              <w:t>Kỹ thuật viên gây mê</w:t>
            </w:r>
          </w:p>
        </w:tc>
        <w:tc>
          <w:tcPr>
            <w:tcW w:w="164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02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14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Hồi sức cấp cứu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03</w:t>
            </w:r>
          </w:p>
        </w:tc>
        <w:tc>
          <w:tcPr>
            <w:tcW w:w="757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4</w:t>
            </w:r>
          </w:p>
        </w:tc>
        <w:tc>
          <w:tcPr>
            <w:tcW w:w="481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4B5CFD">
              <w:rPr>
                <w:b/>
              </w:rPr>
              <w:t>Kỹ thuật viên nội soi</w:t>
            </w:r>
          </w:p>
        </w:tc>
        <w:tc>
          <w:tcPr>
            <w:tcW w:w="164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01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jc w:val="center"/>
              <w:rPr>
                <w:b/>
              </w:rPr>
            </w:pPr>
            <w:r w:rsidRPr="004B5CFD">
              <w:rPr>
                <w:b/>
              </w:rPr>
              <w:t>II</w:t>
            </w:r>
          </w:p>
        </w:tc>
        <w:tc>
          <w:tcPr>
            <w:tcW w:w="4820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rPr>
                <w:b/>
              </w:rPr>
            </w:pPr>
            <w:r w:rsidRPr="004B5CFD">
              <w:rPr>
                <w:b/>
              </w:rPr>
              <w:t xml:space="preserve">Bác sĩ không thường xuyên 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01</w:t>
            </w:r>
          </w:p>
        </w:tc>
        <w:tc>
          <w:tcPr>
            <w:tcW w:w="757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4B5CFD">
              <w:rPr>
                <w:b/>
              </w:rPr>
              <w:t>IV</w:t>
            </w:r>
          </w:p>
        </w:tc>
        <w:tc>
          <w:tcPr>
            <w:tcW w:w="481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4B5CFD">
              <w:rPr>
                <w:b/>
              </w:rPr>
              <w:t>Dược sĩ</w:t>
            </w:r>
          </w:p>
        </w:tc>
        <w:tc>
          <w:tcPr>
            <w:tcW w:w="1640" w:type="dxa"/>
          </w:tcPr>
          <w:p w:rsidR="00C35835" w:rsidRPr="004B5CFD" w:rsidRDefault="00C35835" w:rsidP="004B5CFD">
            <w:pPr>
              <w:tabs>
                <w:tab w:val="left" w:pos="3135"/>
              </w:tabs>
              <w:spacing w:line="264" w:lineRule="auto"/>
              <w:jc w:val="center"/>
              <w:rPr>
                <w:b/>
              </w:rPr>
            </w:pPr>
            <w:r w:rsidRPr="004B5CFD">
              <w:rPr>
                <w:b/>
              </w:rPr>
              <w:t>03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1</w:t>
            </w: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Bác sĩ Hồi sức cấp cứu</w:t>
            </w: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01</w:t>
            </w:r>
          </w:p>
        </w:tc>
        <w:tc>
          <w:tcPr>
            <w:tcW w:w="757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</w:p>
        </w:tc>
        <w:tc>
          <w:tcPr>
            <w:tcW w:w="481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Dược sĩ Đại học</w:t>
            </w:r>
          </w:p>
        </w:tc>
        <w:tc>
          <w:tcPr>
            <w:tcW w:w="164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01</w:t>
            </w:r>
          </w:p>
        </w:tc>
      </w:tr>
      <w:tr w:rsidR="00C35835" w:rsidRPr="00B22A4A" w:rsidTr="004B5CFD">
        <w:tc>
          <w:tcPr>
            <w:tcW w:w="70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</w:p>
        </w:tc>
        <w:tc>
          <w:tcPr>
            <w:tcW w:w="482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</w:p>
        </w:tc>
        <w:tc>
          <w:tcPr>
            <w:tcW w:w="2078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</w:p>
        </w:tc>
        <w:tc>
          <w:tcPr>
            <w:tcW w:w="757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</w:p>
        </w:tc>
        <w:tc>
          <w:tcPr>
            <w:tcW w:w="4819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</w:pPr>
            <w:r w:rsidRPr="00B22A4A">
              <w:t>Dược sĩ cao đẳng</w:t>
            </w:r>
          </w:p>
        </w:tc>
        <w:tc>
          <w:tcPr>
            <w:tcW w:w="1640" w:type="dxa"/>
          </w:tcPr>
          <w:p w:rsidR="00C35835" w:rsidRPr="00B22A4A" w:rsidRDefault="00C35835" w:rsidP="004B5CFD">
            <w:pPr>
              <w:tabs>
                <w:tab w:val="left" w:pos="3135"/>
              </w:tabs>
              <w:spacing w:line="264" w:lineRule="auto"/>
              <w:jc w:val="center"/>
            </w:pPr>
            <w:r w:rsidRPr="00B22A4A">
              <w:t>02</w:t>
            </w:r>
          </w:p>
        </w:tc>
      </w:tr>
    </w:tbl>
    <w:p w:rsidR="00C35835" w:rsidRPr="00B22A4A" w:rsidRDefault="00C35835" w:rsidP="00746076">
      <w:pPr>
        <w:spacing w:line="360" w:lineRule="auto"/>
        <w:ind w:firstLine="720"/>
      </w:pPr>
      <w:r w:rsidRPr="00B22A4A">
        <w:t>* Tên Khoa, phòng theo thực tế của Bệnh viện</w:t>
      </w:r>
    </w:p>
    <w:tbl>
      <w:tblPr>
        <w:tblW w:w="15592" w:type="dxa"/>
        <w:tblInd w:w="846" w:type="dxa"/>
        <w:tblLayout w:type="fixed"/>
        <w:tblLook w:val="0000"/>
      </w:tblPr>
      <w:tblGrid>
        <w:gridCol w:w="7371"/>
        <w:gridCol w:w="8221"/>
      </w:tblGrid>
      <w:tr w:rsidR="00C35835" w:rsidRPr="00B22A4A" w:rsidTr="008C7AC8">
        <w:tc>
          <w:tcPr>
            <w:tcW w:w="7371" w:type="dxa"/>
          </w:tcPr>
          <w:p w:rsidR="00C35835" w:rsidRPr="00B22A4A" w:rsidRDefault="00C35835" w:rsidP="008C7AC8">
            <w:pPr>
              <w:spacing w:line="340" w:lineRule="exact"/>
              <w:rPr>
                <w:b/>
              </w:rPr>
            </w:pPr>
            <w:r w:rsidRPr="00B22A4A">
              <w:rPr>
                <w:b/>
              </w:rPr>
              <w:t xml:space="preserve">                                          SỞ Y TẾ </w:t>
            </w:r>
          </w:p>
        </w:tc>
        <w:tc>
          <w:tcPr>
            <w:tcW w:w="8221" w:type="dxa"/>
          </w:tcPr>
          <w:p w:rsidR="00C35835" w:rsidRPr="00B22A4A" w:rsidRDefault="00C35835" w:rsidP="008C7AC8">
            <w:pPr>
              <w:jc w:val="center"/>
              <w:rPr>
                <w:i/>
                <w:iCs/>
              </w:rPr>
            </w:pPr>
            <w:r w:rsidRPr="00B22A4A">
              <w:rPr>
                <w:i/>
                <w:iCs/>
              </w:rPr>
              <w:t>Hải Phòng, ngày      tháng  07  năm 2018</w:t>
            </w:r>
          </w:p>
          <w:p w:rsidR="00C35835" w:rsidRPr="00B22A4A" w:rsidRDefault="00C35835" w:rsidP="008C7AC8">
            <w:pPr>
              <w:jc w:val="center"/>
              <w:rPr>
                <w:b/>
                <w:bCs/>
              </w:rPr>
            </w:pPr>
            <w:r w:rsidRPr="00B22A4A">
              <w:rPr>
                <w:b/>
                <w:bCs/>
              </w:rPr>
              <w:t>GIÁM ĐỐC CHUYÊN MÔN</w:t>
            </w:r>
          </w:p>
          <w:p w:rsidR="00C35835" w:rsidRPr="00B22A4A" w:rsidRDefault="00C35835" w:rsidP="008C7AC8">
            <w:pPr>
              <w:pStyle w:val="Heading1"/>
              <w:spacing w:line="3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5835" w:rsidRPr="00B22A4A" w:rsidRDefault="00C35835" w:rsidP="008C7AC8"/>
          <w:p w:rsidR="00C35835" w:rsidRPr="00B22A4A" w:rsidRDefault="00C35835" w:rsidP="008C7AC8"/>
          <w:p w:rsidR="00C35835" w:rsidRPr="00B22A4A" w:rsidRDefault="00C35835" w:rsidP="008C7AC8"/>
        </w:tc>
      </w:tr>
      <w:tr w:rsidR="00C35835" w:rsidRPr="00B22A4A" w:rsidTr="008C7AC8">
        <w:tc>
          <w:tcPr>
            <w:tcW w:w="7371" w:type="dxa"/>
          </w:tcPr>
          <w:p w:rsidR="00C35835" w:rsidRPr="00B22A4A" w:rsidRDefault="00C35835" w:rsidP="008C7AC8">
            <w:pPr>
              <w:spacing w:line="340" w:lineRule="exact"/>
              <w:jc w:val="center"/>
            </w:pPr>
          </w:p>
        </w:tc>
        <w:tc>
          <w:tcPr>
            <w:tcW w:w="8221" w:type="dxa"/>
          </w:tcPr>
          <w:p w:rsidR="00C35835" w:rsidRPr="00B22A4A" w:rsidRDefault="00C35835" w:rsidP="008C7AC8">
            <w:pPr>
              <w:jc w:val="center"/>
              <w:rPr>
                <w:b/>
                <w:iCs/>
              </w:rPr>
            </w:pPr>
            <w:r w:rsidRPr="00B22A4A">
              <w:rPr>
                <w:b/>
                <w:iCs/>
              </w:rPr>
              <w:t xml:space="preserve">    PGS.TS TRẦN THANH CẢNG</w:t>
            </w:r>
          </w:p>
          <w:p w:rsidR="00C35835" w:rsidRPr="00B22A4A" w:rsidRDefault="00C35835" w:rsidP="008C7AC8">
            <w:pPr>
              <w:jc w:val="center"/>
              <w:rPr>
                <w:b/>
                <w:iCs/>
              </w:rPr>
            </w:pPr>
          </w:p>
        </w:tc>
      </w:tr>
    </w:tbl>
    <w:p w:rsidR="00C35835" w:rsidRDefault="00C35835" w:rsidP="00ED4505">
      <w:pPr>
        <w:tabs>
          <w:tab w:val="left" w:pos="3135"/>
        </w:tabs>
      </w:pPr>
    </w:p>
    <w:p w:rsidR="00C35835" w:rsidRPr="00C12696" w:rsidRDefault="00C35835" w:rsidP="00025DCC">
      <w:pPr>
        <w:tabs>
          <w:tab w:val="left" w:pos="3135"/>
        </w:tabs>
      </w:pPr>
    </w:p>
    <w:sectPr w:rsidR="00C35835" w:rsidRPr="00C12696" w:rsidSect="005056FB">
      <w:footerReference w:type="even" r:id="rId7"/>
      <w:footerReference w:type="default" r:id="rId8"/>
      <w:pgSz w:w="16840" w:h="11907" w:orient="landscape" w:code="9"/>
      <w:pgMar w:top="284" w:right="360" w:bottom="284" w:left="245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835" w:rsidRDefault="00C35835">
      <w:r>
        <w:separator/>
      </w:r>
    </w:p>
  </w:endnote>
  <w:endnote w:type="continuationSeparator" w:id="0">
    <w:p w:rsidR="00C35835" w:rsidRDefault="00C3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eiryo UI"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?l?r ?S?V?b?N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algun Gothic"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FrankRuehl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835" w:rsidRDefault="00C35835" w:rsidP="00BA341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35835" w:rsidRDefault="00C35835" w:rsidP="00BA341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835" w:rsidRPr="007936F0" w:rsidRDefault="00C35835" w:rsidP="00BA341B">
    <w:pPr>
      <w:pStyle w:val="Footer"/>
      <w:framePr w:wrap="around" w:vAnchor="text" w:hAnchor="margin" w:xAlign="center" w:y="1"/>
      <w:rPr>
        <w:rStyle w:val="PageNumber"/>
        <w:sz w:val="16"/>
        <w:szCs w:val="16"/>
      </w:rPr>
    </w:pPr>
    <w:r w:rsidRPr="007936F0">
      <w:rPr>
        <w:rStyle w:val="PageNumber"/>
        <w:sz w:val="16"/>
        <w:szCs w:val="16"/>
      </w:rPr>
      <w:fldChar w:fldCharType="begin"/>
    </w:r>
    <w:r w:rsidRPr="007936F0">
      <w:rPr>
        <w:rStyle w:val="PageNumber"/>
        <w:sz w:val="16"/>
        <w:szCs w:val="16"/>
      </w:rPr>
      <w:instrText xml:space="preserve">PAGE  </w:instrText>
    </w:r>
    <w:r w:rsidRPr="007936F0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12</w:t>
    </w:r>
    <w:r w:rsidRPr="007936F0">
      <w:rPr>
        <w:rStyle w:val="PageNumber"/>
        <w:sz w:val="16"/>
        <w:szCs w:val="16"/>
      </w:rPr>
      <w:fldChar w:fldCharType="end"/>
    </w:r>
  </w:p>
  <w:p w:rsidR="00C35835" w:rsidRDefault="00C35835" w:rsidP="00BA341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835" w:rsidRDefault="00C35835">
      <w:r>
        <w:separator/>
      </w:r>
    </w:p>
  </w:footnote>
  <w:footnote w:type="continuationSeparator" w:id="0">
    <w:p w:rsidR="00C35835" w:rsidRDefault="00C3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078"/>
    <w:multiLevelType w:val="hybridMultilevel"/>
    <w:tmpl w:val="C42A24FE"/>
    <w:lvl w:ilvl="0" w:tplc="53DA4F4E">
      <w:start w:val="1"/>
      <w:numFmt w:val="lowerLetter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88" w:hanging="180"/>
      </w:pPr>
      <w:rPr>
        <w:rFonts w:cs="Times New Roman"/>
      </w:rPr>
    </w:lvl>
  </w:abstractNum>
  <w:abstractNum w:abstractNumId="1">
    <w:nsid w:val="051E0541"/>
    <w:multiLevelType w:val="hybridMultilevel"/>
    <w:tmpl w:val="83AE3D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D03142"/>
    <w:multiLevelType w:val="hybridMultilevel"/>
    <w:tmpl w:val="FBBABC5C"/>
    <w:lvl w:ilvl="0" w:tplc="086C9BAE">
      <w:start w:val="2"/>
      <w:numFmt w:val="upperLetter"/>
      <w:lvlText w:val="%1."/>
      <w:lvlJc w:val="left"/>
      <w:pPr>
        <w:ind w:left="8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  <w:rPr>
        <w:rFonts w:cs="Times New Roman"/>
      </w:rPr>
    </w:lvl>
  </w:abstractNum>
  <w:abstractNum w:abstractNumId="3">
    <w:nsid w:val="209B0321"/>
    <w:multiLevelType w:val="hybridMultilevel"/>
    <w:tmpl w:val="C1B6095C"/>
    <w:lvl w:ilvl="0" w:tplc="98C655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0F">
      <w:start w:val="1"/>
      <w:numFmt w:val="decimal"/>
      <w:lvlText w:val="%2."/>
      <w:lvlJc w:val="left"/>
      <w:pPr>
        <w:ind w:left="-540" w:hanging="360"/>
      </w:pPr>
      <w:rPr>
        <w:rFonts w:cs="Times New Roman"/>
      </w:rPr>
    </w:lvl>
    <w:lvl w:ilvl="2" w:tplc="042A001B">
      <w:start w:val="1"/>
      <w:numFmt w:val="lowerRoman"/>
      <w:lvlText w:val="%3."/>
      <w:lvlJc w:val="right"/>
      <w:pPr>
        <w:ind w:left="180" w:hanging="180"/>
      </w:pPr>
      <w:rPr>
        <w:rFonts w:cs="Times New Roman"/>
      </w:rPr>
    </w:lvl>
    <w:lvl w:ilvl="3" w:tplc="31CE369C">
      <w:start w:val="1"/>
      <w:numFmt w:val="lowerLetter"/>
      <w:lvlText w:val="%4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4" w:tplc="042A0019" w:tentative="1">
      <w:start w:val="1"/>
      <w:numFmt w:val="lowerLetter"/>
      <w:lvlText w:val="%5."/>
      <w:lvlJc w:val="left"/>
      <w:pPr>
        <w:ind w:left="162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234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306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378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4500" w:hanging="180"/>
      </w:pPr>
      <w:rPr>
        <w:rFonts w:cs="Times New Roman"/>
      </w:rPr>
    </w:lvl>
  </w:abstractNum>
  <w:abstractNum w:abstractNumId="4">
    <w:nsid w:val="24DB199B"/>
    <w:multiLevelType w:val="multilevel"/>
    <w:tmpl w:val="16BEB57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6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cs="Times New Roman" w:hint="default"/>
      </w:rPr>
    </w:lvl>
  </w:abstractNum>
  <w:abstractNum w:abstractNumId="5">
    <w:nsid w:val="2EB3385E"/>
    <w:multiLevelType w:val="hybridMultilevel"/>
    <w:tmpl w:val="CF48849A"/>
    <w:lvl w:ilvl="0" w:tplc="04D81C5A">
      <w:start w:val="2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30864614"/>
    <w:multiLevelType w:val="hybridMultilevel"/>
    <w:tmpl w:val="6CCA0978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1EB46B8"/>
    <w:multiLevelType w:val="hybridMultilevel"/>
    <w:tmpl w:val="D850375A"/>
    <w:lvl w:ilvl="0" w:tplc="CFCC705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AA5C83"/>
    <w:multiLevelType w:val="hybridMultilevel"/>
    <w:tmpl w:val="690EC9F6"/>
    <w:lvl w:ilvl="0" w:tplc="545A5C40">
      <w:start w:val="1"/>
      <w:numFmt w:val="decimal"/>
      <w:lvlText w:val="%1."/>
      <w:lvlJc w:val="left"/>
      <w:pPr>
        <w:ind w:left="118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0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2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4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6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8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0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2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49" w:hanging="180"/>
      </w:pPr>
      <w:rPr>
        <w:rFonts w:cs="Times New Roman"/>
      </w:rPr>
    </w:lvl>
  </w:abstractNum>
  <w:abstractNum w:abstractNumId="9">
    <w:nsid w:val="33D245C7"/>
    <w:multiLevelType w:val="hybridMultilevel"/>
    <w:tmpl w:val="08B218C6"/>
    <w:lvl w:ilvl="0" w:tplc="D586F60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357E5AA5"/>
    <w:multiLevelType w:val="hybridMultilevel"/>
    <w:tmpl w:val="636A3008"/>
    <w:lvl w:ilvl="0" w:tplc="BB4258E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742FDF"/>
    <w:multiLevelType w:val="multilevel"/>
    <w:tmpl w:val="7D6621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46F7482A"/>
    <w:multiLevelType w:val="hybridMultilevel"/>
    <w:tmpl w:val="90663CA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86B6314"/>
    <w:multiLevelType w:val="multilevel"/>
    <w:tmpl w:val="2AE6285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54" w:hanging="4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2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37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72" w:hanging="1800"/>
      </w:pPr>
      <w:rPr>
        <w:rFonts w:cs="Times New Roman" w:hint="default"/>
      </w:rPr>
    </w:lvl>
  </w:abstractNum>
  <w:abstractNum w:abstractNumId="14">
    <w:nsid w:val="48AE72CB"/>
    <w:multiLevelType w:val="hybridMultilevel"/>
    <w:tmpl w:val="E40AEF52"/>
    <w:lvl w:ilvl="0" w:tplc="F01265A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3651C0"/>
    <w:multiLevelType w:val="hybridMultilevel"/>
    <w:tmpl w:val="3D1490C6"/>
    <w:lvl w:ilvl="0" w:tplc="31CE369C">
      <w:start w:val="1"/>
      <w:numFmt w:val="lowerLetter"/>
      <w:lvlText w:val="%1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1" w:tplc="DB8AFBC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83C0D81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9366ADB"/>
    <w:multiLevelType w:val="hybridMultilevel"/>
    <w:tmpl w:val="DEE80B9C"/>
    <w:lvl w:ilvl="0" w:tplc="2FBA6F00">
      <w:start w:val="1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54421FAA"/>
    <w:multiLevelType w:val="hybridMultilevel"/>
    <w:tmpl w:val="507CFD10"/>
    <w:lvl w:ilvl="0" w:tplc="1AF0AE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49472A9"/>
    <w:multiLevelType w:val="hybridMultilevel"/>
    <w:tmpl w:val="FAD41AC2"/>
    <w:lvl w:ilvl="0" w:tplc="04D81C5A">
      <w:start w:val="2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>
    <w:nsid w:val="55ED31E2"/>
    <w:multiLevelType w:val="multilevel"/>
    <w:tmpl w:val="D362CE3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54" w:hanging="360"/>
      </w:pPr>
      <w:rPr>
        <w:rFonts w:cs="Times New Roman" w:hint="default"/>
        <w:b/>
        <w:i/>
      </w:rPr>
    </w:lvl>
    <w:lvl w:ilvl="2">
      <w:start w:val="1"/>
      <w:numFmt w:val="decimal"/>
      <w:lvlText w:val="%1.%2.%3"/>
      <w:lvlJc w:val="left"/>
      <w:pPr>
        <w:ind w:left="170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0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0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9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52" w:hanging="1800"/>
      </w:pPr>
      <w:rPr>
        <w:rFonts w:cs="Times New Roman" w:hint="default"/>
      </w:rPr>
    </w:lvl>
  </w:abstractNum>
  <w:abstractNum w:abstractNumId="20">
    <w:nsid w:val="5B495C09"/>
    <w:multiLevelType w:val="hybridMultilevel"/>
    <w:tmpl w:val="45B0CC0E"/>
    <w:lvl w:ilvl="0" w:tplc="1E9CC716">
      <w:start w:val="1"/>
      <w:numFmt w:val="decimal"/>
      <w:lvlText w:val="%1."/>
      <w:lvlJc w:val="left"/>
      <w:pPr>
        <w:ind w:left="25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1">
    <w:nsid w:val="685F4D51"/>
    <w:multiLevelType w:val="hybridMultilevel"/>
    <w:tmpl w:val="67CC8E1C"/>
    <w:lvl w:ilvl="0" w:tplc="6332D6C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D9956BA"/>
    <w:multiLevelType w:val="hybridMultilevel"/>
    <w:tmpl w:val="7A2C5608"/>
    <w:lvl w:ilvl="0" w:tplc="EBF823FC">
      <w:start w:val="1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  <w:b/>
      </w:rPr>
    </w:lvl>
    <w:lvl w:ilvl="1" w:tplc="04090003">
      <w:start w:val="1"/>
      <w:numFmt w:val="bullet"/>
      <w:lvlText w:val="o"/>
      <w:lvlJc w:val="left"/>
      <w:pPr>
        <w:ind w:left="17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3">
    <w:nsid w:val="76962AC7"/>
    <w:multiLevelType w:val="hybridMultilevel"/>
    <w:tmpl w:val="D98202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3"/>
  </w:num>
  <w:num w:numId="3">
    <w:abstractNumId w:val="3"/>
  </w:num>
  <w:num w:numId="4">
    <w:abstractNumId w:val="18"/>
  </w:num>
  <w:num w:numId="5">
    <w:abstractNumId w:val="0"/>
  </w:num>
  <w:num w:numId="6">
    <w:abstractNumId w:val="15"/>
  </w:num>
  <w:num w:numId="7">
    <w:abstractNumId w:val="22"/>
  </w:num>
  <w:num w:numId="8">
    <w:abstractNumId w:val="14"/>
  </w:num>
  <w:num w:numId="9">
    <w:abstractNumId w:val="1"/>
  </w:num>
  <w:num w:numId="10">
    <w:abstractNumId w:val="13"/>
  </w:num>
  <w:num w:numId="11">
    <w:abstractNumId w:val="5"/>
  </w:num>
  <w:num w:numId="12">
    <w:abstractNumId w:val="19"/>
  </w:num>
  <w:num w:numId="13">
    <w:abstractNumId w:val="4"/>
  </w:num>
  <w:num w:numId="14">
    <w:abstractNumId w:val="16"/>
  </w:num>
  <w:num w:numId="15">
    <w:abstractNumId w:val="2"/>
  </w:num>
  <w:num w:numId="16">
    <w:abstractNumId w:val="20"/>
  </w:num>
  <w:num w:numId="17">
    <w:abstractNumId w:val="8"/>
  </w:num>
  <w:num w:numId="18">
    <w:abstractNumId w:val="21"/>
  </w:num>
  <w:num w:numId="19">
    <w:abstractNumId w:val="11"/>
  </w:num>
  <w:num w:numId="20">
    <w:abstractNumId w:val="9"/>
  </w:num>
  <w:num w:numId="21">
    <w:abstractNumId w:val="10"/>
  </w:num>
  <w:num w:numId="22">
    <w:abstractNumId w:val="17"/>
  </w:num>
  <w:num w:numId="23">
    <w:abstractNumId w:val="7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DC8"/>
    <w:rsid w:val="00004262"/>
    <w:rsid w:val="000067E3"/>
    <w:rsid w:val="00025DCC"/>
    <w:rsid w:val="00045167"/>
    <w:rsid w:val="00062031"/>
    <w:rsid w:val="000710F0"/>
    <w:rsid w:val="00090511"/>
    <w:rsid w:val="000D6180"/>
    <w:rsid w:val="000E40C9"/>
    <w:rsid w:val="000E62AA"/>
    <w:rsid w:val="000F794A"/>
    <w:rsid w:val="00115CC8"/>
    <w:rsid w:val="00120017"/>
    <w:rsid w:val="00131EF0"/>
    <w:rsid w:val="00133B9C"/>
    <w:rsid w:val="00147915"/>
    <w:rsid w:val="001960C9"/>
    <w:rsid w:val="001A2117"/>
    <w:rsid w:val="001B1E07"/>
    <w:rsid w:val="001B2876"/>
    <w:rsid w:val="001D6359"/>
    <w:rsid w:val="001F70A4"/>
    <w:rsid w:val="00201145"/>
    <w:rsid w:val="00220979"/>
    <w:rsid w:val="0022715A"/>
    <w:rsid w:val="002371F1"/>
    <w:rsid w:val="00244196"/>
    <w:rsid w:val="0025189E"/>
    <w:rsid w:val="002773DC"/>
    <w:rsid w:val="00280A4E"/>
    <w:rsid w:val="002A3739"/>
    <w:rsid w:val="002A69E5"/>
    <w:rsid w:val="002C15F8"/>
    <w:rsid w:val="002F0866"/>
    <w:rsid w:val="0030171F"/>
    <w:rsid w:val="00306776"/>
    <w:rsid w:val="003148FD"/>
    <w:rsid w:val="003532DE"/>
    <w:rsid w:val="00373614"/>
    <w:rsid w:val="00380D8F"/>
    <w:rsid w:val="00381DF5"/>
    <w:rsid w:val="00387AA9"/>
    <w:rsid w:val="003D2A42"/>
    <w:rsid w:val="003E4721"/>
    <w:rsid w:val="003E5CF9"/>
    <w:rsid w:val="003E7069"/>
    <w:rsid w:val="00423E2C"/>
    <w:rsid w:val="004455D9"/>
    <w:rsid w:val="004574DC"/>
    <w:rsid w:val="00474371"/>
    <w:rsid w:val="00474566"/>
    <w:rsid w:val="00493B41"/>
    <w:rsid w:val="004A0159"/>
    <w:rsid w:val="004A01A9"/>
    <w:rsid w:val="004B2E85"/>
    <w:rsid w:val="004B536F"/>
    <w:rsid w:val="004B5CFD"/>
    <w:rsid w:val="004D01DB"/>
    <w:rsid w:val="004D11B7"/>
    <w:rsid w:val="004D232C"/>
    <w:rsid w:val="004F3B37"/>
    <w:rsid w:val="004F58B9"/>
    <w:rsid w:val="004F791E"/>
    <w:rsid w:val="005056FB"/>
    <w:rsid w:val="005360FF"/>
    <w:rsid w:val="00536330"/>
    <w:rsid w:val="00540975"/>
    <w:rsid w:val="00550ADF"/>
    <w:rsid w:val="00575417"/>
    <w:rsid w:val="005A61D9"/>
    <w:rsid w:val="005C76FF"/>
    <w:rsid w:val="005E06BD"/>
    <w:rsid w:val="005E389A"/>
    <w:rsid w:val="005F460A"/>
    <w:rsid w:val="0060688F"/>
    <w:rsid w:val="00611F41"/>
    <w:rsid w:val="00621438"/>
    <w:rsid w:val="006406DB"/>
    <w:rsid w:val="00652218"/>
    <w:rsid w:val="00665678"/>
    <w:rsid w:val="0067148B"/>
    <w:rsid w:val="00681B51"/>
    <w:rsid w:val="00686E74"/>
    <w:rsid w:val="006927AA"/>
    <w:rsid w:val="00733C98"/>
    <w:rsid w:val="00746076"/>
    <w:rsid w:val="0076587D"/>
    <w:rsid w:val="00771148"/>
    <w:rsid w:val="00793221"/>
    <w:rsid w:val="007936F0"/>
    <w:rsid w:val="007B5F03"/>
    <w:rsid w:val="007C4480"/>
    <w:rsid w:val="007D544B"/>
    <w:rsid w:val="007D6103"/>
    <w:rsid w:val="007F0220"/>
    <w:rsid w:val="007F0374"/>
    <w:rsid w:val="00815AAA"/>
    <w:rsid w:val="00833BB7"/>
    <w:rsid w:val="00855061"/>
    <w:rsid w:val="00862292"/>
    <w:rsid w:val="008644DC"/>
    <w:rsid w:val="008855E2"/>
    <w:rsid w:val="008905F1"/>
    <w:rsid w:val="00890A96"/>
    <w:rsid w:val="00893F6C"/>
    <w:rsid w:val="008A774D"/>
    <w:rsid w:val="008B5589"/>
    <w:rsid w:val="008C0788"/>
    <w:rsid w:val="008C7889"/>
    <w:rsid w:val="008C7AC8"/>
    <w:rsid w:val="008D2780"/>
    <w:rsid w:val="008E022F"/>
    <w:rsid w:val="00905097"/>
    <w:rsid w:val="00950321"/>
    <w:rsid w:val="00957E06"/>
    <w:rsid w:val="00981240"/>
    <w:rsid w:val="009B4826"/>
    <w:rsid w:val="009D3A68"/>
    <w:rsid w:val="009F1DC8"/>
    <w:rsid w:val="009F569A"/>
    <w:rsid w:val="00A010AC"/>
    <w:rsid w:val="00A03313"/>
    <w:rsid w:val="00A21C30"/>
    <w:rsid w:val="00A52551"/>
    <w:rsid w:val="00A711C3"/>
    <w:rsid w:val="00A76693"/>
    <w:rsid w:val="00A83AA0"/>
    <w:rsid w:val="00AB3361"/>
    <w:rsid w:val="00AB7BDE"/>
    <w:rsid w:val="00AD0335"/>
    <w:rsid w:val="00AD1192"/>
    <w:rsid w:val="00AD2CF0"/>
    <w:rsid w:val="00AE1513"/>
    <w:rsid w:val="00B22A4A"/>
    <w:rsid w:val="00B5475F"/>
    <w:rsid w:val="00B64A80"/>
    <w:rsid w:val="00B67628"/>
    <w:rsid w:val="00B8062C"/>
    <w:rsid w:val="00B80BEB"/>
    <w:rsid w:val="00B9744C"/>
    <w:rsid w:val="00BA341B"/>
    <w:rsid w:val="00BD52A1"/>
    <w:rsid w:val="00BD5317"/>
    <w:rsid w:val="00C05953"/>
    <w:rsid w:val="00C11B32"/>
    <w:rsid w:val="00C12696"/>
    <w:rsid w:val="00C140E5"/>
    <w:rsid w:val="00C35835"/>
    <w:rsid w:val="00C36A96"/>
    <w:rsid w:val="00C4075D"/>
    <w:rsid w:val="00C726B1"/>
    <w:rsid w:val="00C769E4"/>
    <w:rsid w:val="00C8688B"/>
    <w:rsid w:val="00CA4DA1"/>
    <w:rsid w:val="00CB07B4"/>
    <w:rsid w:val="00CB1AE8"/>
    <w:rsid w:val="00CD6199"/>
    <w:rsid w:val="00CD74F9"/>
    <w:rsid w:val="00D3282B"/>
    <w:rsid w:val="00D40F44"/>
    <w:rsid w:val="00D56A2C"/>
    <w:rsid w:val="00D63C07"/>
    <w:rsid w:val="00D75460"/>
    <w:rsid w:val="00DA5EA0"/>
    <w:rsid w:val="00DA672F"/>
    <w:rsid w:val="00DD2023"/>
    <w:rsid w:val="00DE3E6B"/>
    <w:rsid w:val="00DE7E5E"/>
    <w:rsid w:val="00DF10C9"/>
    <w:rsid w:val="00DF726F"/>
    <w:rsid w:val="00E139E1"/>
    <w:rsid w:val="00E27747"/>
    <w:rsid w:val="00E35377"/>
    <w:rsid w:val="00E500FA"/>
    <w:rsid w:val="00E515CA"/>
    <w:rsid w:val="00E523A3"/>
    <w:rsid w:val="00ED1935"/>
    <w:rsid w:val="00ED4505"/>
    <w:rsid w:val="00ED47D8"/>
    <w:rsid w:val="00ED5B36"/>
    <w:rsid w:val="00ED5FE7"/>
    <w:rsid w:val="00EE48AA"/>
    <w:rsid w:val="00EE72E1"/>
    <w:rsid w:val="00F21DC1"/>
    <w:rsid w:val="00F233B2"/>
    <w:rsid w:val="00F43263"/>
    <w:rsid w:val="00F81B88"/>
    <w:rsid w:val="00FB396E"/>
    <w:rsid w:val="00FF4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locked="1" w:uiPriority="0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229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F1D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F1DC8"/>
    <w:pPr>
      <w:keepNext/>
      <w:jc w:val="center"/>
      <w:outlineLvl w:val="1"/>
    </w:pPr>
    <w:rPr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9F1DC8"/>
    <w:pPr>
      <w:keepNext/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F1DC8"/>
    <w:pPr>
      <w:keepNext/>
      <w:spacing w:before="60" w:after="60" w:line="360" w:lineRule="exact"/>
      <w:jc w:val="center"/>
      <w:outlineLvl w:val="3"/>
    </w:pPr>
    <w:rPr>
      <w:b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F1DC8"/>
    <w:pPr>
      <w:keepNext/>
      <w:jc w:val="center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F1DC8"/>
    <w:pPr>
      <w:keepNext/>
      <w:spacing w:before="60" w:after="40" w:line="340" w:lineRule="exact"/>
      <w:jc w:val="center"/>
      <w:outlineLvl w:val="5"/>
    </w:pPr>
    <w:rPr>
      <w:b/>
      <w:sz w:val="23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F1DC8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F1DC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9F1DC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1DC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F1DC8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F1DC8"/>
    <w:rPr>
      <w:rFonts w:ascii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F1DC8"/>
    <w:rPr>
      <w:rFonts w:ascii="Times New Roman" w:hAnsi="Times New Roman" w:cs="Times New Roman"/>
      <w:b/>
      <w:sz w:val="20"/>
      <w:szCs w:val="20"/>
      <w:lang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F1DC8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F1DC8"/>
    <w:rPr>
      <w:rFonts w:ascii="Times New Roman" w:hAnsi="Times New Roman" w:cs="Times New Roman"/>
      <w:b/>
      <w:sz w:val="24"/>
      <w:szCs w:val="24"/>
      <w:lang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9F1DC8"/>
    <w:rPr>
      <w:rFonts w:ascii="Cambria" w:hAnsi="Cambria" w:cs="Times New Roman"/>
      <w:i/>
      <w:iCs/>
      <w:color w:val="404040"/>
      <w:sz w:val="20"/>
      <w:szCs w:val="20"/>
      <w:lang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9F1DC8"/>
    <w:rPr>
      <w:rFonts w:ascii="Times New Roman" w:hAnsi="Times New Roman" w:cs="Times New Roman"/>
      <w:i/>
      <w:iCs/>
      <w:sz w:val="24"/>
      <w:szCs w:val="24"/>
      <w:lang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9F1DC8"/>
    <w:rPr>
      <w:rFonts w:ascii="Arial" w:hAnsi="Arial" w:cs="Times New Roman"/>
      <w:lang/>
    </w:rPr>
  </w:style>
  <w:style w:type="paragraph" w:styleId="Footer">
    <w:name w:val="footer"/>
    <w:basedOn w:val="Normal"/>
    <w:link w:val="FooterChar"/>
    <w:uiPriority w:val="99"/>
    <w:rsid w:val="009F1D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F1DC8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9F1DC8"/>
    <w:rPr>
      <w:rFonts w:cs="Times New Roman"/>
    </w:rPr>
  </w:style>
  <w:style w:type="paragraph" w:styleId="NormalWeb">
    <w:name w:val="Normal (Web)"/>
    <w:basedOn w:val="Normal"/>
    <w:uiPriority w:val="99"/>
    <w:rsid w:val="009F1DC8"/>
    <w:pPr>
      <w:spacing w:before="100" w:beforeAutospacing="1" w:after="100" w:afterAutospacing="1"/>
    </w:pPr>
    <w:rPr>
      <w:color w:val="000000"/>
    </w:rPr>
  </w:style>
  <w:style w:type="paragraph" w:styleId="BodyText">
    <w:name w:val="Body Text"/>
    <w:basedOn w:val="Normal"/>
    <w:link w:val="BodyTextChar"/>
    <w:uiPriority w:val="99"/>
    <w:rsid w:val="009F1DC8"/>
    <w:pPr>
      <w:spacing w:after="120"/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1DC8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9F1DC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F1DC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9F1DC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F1DC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9">
    <w:name w:val="xl89"/>
    <w:basedOn w:val="Normal"/>
    <w:uiPriority w:val="99"/>
    <w:rsid w:val="009F1DC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eiryo UI" w:eastAsia="Meiryo UI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9F1DC8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sid w:val="009F1DC8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F1DC8"/>
    <w:rPr>
      <w:rFonts w:ascii="Tahoma" w:hAnsi="Tahoma" w:cs="Times New Roman"/>
      <w:sz w:val="16"/>
      <w:szCs w:val="16"/>
      <w:lang/>
    </w:rPr>
  </w:style>
  <w:style w:type="paragraph" w:styleId="ListParagraph">
    <w:name w:val="List Paragraph"/>
    <w:basedOn w:val="Normal"/>
    <w:uiPriority w:val="99"/>
    <w:qFormat/>
    <w:rsid w:val="009F1DC8"/>
    <w:pPr>
      <w:ind w:left="720"/>
      <w:contextualSpacing/>
    </w:pPr>
    <w:rPr>
      <w:rFonts w:ascii="Arial" w:hAnsi="Arial"/>
      <w:b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9F1DC8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9F1DC8"/>
    <w:pPr>
      <w:jc w:val="center"/>
    </w:pPr>
    <w:rPr>
      <w:rFonts w:ascii=".VnTimeH" w:hAnsi=".VnTimeH"/>
      <w:b/>
      <w:sz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9F1DC8"/>
    <w:rPr>
      <w:rFonts w:ascii=".VnTimeH" w:hAnsi=".VnTimeH" w:cs="Times New Roman"/>
      <w:b/>
      <w:sz w:val="24"/>
      <w:szCs w:val="24"/>
      <w:lang/>
    </w:rPr>
  </w:style>
  <w:style w:type="paragraph" w:styleId="Subtitle">
    <w:name w:val="Subtitle"/>
    <w:basedOn w:val="Normal"/>
    <w:link w:val="SubtitleChar"/>
    <w:uiPriority w:val="99"/>
    <w:qFormat/>
    <w:rsid w:val="009F1DC8"/>
    <w:pPr>
      <w:jc w:val="center"/>
    </w:pPr>
    <w:rPr>
      <w:rFonts w:ascii=".VnTime" w:hAnsi=".VnTime"/>
      <w:b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F1DC8"/>
    <w:rPr>
      <w:rFonts w:ascii=".VnTime" w:hAnsi=".VnTime" w:cs="Times New Roman"/>
      <w:b/>
      <w:sz w:val="24"/>
      <w:szCs w:val="24"/>
      <w:lang/>
    </w:rPr>
  </w:style>
  <w:style w:type="paragraph" w:customStyle="1" w:styleId="xl66">
    <w:name w:val="xl66"/>
    <w:basedOn w:val="Normal"/>
    <w:uiPriority w:val="99"/>
    <w:rsid w:val="009F1D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styleId="Caption">
    <w:name w:val="caption"/>
    <w:basedOn w:val="Normal"/>
    <w:next w:val="Normal"/>
    <w:uiPriority w:val="99"/>
    <w:qFormat/>
    <w:rsid w:val="009F1DC8"/>
    <w:pPr>
      <w:spacing w:before="240" w:line="360" w:lineRule="auto"/>
      <w:jc w:val="right"/>
    </w:pPr>
    <w:rPr>
      <w:i/>
      <w:sz w:val="26"/>
    </w:rPr>
  </w:style>
  <w:style w:type="paragraph" w:styleId="BodyTextIndent">
    <w:name w:val="Body Text Indent"/>
    <w:basedOn w:val="Normal"/>
    <w:link w:val="BodyTextIndentChar"/>
    <w:uiPriority w:val="99"/>
    <w:rsid w:val="009F1DC8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F1DC8"/>
    <w:rPr>
      <w:rFonts w:ascii="Times New Roman" w:hAnsi="Times New Roman" w:cs="Times New Roman"/>
      <w:sz w:val="20"/>
      <w:szCs w:val="20"/>
      <w:lang/>
    </w:rPr>
  </w:style>
  <w:style w:type="paragraph" w:styleId="CommentText">
    <w:name w:val="annotation text"/>
    <w:basedOn w:val="Normal"/>
    <w:link w:val="CommentTextChar"/>
    <w:uiPriority w:val="99"/>
    <w:rsid w:val="009F1D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F1DC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F1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F1DC8"/>
    <w:rPr>
      <w:b/>
      <w:bCs/>
      <w:lang/>
    </w:rPr>
  </w:style>
  <w:style w:type="paragraph" w:customStyle="1" w:styleId="xl64">
    <w:name w:val="xl64"/>
    <w:basedOn w:val="Normal"/>
    <w:uiPriority w:val="99"/>
    <w:rsid w:val="009F1DC8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BodyText3">
    <w:name w:val="Body Text 3"/>
    <w:basedOn w:val="Normal"/>
    <w:link w:val="BodyText3Char"/>
    <w:uiPriority w:val="99"/>
    <w:rsid w:val="009F1DC8"/>
    <w:pPr>
      <w:jc w:val="both"/>
    </w:pPr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F1DC8"/>
    <w:rPr>
      <w:rFonts w:ascii="Times New Roman" w:hAnsi="Times New Roman" w:cs="Times New Roman"/>
      <w:sz w:val="24"/>
      <w:szCs w:val="24"/>
      <w:lang/>
    </w:rPr>
  </w:style>
  <w:style w:type="paragraph" w:customStyle="1" w:styleId="NormalBold">
    <w:name w:val="Normal + Bold"/>
    <w:basedOn w:val="Normal"/>
    <w:uiPriority w:val="99"/>
    <w:rsid w:val="009F1DC8"/>
    <w:pPr>
      <w:jc w:val="center"/>
    </w:pPr>
    <w:rPr>
      <w:b/>
      <w:bCs/>
    </w:rPr>
  </w:style>
  <w:style w:type="paragraph" w:customStyle="1" w:styleId="xl65">
    <w:name w:val="xl65"/>
    <w:basedOn w:val="Normal"/>
    <w:uiPriority w:val="99"/>
    <w:rsid w:val="009F1DC8"/>
    <w:pPr>
      <w:spacing w:before="100" w:beforeAutospacing="1" w:after="100" w:afterAutospacing="1"/>
      <w:jc w:val="both"/>
    </w:pPr>
    <w:rPr>
      <w:rFonts w:ascii="Arial" w:hAnsi="Arial" w:cs="Arial"/>
    </w:rPr>
  </w:style>
  <w:style w:type="character" w:customStyle="1" w:styleId="CharChar9">
    <w:name w:val="Char Char9"/>
    <w:uiPriority w:val="99"/>
    <w:rsid w:val="009F1DC8"/>
    <w:rPr>
      <w:rFonts w:ascii="Cambria" w:hAnsi="Cambria"/>
      <w:b/>
      <w:color w:val="4F81BD"/>
      <w:sz w:val="26"/>
    </w:rPr>
  </w:style>
  <w:style w:type="paragraph" w:customStyle="1" w:styleId="B23">
    <w:name w:val="B2.3"/>
    <w:basedOn w:val="Normal"/>
    <w:uiPriority w:val="99"/>
    <w:rsid w:val="009F1DC8"/>
    <w:pPr>
      <w:spacing w:line="360" w:lineRule="auto"/>
      <w:jc w:val="center"/>
    </w:pPr>
    <w:rPr>
      <w:b/>
      <w:sz w:val="30"/>
      <w:szCs w:val="28"/>
      <w:lang w:val="pt-BR"/>
    </w:rPr>
  </w:style>
  <w:style w:type="paragraph" w:customStyle="1" w:styleId="B2">
    <w:name w:val="B2"/>
    <w:basedOn w:val="Normal"/>
    <w:uiPriority w:val="99"/>
    <w:rsid w:val="009F1DC8"/>
    <w:pPr>
      <w:spacing w:line="360" w:lineRule="auto"/>
      <w:jc w:val="center"/>
    </w:pPr>
    <w:rPr>
      <w:b/>
      <w:sz w:val="32"/>
      <w:szCs w:val="32"/>
      <w:lang w:val="pt-BR"/>
    </w:rPr>
  </w:style>
  <w:style w:type="character" w:customStyle="1" w:styleId="CharChar8">
    <w:name w:val="Char Char8"/>
    <w:uiPriority w:val="99"/>
    <w:rsid w:val="009F1DC8"/>
    <w:rPr>
      <w:rFonts w:ascii="Times New Roman" w:hAnsi="Times New Roman"/>
      <w:sz w:val="26"/>
    </w:rPr>
  </w:style>
  <w:style w:type="character" w:customStyle="1" w:styleId="CharChar7">
    <w:name w:val="Char Char7"/>
    <w:uiPriority w:val="99"/>
    <w:rsid w:val="009F1DC8"/>
    <w:rPr>
      <w:rFonts w:ascii="Times New Roman" w:hAnsi="Times New Roman"/>
      <w:sz w:val="26"/>
    </w:rPr>
  </w:style>
  <w:style w:type="paragraph" w:customStyle="1" w:styleId="A1">
    <w:name w:val="A1"/>
    <w:basedOn w:val="Normal"/>
    <w:uiPriority w:val="99"/>
    <w:rsid w:val="009F1DC8"/>
    <w:pPr>
      <w:spacing w:line="360" w:lineRule="auto"/>
      <w:jc w:val="center"/>
    </w:pPr>
    <w:rPr>
      <w:b/>
      <w:color w:val="00B050"/>
      <w:sz w:val="50"/>
      <w:szCs w:val="50"/>
      <w:lang w:val="pt-BR"/>
    </w:rPr>
  </w:style>
  <w:style w:type="paragraph" w:styleId="BodyText2">
    <w:name w:val="Body Text 2"/>
    <w:basedOn w:val="Normal"/>
    <w:link w:val="BodyText2Char"/>
    <w:uiPriority w:val="99"/>
    <w:rsid w:val="009F1DC8"/>
    <w:pPr>
      <w:spacing w:after="120" w:line="480" w:lineRule="auto"/>
    </w:pPr>
    <w:rPr>
      <w:sz w:val="26"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F1DC8"/>
    <w:rPr>
      <w:rFonts w:ascii="Times New Roman" w:hAnsi="Times New Roman" w:cs="Times New Roman"/>
      <w:sz w:val="26"/>
      <w:szCs w:val="26"/>
      <w:lang/>
    </w:rPr>
  </w:style>
  <w:style w:type="paragraph" w:styleId="FootnoteText">
    <w:name w:val="footnote text"/>
    <w:basedOn w:val="Normal"/>
    <w:link w:val="FootnoteTextChar"/>
    <w:uiPriority w:val="99"/>
    <w:rsid w:val="009F1DC8"/>
    <w:rPr>
      <w:sz w:val="20"/>
      <w:szCs w:val="20"/>
      <w:lang w:val="vi-VN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F1DC8"/>
    <w:rPr>
      <w:rFonts w:ascii="Times New Roman" w:hAnsi="Times New Roman" w:cs="Times New Roman"/>
      <w:sz w:val="20"/>
      <w:szCs w:val="20"/>
      <w:lang w:val="vi-VN"/>
    </w:rPr>
  </w:style>
  <w:style w:type="paragraph" w:customStyle="1" w:styleId="abst">
    <w:name w:val="abst"/>
    <w:basedOn w:val="Normal"/>
    <w:uiPriority w:val="99"/>
    <w:rsid w:val="009F1DC8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rsid w:val="009F1D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9F1DC8"/>
    <w:rPr>
      <w:rFonts w:ascii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99"/>
    <w:rsid w:val="009F1DC8"/>
    <w:pPr>
      <w:tabs>
        <w:tab w:val="right" w:leader="dot" w:pos="9345"/>
      </w:tabs>
      <w:spacing w:after="100"/>
    </w:pPr>
    <w:rPr>
      <w:b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99"/>
    <w:rsid w:val="009F1DC8"/>
    <w:pPr>
      <w:tabs>
        <w:tab w:val="right" w:leader="dot" w:pos="9062"/>
      </w:tabs>
      <w:spacing w:line="336" w:lineRule="auto"/>
    </w:pPr>
    <w:rPr>
      <w:sz w:val="26"/>
      <w:szCs w:val="26"/>
    </w:rPr>
  </w:style>
  <w:style w:type="paragraph" w:styleId="TOC3">
    <w:name w:val="toc 3"/>
    <w:basedOn w:val="Normal"/>
    <w:next w:val="Normal"/>
    <w:autoRedefine/>
    <w:uiPriority w:val="99"/>
    <w:rsid w:val="009F1DC8"/>
    <w:pPr>
      <w:tabs>
        <w:tab w:val="right" w:leader="dot" w:pos="9345"/>
      </w:tabs>
      <w:spacing w:after="100"/>
      <w:ind w:left="520"/>
    </w:pPr>
    <w:rPr>
      <w:b/>
      <w:noProof/>
      <w:sz w:val="28"/>
      <w:szCs w:val="28"/>
    </w:rPr>
  </w:style>
  <w:style w:type="paragraph" w:styleId="TOC4">
    <w:name w:val="toc 4"/>
    <w:basedOn w:val="Normal"/>
    <w:next w:val="Normal"/>
    <w:autoRedefine/>
    <w:uiPriority w:val="99"/>
    <w:rsid w:val="009F1DC8"/>
    <w:pPr>
      <w:spacing w:line="336" w:lineRule="auto"/>
      <w:ind w:right="-1"/>
      <w:jc w:val="center"/>
    </w:pPr>
    <w:rPr>
      <w:b/>
      <w:noProof/>
      <w:spacing w:val="-10"/>
      <w:sz w:val="32"/>
      <w:szCs w:val="28"/>
    </w:rPr>
  </w:style>
  <w:style w:type="paragraph" w:styleId="TOC5">
    <w:name w:val="toc 5"/>
    <w:basedOn w:val="Normal"/>
    <w:next w:val="Normal"/>
    <w:autoRedefine/>
    <w:uiPriority w:val="99"/>
    <w:rsid w:val="009F1DC8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99"/>
    <w:rsid w:val="009F1DC8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99"/>
    <w:rsid w:val="009F1DC8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99"/>
    <w:rsid w:val="009F1DC8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99"/>
    <w:rsid w:val="009F1DC8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NoSpacing">
    <w:name w:val="No Spacing"/>
    <w:uiPriority w:val="99"/>
    <w:qFormat/>
    <w:rsid w:val="009F1DC8"/>
    <w:pPr>
      <w:spacing w:beforeAutospacing="1" w:afterAutospacing="1"/>
    </w:pPr>
  </w:style>
  <w:style w:type="paragraph" w:styleId="EnvelopeReturn">
    <w:name w:val="envelope return"/>
    <w:basedOn w:val="Normal"/>
    <w:uiPriority w:val="99"/>
    <w:rsid w:val="009F1DC8"/>
    <w:rPr>
      <w:rFonts w:ascii=".VnTime" w:hAnsi=".VnTime" w:cs="Arial"/>
      <w:sz w:val="28"/>
      <w:szCs w:val="28"/>
    </w:rPr>
  </w:style>
  <w:style w:type="paragraph" w:styleId="EnvelopeAddress">
    <w:name w:val="envelope address"/>
    <w:basedOn w:val="Normal"/>
    <w:uiPriority w:val="99"/>
    <w:rsid w:val="009F1DC8"/>
    <w:pPr>
      <w:framePr w:w="7920" w:h="1980" w:hRule="exact" w:hSpace="180" w:wrap="auto" w:hAnchor="page" w:xAlign="center" w:yAlign="bottom"/>
      <w:ind w:left="2880"/>
    </w:pPr>
    <w:rPr>
      <w:rFonts w:ascii=".VnTime" w:hAnsi=".VnTime" w:cs="Arial"/>
      <w:sz w:val="28"/>
      <w:szCs w:val="28"/>
    </w:rPr>
  </w:style>
  <w:style w:type="paragraph" w:customStyle="1" w:styleId="H1">
    <w:name w:val="H1"/>
    <w:basedOn w:val="Normal"/>
    <w:uiPriority w:val="99"/>
    <w:rsid w:val="009F1DC8"/>
    <w:pPr>
      <w:jc w:val="center"/>
    </w:pPr>
    <w:rPr>
      <w:b/>
      <w:bCs/>
      <w:sz w:val="28"/>
      <w:szCs w:val="20"/>
    </w:rPr>
  </w:style>
  <w:style w:type="paragraph" w:customStyle="1" w:styleId="Char">
    <w:name w:val="Char"/>
    <w:basedOn w:val="Normal"/>
    <w:uiPriority w:val="99"/>
    <w:rsid w:val="009F1DC8"/>
    <w:pPr>
      <w:spacing w:after="160" w:line="240" w:lineRule="exact"/>
    </w:pPr>
    <w:rPr>
      <w:sz w:val="20"/>
      <w:szCs w:val="20"/>
      <w:lang w:val="en-AU"/>
    </w:rPr>
  </w:style>
  <w:style w:type="character" w:styleId="Strong">
    <w:name w:val="Strong"/>
    <w:basedOn w:val="DefaultParagraphFont"/>
    <w:uiPriority w:val="99"/>
    <w:qFormat/>
    <w:rsid w:val="009F1DC8"/>
    <w:rPr>
      <w:rFonts w:cs="Times New Roman"/>
      <w:b/>
    </w:rPr>
  </w:style>
  <w:style w:type="character" w:customStyle="1" w:styleId="BodyTextIndent2Char">
    <w:name w:val="Body Text Indent 2 Char"/>
    <w:link w:val="BodyTextIndent2"/>
    <w:uiPriority w:val="99"/>
    <w:locked/>
    <w:rsid w:val="009F1DC8"/>
    <w:rPr>
      <w:rFonts w:ascii=".VnTime" w:hAnsi=".VnTime"/>
      <w:sz w:val="28"/>
    </w:rPr>
  </w:style>
  <w:style w:type="paragraph" w:styleId="BodyTextIndent2">
    <w:name w:val="Body Text Indent 2"/>
    <w:basedOn w:val="Normal"/>
    <w:link w:val="BodyTextIndent2Char"/>
    <w:uiPriority w:val="99"/>
    <w:rsid w:val="009F1DC8"/>
    <w:pPr>
      <w:spacing w:after="120" w:line="480" w:lineRule="auto"/>
      <w:ind w:left="360"/>
    </w:pPr>
    <w:rPr>
      <w:rFonts w:ascii=".VnTime" w:eastAsia="Calibri" w:hAnsi=".VnTime"/>
      <w:sz w:val="28"/>
      <w:szCs w:val="28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rsid w:val="009F1DC8"/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locked/>
    <w:rsid w:val="009F1DC8"/>
    <w:rPr>
      <w:rFonts w:ascii="Tahoma" w:hAnsi="Tahoma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rsid w:val="009F1DC8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DocumentMapChar1">
    <w:name w:val="Document Map Char1"/>
    <w:basedOn w:val="DefaultParagraphFont"/>
    <w:link w:val="DocumentMap"/>
    <w:uiPriority w:val="99"/>
    <w:rsid w:val="009F1DC8"/>
    <w:rPr>
      <w:rFonts w:ascii="Tahoma" w:hAnsi="Tahoma" w:cs="Tahoma"/>
      <w:sz w:val="16"/>
      <w:szCs w:val="16"/>
    </w:rPr>
  </w:style>
  <w:style w:type="paragraph" w:customStyle="1" w:styleId="Body1">
    <w:name w:val="Body 1"/>
    <w:uiPriority w:val="99"/>
    <w:rsid w:val="009F1DC8"/>
    <w:pPr>
      <w:outlineLvl w:val="0"/>
    </w:pPr>
    <w:rPr>
      <w:rFonts w:ascii="Times New Roman" w:hAnsi="Times New Roman"/>
      <w:color w:val="000000"/>
      <w:sz w:val="24"/>
      <w:szCs w:val="20"/>
      <w:u w:color="000000"/>
    </w:rPr>
  </w:style>
  <w:style w:type="character" w:customStyle="1" w:styleId="Bodytext20">
    <w:name w:val="Body text (2)_"/>
    <w:link w:val="Bodytext21"/>
    <w:uiPriority w:val="99"/>
    <w:locked/>
    <w:rsid w:val="009F1DC8"/>
    <w:rPr>
      <w:b/>
      <w:shd w:val="clear" w:color="auto" w:fill="FFFFFF"/>
    </w:rPr>
  </w:style>
  <w:style w:type="paragraph" w:customStyle="1" w:styleId="Bodytext21">
    <w:name w:val="Body text (2)1"/>
    <w:basedOn w:val="Normal"/>
    <w:link w:val="Bodytext20"/>
    <w:uiPriority w:val="99"/>
    <w:rsid w:val="009F1DC8"/>
    <w:pPr>
      <w:widowControl w:val="0"/>
      <w:shd w:val="clear" w:color="auto" w:fill="FFFFFF"/>
      <w:spacing w:after="60" w:line="240" w:lineRule="atLeast"/>
      <w:jc w:val="both"/>
    </w:pPr>
    <w:rPr>
      <w:rFonts w:ascii="Calibri" w:eastAsia="Calibri" w:hAnsi="Calibri"/>
      <w:b/>
      <w:bCs/>
      <w:sz w:val="20"/>
      <w:szCs w:val="20"/>
    </w:rPr>
  </w:style>
  <w:style w:type="character" w:customStyle="1" w:styleId="Bodytext30">
    <w:name w:val="Body text (3)_"/>
    <w:link w:val="Bodytext31"/>
    <w:uiPriority w:val="99"/>
    <w:locked/>
    <w:rsid w:val="009F1DC8"/>
    <w:rPr>
      <w:i/>
      <w:spacing w:val="-4"/>
      <w:sz w:val="25"/>
      <w:shd w:val="clear" w:color="auto" w:fill="FFFFFF"/>
    </w:rPr>
  </w:style>
  <w:style w:type="paragraph" w:customStyle="1" w:styleId="Bodytext31">
    <w:name w:val="Body text (3)"/>
    <w:basedOn w:val="Normal"/>
    <w:link w:val="Bodytext30"/>
    <w:uiPriority w:val="99"/>
    <w:rsid w:val="009F1DC8"/>
    <w:pPr>
      <w:widowControl w:val="0"/>
      <w:shd w:val="clear" w:color="auto" w:fill="FFFFFF"/>
      <w:spacing w:before="360" w:line="240" w:lineRule="atLeast"/>
    </w:pPr>
    <w:rPr>
      <w:rFonts w:ascii="Calibri" w:eastAsia="Calibri" w:hAnsi="Calibri"/>
      <w:i/>
      <w:iCs/>
      <w:spacing w:val="-4"/>
      <w:sz w:val="25"/>
      <w:szCs w:val="25"/>
    </w:rPr>
  </w:style>
  <w:style w:type="character" w:customStyle="1" w:styleId="Bodytext4">
    <w:name w:val="Body text (4)_"/>
    <w:link w:val="Bodytext40"/>
    <w:uiPriority w:val="99"/>
    <w:locked/>
    <w:rsid w:val="009F1DC8"/>
    <w:rPr>
      <w:rFonts w:ascii="Arial Unicode MS" w:eastAsia="Times New Roman"/>
      <w:spacing w:val="25"/>
      <w:sz w:val="23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9F1DC8"/>
    <w:pPr>
      <w:widowControl w:val="0"/>
      <w:shd w:val="clear" w:color="auto" w:fill="FFFFFF"/>
      <w:spacing w:line="240" w:lineRule="atLeast"/>
    </w:pPr>
    <w:rPr>
      <w:rFonts w:ascii="Arial Unicode MS" w:hAnsi="Calibri"/>
      <w:spacing w:val="25"/>
      <w:sz w:val="23"/>
      <w:szCs w:val="23"/>
    </w:rPr>
  </w:style>
  <w:style w:type="character" w:customStyle="1" w:styleId="Bodytext4155pt">
    <w:name w:val="Body text (4) + 15.5 pt"/>
    <w:aliases w:val="Italic,Spacing 0 pt,Body text + 11 pt"/>
    <w:uiPriority w:val="99"/>
    <w:rsid w:val="009F1DC8"/>
    <w:rPr>
      <w:rFonts w:ascii="Arial Unicode MS" w:eastAsia="Times New Roman"/>
      <w:i/>
      <w:spacing w:val="9"/>
      <w:sz w:val="31"/>
      <w:shd w:val="clear" w:color="auto" w:fill="FFFFFF"/>
    </w:rPr>
  </w:style>
  <w:style w:type="character" w:customStyle="1" w:styleId="Heading10">
    <w:name w:val="Heading #1_"/>
    <w:link w:val="Heading11"/>
    <w:uiPriority w:val="99"/>
    <w:locked/>
    <w:rsid w:val="009F1DC8"/>
    <w:rPr>
      <w:i/>
      <w:spacing w:val="-23"/>
      <w:sz w:val="42"/>
      <w:shd w:val="clear" w:color="auto" w:fill="FFFFFF"/>
    </w:rPr>
  </w:style>
  <w:style w:type="paragraph" w:customStyle="1" w:styleId="Heading11">
    <w:name w:val="Heading #1"/>
    <w:basedOn w:val="Normal"/>
    <w:link w:val="Heading10"/>
    <w:uiPriority w:val="99"/>
    <w:rsid w:val="009F1DC8"/>
    <w:pPr>
      <w:widowControl w:val="0"/>
      <w:shd w:val="clear" w:color="auto" w:fill="FFFFFF"/>
      <w:spacing w:after="60" w:line="240" w:lineRule="atLeast"/>
      <w:outlineLvl w:val="0"/>
    </w:pPr>
    <w:rPr>
      <w:rFonts w:ascii="Calibri" w:eastAsia="Calibri" w:hAnsi="Calibri"/>
      <w:i/>
      <w:iCs/>
      <w:spacing w:val="-23"/>
      <w:sz w:val="42"/>
      <w:szCs w:val="42"/>
    </w:rPr>
  </w:style>
  <w:style w:type="character" w:customStyle="1" w:styleId="Picturecaption">
    <w:name w:val="Picture caption_"/>
    <w:link w:val="Picturecaption0"/>
    <w:uiPriority w:val="99"/>
    <w:locked/>
    <w:rsid w:val="009F1DC8"/>
    <w:rPr>
      <w:rFonts w:ascii="Arial Unicode MS" w:eastAsia="Times New Roman"/>
      <w:spacing w:val="7"/>
      <w:w w:val="60"/>
      <w:sz w:val="16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uiPriority w:val="99"/>
    <w:rsid w:val="009F1DC8"/>
    <w:pPr>
      <w:widowControl w:val="0"/>
      <w:shd w:val="clear" w:color="auto" w:fill="FFFFFF"/>
      <w:spacing w:line="240" w:lineRule="atLeast"/>
    </w:pPr>
    <w:rPr>
      <w:rFonts w:ascii="Arial Unicode MS" w:hAnsi="Calibri"/>
      <w:spacing w:val="7"/>
      <w:w w:val="60"/>
      <w:sz w:val="16"/>
      <w:szCs w:val="16"/>
    </w:rPr>
  </w:style>
  <w:style w:type="character" w:customStyle="1" w:styleId="Bodytext0">
    <w:name w:val="Body text_"/>
    <w:link w:val="Bodytext1"/>
    <w:uiPriority w:val="99"/>
    <w:locked/>
    <w:rsid w:val="009F1DC8"/>
    <w:rPr>
      <w:spacing w:val="-2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9F1DC8"/>
    <w:pPr>
      <w:widowControl w:val="0"/>
      <w:shd w:val="clear" w:color="auto" w:fill="FFFFFF"/>
      <w:spacing w:before="180" w:after="180" w:line="312" w:lineRule="exact"/>
      <w:jc w:val="both"/>
    </w:pPr>
    <w:rPr>
      <w:rFonts w:ascii="Calibri" w:eastAsia="Calibri" w:hAnsi="Calibri"/>
      <w:spacing w:val="-2"/>
      <w:sz w:val="20"/>
      <w:szCs w:val="20"/>
    </w:rPr>
  </w:style>
  <w:style w:type="character" w:customStyle="1" w:styleId="Headerorfooter2">
    <w:name w:val="Header or footer (2)_"/>
    <w:link w:val="Headerorfooter20"/>
    <w:uiPriority w:val="99"/>
    <w:locked/>
    <w:rsid w:val="009F1DC8"/>
    <w:rPr>
      <w:shd w:val="clear" w:color="auto" w:fill="FFFFFF"/>
    </w:rPr>
  </w:style>
  <w:style w:type="paragraph" w:customStyle="1" w:styleId="Headerorfooter20">
    <w:name w:val="Header or footer (2)"/>
    <w:basedOn w:val="Normal"/>
    <w:link w:val="Headerorfooter2"/>
    <w:uiPriority w:val="99"/>
    <w:rsid w:val="009F1DC8"/>
    <w:pPr>
      <w:widowControl w:val="0"/>
      <w:shd w:val="clear" w:color="auto" w:fill="FFFFFF"/>
      <w:spacing w:line="240" w:lineRule="atLeast"/>
    </w:pPr>
    <w:rPr>
      <w:rFonts w:ascii="Calibri" w:eastAsia="Calibri" w:hAnsi="Calibri"/>
      <w:sz w:val="20"/>
      <w:szCs w:val="20"/>
    </w:rPr>
  </w:style>
  <w:style w:type="character" w:customStyle="1" w:styleId="Bodytext5">
    <w:name w:val="Body text (5)_"/>
    <w:link w:val="Bodytext50"/>
    <w:uiPriority w:val="99"/>
    <w:locked/>
    <w:rsid w:val="009F1DC8"/>
    <w:rPr>
      <w:rFonts w:ascii="MS Gothic" w:eastAsia="MS Gothic"/>
      <w:noProof/>
      <w:sz w:val="8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9F1DC8"/>
    <w:pPr>
      <w:widowControl w:val="0"/>
      <w:shd w:val="clear" w:color="auto" w:fill="FFFFFF"/>
      <w:spacing w:after="180" w:line="240" w:lineRule="atLeast"/>
    </w:pPr>
    <w:rPr>
      <w:rFonts w:ascii="MS Gothic" w:eastAsia="MS Gothic" w:hAnsi="Calibri"/>
      <w:noProof/>
      <w:sz w:val="8"/>
      <w:szCs w:val="8"/>
    </w:rPr>
  </w:style>
  <w:style w:type="character" w:customStyle="1" w:styleId="Bodytext8pt">
    <w:name w:val="Body text + 8 pt"/>
    <w:aliases w:val="Bold147"/>
    <w:uiPriority w:val="99"/>
    <w:rsid w:val="009F1DC8"/>
    <w:rPr>
      <w:b/>
      <w:spacing w:val="-2"/>
      <w:sz w:val="16"/>
      <w:shd w:val="clear" w:color="auto" w:fill="FFFFFF"/>
    </w:rPr>
  </w:style>
  <w:style w:type="character" w:customStyle="1" w:styleId="Heading40">
    <w:name w:val="Heading #4_"/>
    <w:link w:val="Heading41"/>
    <w:uiPriority w:val="99"/>
    <w:locked/>
    <w:rsid w:val="009F1DC8"/>
    <w:rPr>
      <w:b/>
      <w:shd w:val="clear" w:color="auto" w:fill="FFFFFF"/>
    </w:rPr>
  </w:style>
  <w:style w:type="paragraph" w:customStyle="1" w:styleId="Heading41">
    <w:name w:val="Heading #4"/>
    <w:basedOn w:val="Normal"/>
    <w:link w:val="Heading40"/>
    <w:uiPriority w:val="99"/>
    <w:rsid w:val="009F1DC8"/>
    <w:pPr>
      <w:widowControl w:val="0"/>
      <w:shd w:val="clear" w:color="auto" w:fill="FFFFFF"/>
      <w:spacing w:after="240" w:line="240" w:lineRule="atLeast"/>
      <w:jc w:val="both"/>
      <w:outlineLvl w:val="3"/>
    </w:pPr>
    <w:rPr>
      <w:rFonts w:ascii="Calibri" w:eastAsia="Calibri" w:hAnsi="Calibri"/>
      <w:b/>
      <w:bCs/>
      <w:sz w:val="20"/>
      <w:szCs w:val="20"/>
    </w:rPr>
  </w:style>
  <w:style w:type="character" w:customStyle="1" w:styleId="Bodytext6">
    <w:name w:val="Body text (6)_"/>
    <w:link w:val="Bodytext60"/>
    <w:uiPriority w:val="99"/>
    <w:locked/>
    <w:rsid w:val="009F1DC8"/>
    <w:rPr>
      <w:i/>
      <w:spacing w:val="-7"/>
      <w:sz w:val="23"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9F1DC8"/>
    <w:pPr>
      <w:widowControl w:val="0"/>
      <w:shd w:val="clear" w:color="auto" w:fill="FFFFFF"/>
      <w:spacing w:line="254" w:lineRule="exact"/>
      <w:jc w:val="both"/>
    </w:pPr>
    <w:rPr>
      <w:rFonts w:ascii="Calibri" w:eastAsia="Calibri" w:hAnsi="Calibri"/>
      <w:i/>
      <w:iCs/>
      <w:spacing w:val="-7"/>
      <w:sz w:val="23"/>
      <w:szCs w:val="23"/>
    </w:rPr>
  </w:style>
  <w:style w:type="character" w:customStyle="1" w:styleId="Picturecaption2">
    <w:name w:val="Picture caption (2)_"/>
    <w:link w:val="Picturecaption20"/>
    <w:uiPriority w:val="99"/>
    <w:locked/>
    <w:rsid w:val="009F1DC8"/>
    <w:rPr>
      <w:b/>
      <w:shd w:val="clear" w:color="auto" w:fill="FFFFFF"/>
    </w:rPr>
  </w:style>
  <w:style w:type="paragraph" w:customStyle="1" w:styleId="Picturecaption20">
    <w:name w:val="Picture caption (2)"/>
    <w:basedOn w:val="Normal"/>
    <w:link w:val="Picturecaption2"/>
    <w:uiPriority w:val="99"/>
    <w:rsid w:val="009F1DC8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z w:val="20"/>
      <w:szCs w:val="20"/>
    </w:rPr>
  </w:style>
  <w:style w:type="character" w:customStyle="1" w:styleId="Heading20">
    <w:name w:val="Heading #2_"/>
    <w:link w:val="Heading21"/>
    <w:uiPriority w:val="99"/>
    <w:locked/>
    <w:rsid w:val="009F1DC8"/>
    <w:rPr>
      <w:b/>
      <w:spacing w:val="-4"/>
      <w:sz w:val="38"/>
      <w:shd w:val="clear" w:color="auto" w:fill="FFFFFF"/>
    </w:rPr>
  </w:style>
  <w:style w:type="paragraph" w:customStyle="1" w:styleId="Heading21">
    <w:name w:val="Heading #2"/>
    <w:basedOn w:val="Normal"/>
    <w:link w:val="Heading20"/>
    <w:uiPriority w:val="99"/>
    <w:rsid w:val="009F1DC8"/>
    <w:pPr>
      <w:widowControl w:val="0"/>
      <w:shd w:val="clear" w:color="auto" w:fill="FFFFFF"/>
      <w:spacing w:after="540" w:line="715" w:lineRule="exact"/>
      <w:jc w:val="center"/>
      <w:outlineLvl w:val="1"/>
    </w:pPr>
    <w:rPr>
      <w:rFonts w:ascii="Calibri" w:eastAsia="Calibri" w:hAnsi="Calibri"/>
      <w:b/>
      <w:bCs/>
      <w:spacing w:val="-4"/>
      <w:sz w:val="38"/>
      <w:szCs w:val="38"/>
    </w:rPr>
  </w:style>
  <w:style w:type="character" w:customStyle="1" w:styleId="Bodytext7">
    <w:name w:val="Body text (7)_"/>
    <w:link w:val="Bodytext70"/>
    <w:uiPriority w:val="99"/>
    <w:locked/>
    <w:rsid w:val="009F1DC8"/>
    <w:rPr>
      <w:b/>
      <w:i/>
      <w:spacing w:val="4"/>
      <w:sz w:val="27"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9F1DC8"/>
    <w:pPr>
      <w:widowControl w:val="0"/>
      <w:shd w:val="clear" w:color="auto" w:fill="FFFFFF"/>
      <w:spacing w:before="540" w:after="5460" w:line="432" w:lineRule="exact"/>
      <w:jc w:val="center"/>
    </w:pPr>
    <w:rPr>
      <w:rFonts w:ascii="Calibri" w:eastAsia="Calibri" w:hAnsi="Calibri"/>
      <w:b/>
      <w:bCs/>
      <w:i/>
      <w:iCs/>
      <w:spacing w:val="4"/>
      <w:sz w:val="27"/>
      <w:szCs w:val="27"/>
    </w:rPr>
  </w:style>
  <w:style w:type="character" w:customStyle="1" w:styleId="Tablecaption">
    <w:name w:val="Table caption_"/>
    <w:link w:val="Tablecaption0"/>
    <w:uiPriority w:val="99"/>
    <w:locked/>
    <w:rsid w:val="009F1DC8"/>
    <w:rPr>
      <w:b/>
      <w:shd w:val="clear" w:color="auto" w:fill="FFFFFF"/>
    </w:rPr>
  </w:style>
  <w:style w:type="paragraph" w:customStyle="1" w:styleId="Tablecaption0">
    <w:name w:val="Table caption"/>
    <w:basedOn w:val="Normal"/>
    <w:link w:val="Tablecaption"/>
    <w:uiPriority w:val="99"/>
    <w:rsid w:val="009F1DC8"/>
    <w:pPr>
      <w:widowControl w:val="0"/>
      <w:shd w:val="clear" w:color="auto" w:fill="FFFFFF"/>
      <w:spacing w:line="240" w:lineRule="atLeast"/>
      <w:jc w:val="center"/>
    </w:pPr>
    <w:rPr>
      <w:rFonts w:ascii="Calibri" w:eastAsia="Calibri" w:hAnsi="Calibri"/>
      <w:b/>
      <w:bCs/>
      <w:sz w:val="20"/>
      <w:szCs w:val="20"/>
    </w:rPr>
  </w:style>
  <w:style w:type="character" w:customStyle="1" w:styleId="TablecaptionConsolas">
    <w:name w:val="Table caption + Consolas"/>
    <w:aliases w:val="5.5 pt,Not Bold,Header or footer + 4.5 pt"/>
    <w:uiPriority w:val="99"/>
    <w:rsid w:val="009F1DC8"/>
    <w:rPr>
      <w:rFonts w:ascii="Consolas" w:hAnsi="Consolas"/>
      <w:b/>
      <w:sz w:val="11"/>
      <w:shd w:val="clear" w:color="auto" w:fill="FFFFFF"/>
    </w:rPr>
  </w:style>
  <w:style w:type="character" w:customStyle="1" w:styleId="BodyText10">
    <w:name w:val="Body Text1"/>
    <w:uiPriority w:val="99"/>
    <w:rsid w:val="009F1DC8"/>
  </w:style>
  <w:style w:type="character" w:customStyle="1" w:styleId="Heading30">
    <w:name w:val="Heading #3_"/>
    <w:link w:val="Heading31"/>
    <w:uiPriority w:val="99"/>
    <w:locked/>
    <w:rsid w:val="009F1DC8"/>
    <w:rPr>
      <w:b/>
      <w:spacing w:val="-6"/>
      <w:sz w:val="30"/>
      <w:shd w:val="clear" w:color="auto" w:fill="FFFFFF"/>
    </w:rPr>
  </w:style>
  <w:style w:type="paragraph" w:customStyle="1" w:styleId="Heading31">
    <w:name w:val="Heading #3"/>
    <w:basedOn w:val="Normal"/>
    <w:link w:val="Heading30"/>
    <w:uiPriority w:val="99"/>
    <w:rsid w:val="009F1DC8"/>
    <w:pPr>
      <w:widowControl w:val="0"/>
      <w:shd w:val="clear" w:color="auto" w:fill="FFFFFF"/>
      <w:spacing w:after="300" w:line="240" w:lineRule="atLeast"/>
      <w:jc w:val="both"/>
      <w:outlineLvl w:val="2"/>
    </w:pPr>
    <w:rPr>
      <w:rFonts w:ascii="Calibri" w:eastAsia="Calibri" w:hAnsi="Calibri"/>
      <w:b/>
      <w:bCs/>
      <w:spacing w:val="-6"/>
      <w:sz w:val="30"/>
      <w:szCs w:val="30"/>
    </w:rPr>
  </w:style>
  <w:style w:type="character" w:customStyle="1" w:styleId="Bodytext9pt">
    <w:name w:val="Body text + 9 pt"/>
    <w:aliases w:val="Bold146,Spacing 0 pt291"/>
    <w:uiPriority w:val="99"/>
    <w:rsid w:val="009F1DC8"/>
    <w:rPr>
      <w:b/>
      <w:spacing w:val="0"/>
      <w:sz w:val="18"/>
      <w:shd w:val="clear" w:color="auto" w:fill="FFFFFF"/>
    </w:rPr>
  </w:style>
  <w:style w:type="character" w:customStyle="1" w:styleId="Headerorfooter">
    <w:name w:val="Header or footer_"/>
    <w:link w:val="Headerorfooter0"/>
    <w:uiPriority w:val="99"/>
    <w:locked/>
    <w:rsid w:val="009F1DC8"/>
    <w:rPr>
      <w:b/>
      <w:i/>
      <w:spacing w:val="-3"/>
      <w:sz w:val="21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uiPriority w:val="99"/>
    <w:rsid w:val="009F1DC8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i/>
      <w:iCs/>
      <w:spacing w:val="-3"/>
      <w:sz w:val="21"/>
      <w:szCs w:val="21"/>
    </w:rPr>
  </w:style>
  <w:style w:type="character" w:customStyle="1" w:styleId="Bodytext85pt">
    <w:name w:val="Body text + 8.5 pt"/>
    <w:aliases w:val="Bold144,Spacing 0 pt290"/>
    <w:uiPriority w:val="99"/>
    <w:rsid w:val="009F1DC8"/>
    <w:rPr>
      <w:b/>
      <w:spacing w:val="11"/>
      <w:sz w:val="17"/>
      <w:shd w:val="clear" w:color="auto" w:fill="FFFFFF"/>
    </w:rPr>
  </w:style>
  <w:style w:type="character" w:customStyle="1" w:styleId="Bodytext95pt">
    <w:name w:val="Body text + 9.5 pt"/>
    <w:aliases w:val="Bold139,Spacing 0 pt285"/>
    <w:uiPriority w:val="99"/>
    <w:rsid w:val="009F1DC8"/>
    <w:rPr>
      <w:b/>
      <w:spacing w:val="7"/>
      <w:sz w:val="19"/>
      <w:shd w:val="clear" w:color="auto" w:fill="FFFFFF"/>
    </w:rPr>
  </w:style>
  <w:style w:type="character" w:customStyle="1" w:styleId="Heading32">
    <w:name w:val="Heading #3 (2)_"/>
    <w:link w:val="Heading320"/>
    <w:uiPriority w:val="99"/>
    <w:locked/>
    <w:rsid w:val="009F1DC8"/>
    <w:rPr>
      <w:b/>
      <w:spacing w:val="-4"/>
      <w:sz w:val="28"/>
      <w:shd w:val="clear" w:color="auto" w:fill="FFFFFF"/>
    </w:rPr>
  </w:style>
  <w:style w:type="paragraph" w:customStyle="1" w:styleId="Heading320">
    <w:name w:val="Heading #3 (2)"/>
    <w:basedOn w:val="Normal"/>
    <w:link w:val="Heading32"/>
    <w:uiPriority w:val="99"/>
    <w:rsid w:val="009F1DC8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="Calibri" w:eastAsia="Calibri" w:hAnsi="Calibri"/>
      <w:b/>
      <w:bCs/>
      <w:spacing w:val="-4"/>
      <w:sz w:val="28"/>
      <w:szCs w:val="28"/>
    </w:rPr>
  </w:style>
  <w:style w:type="character" w:customStyle="1" w:styleId="BodytextCourierNew">
    <w:name w:val="Body text + Courier New"/>
    <w:aliases w:val="9.5 pt,Bold133,Spacing 0 pt271"/>
    <w:uiPriority w:val="99"/>
    <w:rsid w:val="009F1DC8"/>
    <w:rPr>
      <w:rFonts w:ascii="Courier New" w:hAnsi="Courier New"/>
      <w:b/>
      <w:spacing w:val="-11"/>
      <w:sz w:val="19"/>
      <w:shd w:val="clear" w:color="auto" w:fill="FFFFFF"/>
    </w:rPr>
  </w:style>
  <w:style w:type="character" w:customStyle="1" w:styleId="Bodytext105pt">
    <w:name w:val="Body text + 10.5 pt"/>
    <w:aliases w:val="Bold131,Spacing 0 pt269"/>
    <w:uiPriority w:val="99"/>
    <w:rsid w:val="009F1DC8"/>
    <w:rPr>
      <w:b/>
      <w:spacing w:val="-4"/>
      <w:sz w:val="21"/>
      <w:shd w:val="clear" w:color="auto" w:fill="FFFFFF"/>
    </w:rPr>
  </w:style>
  <w:style w:type="character" w:customStyle="1" w:styleId="Bodytext12pt5">
    <w:name w:val="Body text + 12 pt5"/>
    <w:aliases w:val="Bold111,Spacing 0 pt232"/>
    <w:uiPriority w:val="99"/>
    <w:rsid w:val="009F1DC8"/>
    <w:rPr>
      <w:b/>
      <w:spacing w:val="-5"/>
      <w:sz w:val="24"/>
      <w:shd w:val="clear" w:color="auto" w:fill="FFFFFF"/>
    </w:rPr>
  </w:style>
  <w:style w:type="character" w:customStyle="1" w:styleId="Headerorfooter3">
    <w:name w:val="Header or footer (3)_"/>
    <w:link w:val="Headerorfooter30"/>
    <w:uiPriority w:val="99"/>
    <w:locked/>
    <w:rsid w:val="009F1DC8"/>
    <w:rPr>
      <w:sz w:val="21"/>
      <w:shd w:val="clear" w:color="auto" w:fill="FFFFFF"/>
    </w:rPr>
  </w:style>
  <w:style w:type="paragraph" w:customStyle="1" w:styleId="Headerorfooter30">
    <w:name w:val="Header or footer (3)"/>
    <w:basedOn w:val="Normal"/>
    <w:link w:val="Headerorfooter3"/>
    <w:uiPriority w:val="99"/>
    <w:rsid w:val="009F1DC8"/>
    <w:pPr>
      <w:widowControl w:val="0"/>
      <w:shd w:val="clear" w:color="auto" w:fill="FFFFFF"/>
      <w:spacing w:line="240" w:lineRule="atLeast"/>
    </w:pPr>
    <w:rPr>
      <w:rFonts w:ascii="Calibri" w:eastAsia="Calibri" w:hAnsi="Calibri"/>
      <w:sz w:val="21"/>
      <w:szCs w:val="21"/>
    </w:rPr>
  </w:style>
  <w:style w:type="character" w:customStyle="1" w:styleId="BodytextCenturyGothic">
    <w:name w:val="Body text + Century Gothic"/>
    <w:aliases w:val="13.5 pt,Bold105,Spacing 0 pt219"/>
    <w:uiPriority w:val="99"/>
    <w:rsid w:val="009F1DC8"/>
    <w:rPr>
      <w:rFonts w:ascii="Century Gothic" w:hAnsi="Century Gothic"/>
      <w:b/>
      <w:spacing w:val="-15"/>
      <w:sz w:val="27"/>
      <w:shd w:val="clear" w:color="auto" w:fill="FFFFFF"/>
    </w:rPr>
  </w:style>
  <w:style w:type="character" w:customStyle="1" w:styleId="Headerorfooter4">
    <w:name w:val="Header or footer (4)_"/>
    <w:link w:val="Headerorfooter40"/>
    <w:uiPriority w:val="99"/>
    <w:locked/>
    <w:rsid w:val="009F1DC8"/>
    <w:rPr>
      <w:b/>
      <w:spacing w:val="14"/>
      <w:sz w:val="18"/>
      <w:shd w:val="clear" w:color="auto" w:fill="FFFFFF"/>
    </w:rPr>
  </w:style>
  <w:style w:type="paragraph" w:customStyle="1" w:styleId="Headerorfooter40">
    <w:name w:val="Header or footer (4)"/>
    <w:basedOn w:val="Normal"/>
    <w:link w:val="Headerorfooter4"/>
    <w:uiPriority w:val="99"/>
    <w:rsid w:val="009F1DC8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pacing w:val="14"/>
      <w:sz w:val="18"/>
      <w:szCs w:val="18"/>
    </w:rPr>
  </w:style>
  <w:style w:type="character" w:customStyle="1" w:styleId="Headerorfooter5">
    <w:name w:val="Header or footer (5)_"/>
    <w:link w:val="Headerorfooter50"/>
    <w:uiPriority w:val="99"/>
    <w:locked/>
    <w:rsid w:val="009F1DC8"/>
    <w:rPr>
      <w:b/>
      <w:spacing w:val="2"/>
      <w:sz w:val="21"/>
      <w:shd w:val="clear" w:color="auto" w:fill="FFFFFF"/>
    </w:rPr>
  </w:style>
  <w:style w:type="paragraph" w:customStyle="1" w:styleId="Headerorfooter50">
    <w:name w:val="Header or footer (5)"/>
    <w:basedOn w:val="Normal"/>
    <w:link w:val="Headerorfooter5"/>
    <w:uiPriority w:val="99"/>
    <w:rsid w:val="009F1DC8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pacing w:val="2"/>
      <w:sz w:val="21"/>
      <w:szCs w:val="21"/>
    </w:rPr>
  </w:style>
  <w:style w:type="character" w:customStyle="1" w:styleId="Tablecaption2">
    <w:name w:val="Table caption (2)_"/>
    <w:link w:val="Tablecaption20"/>
    <w:uiPriority w:val="99"/>
    <w:locked/>
    <w:rsid w:val="009F1DC8"/>
    <w:rPr>
      <w:b/>
      <w:i/>
      <w:spacing w:val="-3"/>
      <w:sz w:val="21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uiPriority w:val="99"/>
    <w:rsid w:val="009F1DC8"/>
    <w:pPr>
      <w:widowControl w:val="0"/>
      <w:shd w:val="clear" w:color="auto" w:fill="FFFFFF"/>
      <w:spacing w:line="240" w:lineRule="atLeast"/>
      <w:jc w:val="right"/>
    </w:pPr>
    <w:rPr>
      <w:rFonts w:ascii="Calibri" w:eastAsia="Calibri" w:hAnsi="Calibri"/>
      <w:b/>
      <w:bCs/>
      <w:i/>
      <w:iCs/>
      <w:spacing w:val="-3"/>
      <w:sz w:val="21"/>
      <w:szCs w:val="21"/>
    </w:rPr>
  </w:style>
  <w:style w:type="character" w:customStyle="1" w:styleId="Headerorfooter6">
    <w:name w:val="Header or footer (6)_"/>
    <w:link w:val="Headerorfooter60"/>
    <w:uiPriority w:val="99"/>
    <w:locked/>
    <w:rsid w:val="009F1DC8"/>
    <w:rPr>
      <w:b/>
      <w:i/>
      <w:spacing w:val="-3"/>
      <w:sz w:val="21"/>
      <w:shd w:val="clear" w:color="auto" w:fill="FFFFFF"/>
    </w:rPr>
  </w:style>
  <w:style w:type="paragraph" w:customStyle="1" w:styleId="Headerorfooter60">
    <w:name w:val="Header or footer (6)"/>
    <w:basedOn w:val="Normal"/>
    <w:link w:val="Headerorfooter6"/>
    <w:uiPriority w:val="99"/>
    <w:rsid w:val="009F1DC8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i/>
      <w:iCs/>
      <w:spacing w:val="-3"/>
      <w:sz w:val="21"/>
      <w:szCs w:val="21"/>
    </w:rPr>
  </w:style>
  <w:style w:type="character" w:customStyle="1" w:styleId="Bodytext9pt24">
    <w:name w:val="Body text + 9 pt24"/>
    <w:aliases w:val="Bold77,Spacing 0 pt161"/>
    <w:uiPriority w:val="99"/>
    <w:rsid w:val="009F1DC8"/>
    <w:rPr>
      <w:b/>
      <w:spacing w:val="-3"/>
      <w:sz w:val="18"/>
      <w:shd w:val="clear" w:color="auto" w:fill="FFFFFF"/>
    </w:rPr>
  </w:style>
  <w:style w:type="character" w:customStyle="1" w:styleId="Bodytext85pt46">
    <w:name w:val="Body text + 8.5 pt46"/>
    <w:aliases w:val="Bold75,Spacing 0 pt154"/>
    <w:uiPriority w:val="99"/>
    <w:rsid w:val="009F1DC8"/>
    <w:rPr>
      <w:b/>
      <w:spacing w:val="4"/>
      <w:sz w:val="17"/>
      <w:shd w:val="clear" w:color="auto" w:fill="FFFFFF"/>
    </w:rPr>
  </w:style>
  <w:style w:type="character" w:customStyle="1" w:styleId="Tablecaption3">
    <w:name w:val="Table caption (3)_"/>
    <w:link w:val="Tablecaption31"/>
    <w:uiPriority w:val="99"/>
    <w:locked/>
    <w:rsid w:val="009F1DC8"/>
    <w:rPr>
      <w:sz w:val="9"/>
      <w:shd w:val="clear" w:color="auto" w:fill="FFFFFF"/>
    </w:rPr>
  </w:style>
  <w:style w:type="paragraph" w:customStyle="1" w:styleId="Tablecaption31">
    <w:name w:val="Table caption (3)1"/>
    <w:basedOn w:val="Normal"/>
    <w:link w:val="Tablecaption3"/>
    <w:uiPriority w:val="99"/>
    <w:rsid w:val="009F1DC8"/>
    <w:pPr>
      <w:widowControl w:val="0"/>
      <w:shd w:val="clear" w:color="auto" w:fill="FFFFFF"/>
      <w:spacing w:line="240" w:lineRule="atLeast"/>
      <w:jc w:val="both"/>
    </w:pPr>
    <w:rPr>
      <w:rFonts w:ascii="Calibri" w:eastAsia="Calibri" w:hAnsi="Calibri"/>
      <w:sz w:val="9"/>
      <w:szCs w:val="9"/>
    </w:rPr>
  </w:style>
  <w:style w:type="character" w:customStyle="1" w:styleId="Headerorfooter7">
    <w:name w:val="Header or footer (7)_"/>
    <w:link w:val="Headerorfooter70"/>
    <w:uiPriority w:val="99"/>
    <w:locked/>
    <w:rsid w:val="009F1DC8"/>
    <w:rPr>
      <w:b/>
      <w:i/>
      <w:spacing w:val="-3"/>
      <w:shd w:val="clear" w:color="auto" w:fill="FFFFFF"/>
    </w:rPr>
  </w:style>
  <w:style w:type="paragraph" w:customStyle="1" w:styleId="Headerorfooter70">
    <w:name w:val="Header or footer (7)"/>
    <w:basedOn w:val="Normal"/>
    <w:link w:val="Headerorfooter7"/>
    <w:uiPriority w:val="99"/>
    <w:rsid w:val="009F1DC8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i/>
      <w:iCs/>
      <w:spacing w:val="-3"/>
      <w:sz w:val="20"/>
      <w:szCs w:val="20"/>
    </w:rPr>
  </w:style>
  <w:style w:type="character" w:customStyle="1" w:styleId="BodytextMSReferenceSansSerif">
    <w:name w:val="Body text + MS Reference Sans Serif"/>
    <w:aliases w:val="4 pt5,Spacing 0 pt87"/>
    <w:uiPriority w:val="99"/>
    <w:rsid w:val="009F1DC8"/>
    <w:rPr>
      <w:rFonts w:ascii="MS Reference Sans Serif" w:hAnsi="MS Reference Sans Serif"/>
      <w:spacing w:val="0"/>
      <w:sz w:val="8"/>
      <w:shd w:val="clear" w:color="auto" w:fill="FFFFFF"/>
    </w:rPr>
  </w:style>
  <w:style w:type="character" w:customStyle="1" w:styleId="Heading42">
    <w:name w:val="Heading #4 (2)_"/>
    <w:link w:val="Heading420"/>
    <w:uiPriority w:val="99"/>
    <w:locked/>
    <w:rsid w:val="009F1DC8"/>
    <w:rPr>
      <w:b/>
      <w:spacing w:val="-2"/>
      <w:sz w:val="28"/>
      <w:shd w:val="clear" w:color="auto" w:fill="FFFFFF"/>
    </w:rPr>
  </w:style>
  <w:style w:type="paragraph" w:customStyle="1" w:styleId="Heading420">
    <w:name w:val="Heading #4 (2)"/>
    <w:basedOn w:val="Normal"/>
    <w:link w:val="Heading42"/>
    <w:uiPriority w:val="99"/>
    <w:rsid w:val="009F1DC8"/>
    <w:pPr>
      <w:widowControl w:val="0"/>
      <w:shd w:val="clear" w:color="auto" w:fill="FFFFFF"/>
      <w:spacing w:after="120" w:line="240" w:lineRule="atLeast"/>
      <w:jc w:val="center"/>
      <w:outlineLvl w:val="3"/>
    </w:pPr>
    <w:rPr>
      <w:rFonts w:ascii="Calibri" w:eastAsia="Calibri" w:hAnsi="Calibri"/>
      <w:b/>
      <w:bCs/>
      <w:spacing w:val="-2"/>
      <w:sz w:val="28"/>
      <w:szCs w:val="28"/>
    </w:rPr>
  </w:style>
  <w:style w:type="character" w:customStyle="1" w:styleId="Heading43">
    <w:name w:val="Heading #4 (3)_"/>
    <w:link w:val="Heading430"/>
    <w:uiPriority w:val="99"/>
    <w:locked/>
    <w:rsid w:val="009F1DC8"/>
    <w:rPr>
      <w:b/>
      <w:spacing w:val="10"/>
      <w:sz w:val="25"/>
      <w:shd w:val="clear" w:color="auto" w:fill="FFFFFF"/>
    </w:rPr>
  </w:style>
  <w:style w:type="paragraph" w:customStyle="1" w:styleId="Heading430">
    <w:name w:val="Heading #4 (3)"/>
    <w:basedOn w:val="Normal"/>
    <w:link w:val="Heading43"/>
    <w:uiPriority w:val="99"/>
    <w:rsid w:val="009F1DC8"/>
    <w:pPr>
      <w:widowControl w:val="0"/>
      <w:shd w:val="clear" w:color="auto" w:fill="FFFFFF"/>
      <w:spacing w:after="420" w:line="240" w:lineRule="atLeast"/>
      <w:jc w:val="both"/>
      <w:outlineLvl w:val="3"/>
    </w:pPr>
    <w:rPr>
      <w:rFonts w:ascii="Calibri" w:eastAsia="Calibri" w:hAnsi="Calibri"/>
      <w:b/>
      <w:bCs/>
      <w:spacing w:val="10"/>
      <w:sz w:val="25"/>
      <w:szCs w:val="25"/>
    </w:rPr>
  </w:style>
  <w:style w:type="character" w:customStyle="1" w:styleId="Tablecaption4">
    <w:name w:val="Table caption (4)_"/>
    <w:link w:val="Tablecaption40"/>
    <w:uiPriority w:val="99"/>
    <w:locked/>
    <w:rsid w:val="009F1DC8"/>
    <w:rPr>
      <w:i/>
      <w:spacing w:val="-4"/>
      <w:sz w:val="23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uiPriority w:val="99"/>
    <w:rsid w:val="009F1DC8"/>
    <w:pPr>
      <w:widowControl w:val="0"/>
      <w:shd w:val="clear" w:color="auto" w:fill="FFFFFF"/>
      <w:spacing w:line="240" w:lineRule="atLeast"/>
    </w:pPr>
    <w:rPr>
      <w:rFonts w:ascii="Calibri" w:eastAsia="Calibri" w:hAnsi="Calibri"/>
      <w:i/>
      <w:iCs/>
      <w:spacing w:val="-4"/>
      <w:sz w:val="23"/>
      <w:szCs w:val="23"/>
    </w:rPr>
  </w:style>
  <w:style w:type="character" w:customStyle="1" w:styleId="Tablecaption5">
    <w:name w:val="Table caption (5)_"/>
    <w:link w:val="Tablecaption50"/>
    <w:uiPriority w:val="99"/>
    <w:locked/>
    <w:rsid w:val="009F1DC8"/>
    <w:rPr>
      <w:b/>
      <w:spacing w:val="-5"/>
      <w:sz w:val="21"/>
      <w:shd w:val="clear" w:color="auto" w:fill="FFFFFF"/>
    </w:rPr>
  </w:style>
  <w:style w:type="paragraph" w:customStyle="1" w:styleId="Tablecaption50">
    <w:name w:val="Table caption (5)"/>
    <w:basedOn w:val="Normal"/>
    <w:link w:val="Tablecaption5"/>
    <w:uiPriority w:val="99"/>
    <w:rsid w:val="009F1DC8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pacing w:val="-5"/>
      <w:sz w:val="21"/>
      <w:szCs w:val="21"/>
    </w:rPr>
  </w:style>
  <w:style w:type="character" w:customStyle="1" w:styleId="BodytextMalgunGothic">
    <w:name w:val="Body text + Malgun Gothic"/>
    <w:aliases w:val="4 pt4,Spacing 0 pt73,Scale 150%"/>
    <w:uiPriority w:val="99"/>
    <w:rsid w:val="009F1DC8"/>
    <w:rPr>
      <w:rFonts w:ascii="Malgun Gothic" w:eastAsia="Malgun Gothic"/>
      <w:spacing w:val="0"/>
      <w:w w:val="150"/>
      <w:sz w:val="8"/>
      <w:shd w:val="clear" w:color="auto" w:fill="FFFFFF"/>
    </w:rPr>
  </w:style>
  <w:style w:type="character" w:customStyle="1" w:styleId="BodytextMalgunGothic1">
    <w:name w:val="Body text + Malgun Gothic1"/>
    <w:aliases w:val="4 pt3,Italic13,Spacing 0 pt72"/>
    <w:uiPriority w:val="99"/>
    <w:rsid w:val="009F1DC8"/>
    <w:rPr>
      <w:rFonts w:ascii="Malgun Gothic" w:eastAsia="Malgun Gothic"/>
      <w:i/>
      <w:noProof/>
      <w:spacing w:val="0"/>
      <w:sz w:val="8"/>
      <w:shd w:val="clear" w:color="auto" w:fill="FFFFFF"/>
    </w:rPr>
  </w:style>
  <w:style w:type="character" w:customStyle="1" w:styleId="Heading44">
    <w:name w:val="Heading #4 (4)_"/>
    <w:link w:val="Heading440"/>
    <w:uiPriority w:val="99"/>
    <w:locked/>
    <w:rsid w:val="009F1DC8"/>
    <w:rPr>
      <w:b/>
      <w:spacing w:val="-3"/>
      <w:sz w:val="28"/>
      <w:shd w:val="clear" w:color="auto" w:fill="FFFFFF"/>
    </w:rPr>
  </w:style>
  <w:style w:type="paragraph" w:customStyle="1" w:styleId="Heading440">
    <w:name w:val="Heading #4 (4)"/>
    <w:basedOn w:val="Normal"/>
    <w:link w:val="Heading44"/>
    <w:uiPriority w:val="99"/>
    <w:rsid w:val="009F1DC8"/>
    <w:pPr>
      <w:widowControl w:val="0"/>
      <w:shd w:val="clear" w:color="auto" w:fill="FFFFFF"/>
      <w:spacing w:after="300" w:line="240" w:lineRule="atLeast"/>
      <w:ind w:hanging="880"/>
      <w:jc w:val="both"/>
      <w:outlineLvl w:val="3"/>
    </w:pPr>
    <w:rPr>
      <w:rFonts w:ascii="Calibri" w:eastAsia="Calibri" w:hAnsi="Calibri"/>
      <w:b/>
      <w:bCs/>
      <w:spacing w:val="-3"/>
      <w:sz w:val="28"/>
      <w:szCs w:val="28"/>
    </w:rPr>
  </w:style>
  <w:style w:type="character" w:customStyle="1" w:styleId="Headerorfooter8">
    <w:name w:val="Header or footer (8)_"/>
    <w:link w:val="Headerorfooter80"/>
    <w:uiPriority w:val="99"/>
    <w:locked/>
    <w:rsid w:val="009F1DC8"/>
    <w:rPr>
      <w:rFonts w:ascii="FrankRuehl"/>
      <w:b/>
      <w:spacing w:val="-19"/>
      <w:sz w:val="32"/>
      <w:shd w:val="clear" w:color="auto" w:fill="FFFFFF"/>
      <w:lang w:bidi="he-IL"/>
    </w:rPr>
  </w:style>
  <w:style w:type="paragraph" w:customStyle="1" w:styleId="Headerorfooter80">
    <w:name w:val="Header or footer (8)"/>
    <w:basedOn w:val="Normal"/>
    <w:link w:val="Headerorfooter8"/>
    <w:uiPriority w:val="99"/>
    <w:rsid w:val="009F1DC8"/>
    <w:pPr>
      <w:widowControl w:val="0"/>
      <w:shd w:val="clear" w:color="auto" w:fill="FFFFFF"/>
      <w:spacing w:line="240" w:lineRule="atLeast"/>
    </w:pPr>
    <w:rPr>
      <w:rFonts w:ascii="FrankRuehl" w:hAnsi="Calibri"/>
      <w:b/>
      <w:bCs/>
      <w:spacing w:val="-19"/>
      <w:sz w:val="32"/>
      <w:szCs w:val="32"/>
      <w:lang w:bidi="he-IL"/>
    </w:rPr>
  </w:style>
  <w:style w:type="character" w:customStyle="1" w:styleId="BodytextCourierNew2">
    <w:name w:val="Body text + Courier New2"/>
    <w:aliases w:val="9 pt,Bold24,Spacing 0 pt34"/>
    <w:uiPriority w:val="99"/>
    <w:rsid w:val="009F1DC8"/>
    <w:rPr>
      <w:rFonts w:ascii="Courier New" w:hAnsi="Courier New"/>
      <w:b/>
      <w:spacing w:val="-6"/>
      <w:sz w:val="18"/>
      <w:shd w:val="clear" w:color="auto" w:fill="FFFFFF"/>
    </w:rPr>
  </w:style>
  <w:style w:type="character" w:customStyle="1" w:styleId="Bodytext8">
    <w:name w:val="Body text (8)_"/>
    <w:link w:val="Bodytext80"/>
    <w:uiPriority w:val="99"/>
    <w:locked/>
    <w:rsid w:val="009F1DC8"/>
    <w:rPr>
      <w:spacing w:val="-2"/>
      <w:shd w:val="clear" w:color="auto" w:fill="FFFFFF"/>
    </w:rPr>
  </w:style>
  <w:style w:type="paragraph" w:customStyle="1" w:styleId="Bodytext80">
    <w:name w:val="Body text (8)"/>
    <w:basedOn w:val="Normal"/>
    <w:link w:val="Bodytext8"/>
    <w:uiPriority w:val="99"/>
    <w:rsid w:val="009F1DC8"/>
    <w:pPr>
      <w:widowControl w:val="0"/>
      <w:shd w:val="clear" w:color="auto" w:fill="FFFFFF"/>
      <w:spacing w:line="240" w:lineRule="atLeast"/>
    </w:pPr>
    <w:rPr>
      <w:rFonts w:ascii="Calibri" w:eastAsia="Calibri" w:hAnsi="Calibri"/>
      <w:spacing w:val="-2"/>
      <w:sz w:val="20"/>
      <w:szCs w:val="20"/>
    </w:rPr>
  </w:style>
  <w:style w:type="character" w:customStyle="1" w:styleId="Bodytext8pt1">
    <w:name w:val="Body text + 8 pt1"/>
    <w:aliases w:val="Bold9,Spacing 0 pt14"/>
    <w:uiPriority w:val="99"/>
    <w:rsid w:val="009F1DC8"/>
    <w:rPr>
      <w:b/>
      <w:spacing w:val="1"/>
      <w:sz w:val="16"/>
      <w:shd w:val="clear" w:color="auto" w:fill="FFFFFF"/>
    </w:rPr>
  </w:style>
  <w:style w:type="character" w:customStyle="1" w:styleId="BodytextCourierNew1">
    <w:name w:val="Body text + Courier New1"/>
    <w:aliases w:val="10.5 pt,Spacing -1 pt1"/>
    <w:uiPriority w:val="99"/>
    <w:rsid w:val="009F1DC8"/>
    <w:rPr>
      <w:rFonts w:ascii="Courier New" w:hAnsi="Courier New"/>
      <w:spacing w:val="-28"/>
      <w:sz w:val="21"/>
      <w:shd w:val="clear" w:color="auto" w:fill="FFFFFF"/>
    </w:rPr>
  </w:style>
  <w:style w:type="character" w:customStyle="1" w:styleId="Bodytext9pt1">
    <w:name w:val="Body text + 9 pt1"/>
    <w:aliases w:val="Spacing 0 pt5"/>
    <w:uiPriority w:val="99"/>
    <w:rsid w:val="009F1DC8"/>
    <w:rPr>
      <w:spacing w:val="5"/>
      <w:sz w:val="18"/>
      <w:shd w:val="clear" w:color="auto" w:fill="FFFFFF"/>
    </w:rPr>
  </w:style>
  <w:style w:type="character" w:customStyle="1" w:styleId="Bodytext85pt3">
    <w:name w:val="Body text + 8.5 pt3"/>
    <w:aliases w:val="Bold3,Spacing 0 pt3,Body text + 11 pt1"/>
    <w:uiPriority w:val="99"/>
    <w:rsid w:val="009F1DC8"/>
    <w:rPr>
      <w:b/>
      <w:spacing w:val="8"/>
      <w:sz w:val="17"/>
      <w:shd w:val="clear" w:color="auto" w:fill="FFFFFF"/>
    </w:rPr>
  </w:style>
  <w:style w:type="character" w:customStyle="1" w:styleId="Bodytext85pt1">
    <w:name w:val="Body text + 8.5 pt1"/>
    <w:aliases w:val="Bold1,Spacing 0 pt1"/>
    <w:uiPriority w:val="99"/>
    <w:rsid w:val="009F1DC8"/>
    <w:rPr>
      <w:b/>
      <w:spacing w:val="-8"/>
      <w:sz w:val="17"/>
      <w:shd w:val="clear" w:color="auto" w:fill="FFFFFF"/>
    </w:rPr>
  </w:style>
  <w:style w:type="character" w:customStyle="1" w:styleId="Bodytext9">
    <w:name w:val="Body text (9)_"/>
    <w:link w:val="Bodytext90"/>
    <w:uiPriority w:val="99"/>
    <w:locked/>
    <w:rsid w:val="009F1DC8"/>
    <w:rPr>
      <w:b/>
      <w:i/>
      <w:spacing w:val="1"/>
      <w:sz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9F1DC8"/>
    <w:pPr>
      <w:widowControl w:val="0"/>
      <w:shd w:val="clear" w:color="auto" w:fill="FFFFFF"/>
      <w:spacing w:before="8100" w:line="240" w:lineRule="atLeast"/>
    </w:pPr>
    <w:rPr>
      <w:rFonts w:ascii="Calibri" w:eastAsia="Calibri" w:hAnsi="Calibri"/>
      <w:b/>
      <w:bCs/>
      <w:i/>
      <w:iCs/>
      <w:spacing w:val="1"/>
      <w:sz w:val="21"/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uiPriority w:val="99"/>
    <w:semiHidden/>
    <w:rsid w:val="009F1DC8"/>
    <w:pPr>
      <w:spacing w:after="160" w:line="240" w:lineRule="exact"/>
    </w:pPr>
    <w:rPr>
      <w:rFonts w:ascii="Arial" w:hAnsi="Arial"/>
      <w:sz w:val="22"/>
      <w:szCs w:val="22"/>
    </w:rPr>
  </w:style>
  <w:style w:type="character" w:styleId="LineNumber">
    <w:name w:val="line number"/>
    <w:basedOn w:val="DefaultParagraphFont"/>
    <w:uiPriority w:val="99"/>
    <w:rsid w:val="009F1DC8"/>
    <w:rPr>
      <w:rFonts w:cs="Times New Roman"/>
    </w:rPr>
  </w:style>
  <w:style w:type="character" w:customStyle="1" w:styleId="BodyText22">
    <w:name w:val="Body Text2"/>
    <w:basedOn w:val="Bodytext0"/>
    <w:uiPriority w:val="99"/>
    <w:rsid w:val="009F1DC8"/>
    <w:rPr>
      <w:rFonts w:cs="Times New Roman"/>
    </w:rPr>
  </w:style>
  <w:style w:type="table" w:customStyle="1" w:styleId="TableGrid1">
    <w:name w:val="Table Grid1"/>
    <w:uiPriority w:val="99"/>
    <w:rsid w:val="0060688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rsid w:val="00A52551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15</Pages>
  <Words>3586</Words>
  <Characters>20444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 Thi Huyen</dc:creator>
  <cp:keywords/>
  <dc:description/>
  <cp:lastModifiedBy>Admin</cp:lastModifiedBy>
  <cp:revision>4</cp:revision>
  <cp:lastPrinted>2018-07-25T10:29:00Z</cp:lastPrinted>
  <dcterms:created xsi:type="dcterms:W3CDTF">2018-12-17T08:16:00Z</dcterms:created>
  <dcterms:modified xsi:type="dcterms:W3CDTF">2018-12-17T08:29:00Z</dcterms:modified>
</cp:coreProperties>
</file>